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95D78" w14:textId="77777777" w:rsidR="00D21EE1" w:rsidRDefault="00000000">
      <w:pPr>
        <w:jc w:val="center"/>
      </w:pPr>
      <w:r>
        <w:rPr>
          <w:rFonts w:ascii="標楷體" w:eastAsia="標楷體" w:hAnsi="標楷體"/>
          <w:b/>
          <w:sz w:val="36"/>
          <w:szCs w:val="36"/>
        </w:rPr>
        <w:t xml:space="preserve">附件：                              </w:t>
      </w:r>
      <w:r>
        <w:rPr>
          <w:rFonts w:ascii="標楷體" w:eastAsia="標楷體" w:hAnsi="標楷體"/>
          <w:b/>
          <w:sz w:val="20"/>
          <w:szCs w:val="20"/>
        </w:rPr>
        <w:t>106.08.10修正附註</w:t>
      </w:r>
    </w:p>
    <w:tbl>
      <w:tblPr>
        <w:tblW w:w="8931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6"/>
        <w:gridCol w:w="1948"/>
        <w:gridCol w:w="31"/>
        <w:gridCol w:w="1949"/>
        <w:gridCol w:w="76"/>
        <w:gridCol w:w="2091"/>
      </w:tblGrid>
      <w:tr w:rsidR="00D21EE1" w14:paraId="6464C004" w14:textId="77777777">
        <w:tblPrEx>
          <w:tblCellMar>
            <w:top w:w="0" w:type="dxa"/>
            <w:bottom w:w="0" w:type="dxa"/>
          </w:tblCellMar>
        </w:tblPrEx>
        <w:trPr>
          <w:trHeight w:val="964"/>
          <w:jc w:val="center"/>
        </w:trPr>
        <w:tc>
          <w:tcPr>
            <w:tcW w:w="89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138868" w14:textId="77777777" w:rsidR="00D21EE1" w:rsidRDefault="00000000">
            <w:pPr>
              <w:snapToGrid w:val="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2372F71D" wp14:editId="0C7ED374">
                      <wp:simplePos x="0" y="0"/>
                      <wp:positionH relativeFrom="column">
                        <wp:posOffset>1478283</wp:posOffset>
                      </wp:positionH>
                      <wp:positionV relativeFrom="paragraph">
                        <wp:posOffset>58421</wp:posOffset>
                      </wp:positionV>
                      <wp:extent cx="4213226" cy="449583"/>
                      <wp:effectExtent l="0" t="0" r="0" b="7617"/>
                      <wp:wrapNone/>
                      <wp:docPr id="1973632804" name="文字方塊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13226" cy="44958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755966A7" w14:textId="77777777" w:rsidR="00D21EE1" w:rsidRDefault="00000000">
                                  <w:r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  <w:t>擬受理國外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醫學/牙醫學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  <w:t>畢業生之訓練醫院申請附表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372F71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margin-left:116.4pt;margin-top:4.6pt;width:331.75pt;height:35.4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" filled="f" stroked="f">
                      <v:textbox>
                        <w:txbxContent>
                          <w:p w14:paraId="755966A7" w14:textId="77777777" w:rsidR="00D21EE1" w:rsidRDefault="00000000"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擬受理國外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  <w:u w:val="single"/>
                              </w:rPr>
                              <w:t>醫學/牙醫學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畢業生之訓練醫院申請附表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7882BA4A" wp14:editId="4A31AF14">
                      <wp:simplePos x="0" y="0"/>
                      <wp:positionH relativeFrom="column">
                        <wp:posOffset>707388</wp:posOffset>
                      </wp:positionH>
                      <wp:positionV relativeFrom="paragraph">
                        <wp:posOffset>62234</wp:posOffset>
                      </wp:positionV>
                      <wp:extent cx="901068" cy="575313"/>
                      <wp:effectExtent l="0" t="0" r="0" b="0"/>
                      <wp:wrapNone/>
                      <wp:docPr id="79484158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01068" cy="57531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57CC5E81" w14:textId="77777777" w:rsidR="00D21EE1" w:rsidRDefault="00000000">
                                  <w:pPr>
                                    <w:snapToGrid w:val="0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  <w:t>□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  <w:t>上半年</w:t>
                                  </w:r>
                                </w:p>
                                <w:p w14:paraId="56524FFC" w14:textId="77777777" w:rsidR="00D21EE1" w:rsidRDefault="00000000">
                                  <w:pPr>
                                    <w:snapToGrid w:val="0"/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  <w:t>□下半年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882BA4A" id="Text Box 5" o:spid="_x0000_s1027" type="#_x0000_t202" style="position:absolute;margin-left:55.7pt;margin-top:4.9pt;width:70.95pt;height:45.3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" filled="f" stroked="f">
                      <v:textbox>
                        <w:txbxContent>
                          <w:p w14:paraId="57CC5E81" w14:textId="77777777" w:rsidR="00D21EE1" w:rsidRDefault="00000000">
                            <w:pPr>
                              <w:snapToGrid w:val="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□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上半年</w:t>
                            </w:r>
                          </w:p>
                          <w:p w14:paraId="56524FFC" w14:textId="77777777" w:rsidR="00D21EE1" w:rsidRDefault="00000000">
                            <w:pPr>
                              <w:snapToGrid w:val="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□下半年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6F167864" wp14:editId="4C158445">
                      <wp:simplePos x="0" y="0"/>
                      <wp:positionH relativeFrom="column">
                        <wp:posOffset>-72393</wp:posOffset>
                      </wp:positionH>
                      <wp:positionV relativeFrom="paragraph">
                        <wp:posOffset>62234</wp:posOffset>
                      </wp:positionV>
                      <wp:extent cx="947418" cy="445770"/>
                      <wp:effectExtent l="0" t="0" r="0" b="0"/>
                      <wp:wrapNone/>
                      <wp:docPr id="115446653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47418" cy="4457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7B6C5B62" w14:textId="77777777" w:rsidR="00D21EE1" w:rsidRDefault="00000000">
                                  <w:r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  <w:t>◎◎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28"/>
                                      <w:szCs w:val="28"/>
                                    </w:rPr>
                                    <w:t>年度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F167864" id="Text Box 6" o:spid="_x0000_s1028" type="#_x0000_t202" style="position:absolute;margin-left:-5.7pt;margin-top:4.9pt;width:74.6pt;height:35.1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" filled="f" stroked="f">
                      <v:textbox>
                        <w:txbxContent>
                          <w:p w14:paraId="7B6C5B62" w14:textId="77777777" w:rsidR="00D21EE1" w:rsidRDefault="00000000"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◎◎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年度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D21EE1" w14:paraId="662EF027" w14:textId="77777777">
        <w:tblPrEx>
          <w:tblCellMar>
            <w:top w:w="0" w:type="dxa"/>
            <w:bottom w:w="0" w:type="dxa"/>
          </w:tblCellMar>
        </w:tblPrEx>
        <w:trPr>
          <w:trHeight w:val="370"/>
          <w:jc w:val="center"/>
        </w:trPr>
        <w:tc>
          <w:tcPr>
            <w:tcW w:w="89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27492D" w14:textId="77777777" w:rsidR="00D21EE1" w:rsidRDefault="00000000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醫療院所名稱：</w:t>
            </w:r>
          </w:p>
        </w:tc>
      </w:tr>
      <w:tr w:rsidR="00D21EE1" w14:paraId="2CE04F46" w14:textId="77777777">
        <w:tblPrEx>
          <w:tblCellMar>
            <w:top w:w="0" w:type="dxa"/>
            <w:bottom w:w="0" w:type="dxa"/>
          </w:tblCellMar>
        </w:tblPrEx>
        <w:trPr>
          <w:trHeight w:val="370"/>
          <w:jc w:val="center"/>
        </w:trPr>
        <w:tc>
          <w:tcPr>
            <w:tcW w:w="89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BFF9D6" w14:textId="77777777" w:rsidR="00D21EE1" w:rsidRDefault="00000000">
            <w:r>
              <w:rPr>
                <w:rFonts w:ascii="標楷體" w:eastAsia="標楷體" w:hAnsi="標楷體"/>
                <w:b/>
                <w:sz w:val="28"/>
                <w:szCs w:val="28"/>
              </w:rPr>
              <w:t>擬受理</w:t>
            </w:r>
            <w:proofErr w:type="gramStart"/>
            <w:r>
              <w:rPr>
                <w:rFonts w:ascii="標楷體" w:eastAsia="標楷體" w:hAnsi="標楷體"/>
                <w:b/>
                <w:sz w:val="28"/>
                <w:szCs w:val="28"/>
              </w:rPr>
              <w:t>醫</w:t>
            </w:r>
            <w:proofErr w:type="gramEnd"/>
            <w:r>
              <w:rPr>
                <w:rFonts w:ascii="標楷體" w:eastAsia="標楷體" w:hAnsi="標楷體"/>
                <w:b/>
                <w:sz w:val="28"/>
                <w:szCs w:val="28"/>
              </w:rPr>
              <w:t>別</w:t>
            </w:r>
            <w:r>
              <w:rPr>
                <w:rFonts w:ascii="標楷體" w:eastAsia="標楷體" w:hAnsi="標楷體"/>
              </w:rPr>
              <w:t>（醫師或牙醫師請分開單張填寫）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：□醫師   □牙醫師</w:t>
            </w:r>
          </w:p>
        </w:tc>
      </w:tr>
      <w:tr w:rsidR="00D21EE1" w14:paraId="645CC51A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9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E03AD" w14:textId="77777777" w:rsidR="00D21EE1" w:rsidRDefault="0000000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1. 通過____年度新制醫院評鑑。</w:t>
            </w:r>
          </w:p>
          <w:p w14:paraId="2FEFD61F" w14:textId="77777777" w:rsidR="00D21EE1" w:rsidRDefault="00000000">
            <w:pPr>
              <w:ind w:left="3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通過____年度新制教學醫院評鑑。</w:t>
            </w:r>
          </w:p>
          <w:p w14:paraId="1EF627AC" w14:textId="77777777" w:rsidR="00D21EE1" w:rsidRDefault="0000000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2.檢附上開評鑑有效期限之證明影本。</w:t>
            </w:r>
          </w:p>
        </w:tc>
      </w:tr>
      <w:tr w:rsidR="00D21EE1" w14:paraId="56B66799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26B8F" w14:textId="77777777" w:rsidR="00D21EE1" w:rsidRDefault="00D21EE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14:paraId="35E5231E" w14:textId="77777777" w:rsidR="00D21EE1" w:rsidRDefault="0000000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實習</w:t>
            </w: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醫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學生</w:t>
            </w: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收訓容額</w:t>
            </w:r>
            <w:proofErr w:type="gramEnd"/>
          </w:p>
          <w:p w14:paraId="32810B65" w14:textId="77777777" w:rsidR="00D21EE1" w:rsidRDefault="0000000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（醫學/牙醫學最後1年）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EDED6" w14:textId="77777777" w:rsidR="00D21EE1" w:rsidRDefault="0000000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核定招收容額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7739C" w14:textId="77777777" w:rsidR="00D21EE1" w:rsidRDefault="0000000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已招收員額</w:t>
            </w:r>
          </w:p>
        </w:tc>
        <w:tc>
          <w:tcPr>
            <w:tcW w:w="21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B0688" w14:textId="77777777" w:rsidR="00D21EE1" w:rsidRDefault="0000000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擬招收員額</w:t>
            </w:r>
          </w:p>
        </w:tc>
      </w:tr>
      <w:tr w:rsidR="00D21EE1" w14:paraId="688DE876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12A68" w14:textId="77777777" w:rsidR="00D21EE1" w:rsidRDefault="00D21EE1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498BE" w14:textId="77777777" w:rsidR="00D21EE1" w:rsidRDefault="00D21EE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49D5E" w14:textId="77777777" w:rsidR="00D21EE1" w:rsidRDefault="00D21EE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61203" w14:textId="77777777" w:rsidR="00D21EE1" w:rsidRDefault="00D21EE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21EE1" w14:paraId="710E1795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BDBF3" w14:textId="77777777" w:rsidR="00D21EE1" w:rsidRDefault="0000000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訓練費用/年（元）</w:t>
            </w:r>
          </w:p>
        </w:tc>
        <w:tc>
          <w:tcPr>
            <w:tcW w:w="60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1AE06" w14:textId="77777777" w:rsidR="00D21EE1" w:rsidRDefault="00D21EE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21EE1" w14:paraId="299B964D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BB5A0" w14:textId="77777777" w:rsidR="00D21EE1" w:rsidRDefault="0000000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生活津貼/月（元）</w:t>
            </w:r>
          </w:p>
        </w:tc>
        <w:tc>
          <w:tcPr>
            <w:tcW w:w="60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396C4" w14:textId="77777777" w:rsidR="00D21EE1" w:rsidRDefault="00D21EE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21EE1" w14:paraId="5ADA5393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1CB2F" w14:textId="77777777" w:rsidR="00D21EE1" w:rsidRDefault="0000000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承辦人</w:t>
            </w:r>
          </w:p>
        </w:tc>
        <w:tc>
          <w:tcPr>
            <w:tcW w:w="1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CA14B" w14:textId="77777777" w:rsidR="00D21EE1" w:rsidRDefault="00D21EE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47E36" w14:textId="77777777" w:rsidR="00D21EE1" w:rsidRDefault="0000000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聯絡電話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A876D" w14:textId="77777777" w:rsidR="00D21EE1" w:rsidRDefault="00D21EE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21EE1" w14:paraId="4E0E30C3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51103" w14:textId="77777777" w:rsidR="00D21EE1" w:rsidRDefault="0000000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MAIL</w:t>
            </w:r>
          </w:p>
        </w:tc>
        <w:tc>
          <w:tcPr>
            <w:tcW w:w="60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A5511" w14:textId="77777777" w:rsidR="00D21EE1" w:rsidRDefault="00D21EE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11717C8A" w14:textId="77777777" w:rsidR="00D21EE1" w:rsidRDefault="00D21EE1"/>
    <w:p w14:paraId="49C3697D" w14:textId="77777777" w:rsidR="00D21EE1" w:rsidRDefault="00000000">
      <w:pPr>
        <w:spacing w:line="560" w:lineRule="exact"/>
        <w:ind w:left="425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附註：</w:t>
      </w:r>
    </w:p>
    <w:p w14:paraId="68B2B274" w14:textId="77777777" w:rsidR="00D21EE1" w:rsidRDefault="00000000">
      <w:pPr>
        <w:numPr>
          <w:ilvl w:val="0"/>
          <w:numId w:val="2"/>
        </w:numPr>
        <w:tabs>
          <w:tab w:val="left" w:pos="360"/>
        </w:tabs>
        <w:spacing w:line="560" w:lineRule="exact"/>
        <w:ind w:left="78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請分別填具醫師或牙醫師之申請表格。</w:t>
      </w:r>
    </w:p>
    <w:p w14:paraId="2A750860" w14:textId="77777777" w:rsidR="00D21EE1" w:rsidRDefault="00000000">
      <w:pPr>
        <w:numPr>
          <w:ilvl w:val="0"/>
          <w:numId w:val="1"/>
        </w:numPr>
        <w:tabs>
          <w:tab w:val="left" w:pos="360"/>
        </w:tabs>
        <w:spacing w:line="560" w:lineRule="exact"/>
        <w:ind w:left="785"/>
        <w:textAlignment w:val="baseline"/>
      </w:pPr>
      <w:r>
        <w:rPr>
          <w:rFonts w:ascii="標楷體" w:eastAsia="標楷體" w:hAnsi="標楷體"/>
          <w:sz w:val="28"/>
          <w:szCs w:val="28"/>
        </w:rPr>
        <w:t>訓練費用：請參照國內醫學系（科）、牙醫學系（科）畢業</w:t>
      </w:r>
      <w:r>
        <w:rPr>
          <w:rFonts w:ascii="標楷體" w:eastAsia="標楷體" w:hAnsi="標楷體"/>
          <w:b/>
          <w:sz w:val="28"/>
          <w:szCs w:val="28"/>
          <w:u w:val="single"/>
        </w:rPr>
        <w:t>前一年</w:t>
      </w:r>
      <w:r>
        <w:rPr>
          <w:rFonts w:ascii="標楷體" w:eastAsia="標楷體" w:hAnsi="標楷體"/>
          <w:sz w:val="28"/>
          <w:szCs w:val="28"/>
        </w:rPr>
        <w:t>之學雜費收費標準。</w:t>
      </w:r>
      <w:proofErr w:type="gramStart"/>
      <w:r>
        <w:rPr>
          <w:rFonts w:ascii="標楷體" w:eastAsia="標楷體" w:hAnsi="標楷體"/>
          <w:sz w:val="28"/>
          <w:szCs w:val="28"/>
        </w:rPr>
        <w:t>（</w:t>
      </w:r>
      <w:proofErr w:type="gramEnd"/>
      <w:r>
        <w:rPr>
          <w:rFonts w:ascii="標楷體" w:eastAsia="標楷體" w:hAnsi="標楷體"/>
          <w:sz w:val="28"/>
          <w:szCs w:val="28"/>
        </w:rPr>
        <w:t>依據：作業要點第六點</w:t>
      </w:r>
      <w:proofErr w:type="gramStart"/>
      <w:r>
        <w:rPr>
          <w:rFonts w:ascii="標楷體" w:eastAsia="標楷體" w:hAnsi="標楷體"/>
          <w:sz w:val="28"/>
          <w:szCs w:val="28"/>
        </w:rPr>
        <w:t>）</w:t>
      </w:r>
      <w:proofErr w:type="gramEnd"/>
    </w:p>
    <w:p w14:paraId="66CF047E" w14:textId="77777777" w:rsidR="00D21EE1" w:rsidRDefault="00000000">
      <w:pPr>
        <w:numPr>
          <w:ilvl w:val="0"/>
          <w:numId w:val="1"/>
        </w:numPr>
        <w:tabs>
          <w:tab w:val="left" w:pos="360"/>
        </w:tabs>
        <w:spacing w:line="560" w:lineRule="exact"/>
        <w:ind w:left="785"/>
      </w:pPr>
      <w:r>
        <w:rPr>
          <w:rFonts w:ascii="標楷體" w:eastAsia="標楷體" w:hAnsi="標楷體"/>
          <w:sz w:val="28"/>
          <w:szCs w:val="28"/>
        </w:rPr>
        <w:t>生活津貼：請參照公立醫學院附設醫院發給受訓人員月生活津貼，但金額</w:t>
      </w:r>
      <w:r>
        <w:rPr>
          <w:rFonts w:ascii="標楷體" w:eastAsia="標楷體" w:hAnsi="標楷體"/>
          <w:b/>
          <w:sz w:val="28"/>
          <w:szCs w:val="28"/>
          <w:u w:val="single"/>
        </w:rPr>
        <w:t>不得逾前揭津貼</w:t>
      </w:r>
      <w:r>
        <w:rPr>
          <w:rFonts w:ascii="標楷體" w:eastAsia="標楷體" w:hAnsi="標楷體"/>
          <w:sz w:val="28"/>
          <w:szCs w:val="28"/>
        </w:rPr>
        <w:t>。</w:t>
      </w:r>
      <w:proofErr w:type="gramStart"/>
      <w:r>
        <w:rPr>
          <w:rFonts w:ascii="標楷體" w:eastAsia="標楷體" w:hAnsi="標楷體"/>
          <w:sz w:val="28"/>
          <w:szCs w:val="28"/>
        </w:rPr>
        <w:t>（</w:t>
      </w:r>
      <w:proofErr w:type="gramEnd"/>
      <w:r>
        <w:rPr>
          <w:rFonts w:ascii="標楷體" w:eastAsia="標楷體" w:hAnsi="標楷體"/>
          <w:sz w:val="28"/>
          <w:szCs w:val="28"/>
        </w:rPr>
        <w:t>依據：作業要點第六點</w:t>
      </w:r>
      <w:proofErr w:type="gramStart"/>
      <w:r>
        <w:rPr>
          <w:rFonts w:ascii="標楷體" w:eastAsia="標楷體" w:hAnsi="標楷體"/>
          <w:sz w:val="28"/>
          <w:szCs w:val="28"/>
        </w:rPr>
        <w:t>）</w:t>
      </w:r>
      <w:proofErr w:type="gramEnd"/>
    </w:p>
    <w:p w14:paraId="2EEC49C4" w14:textId="77777777" w:rsidR="00D21EE1" w:rsidRDefault="00000000">
      <w:pPr>
        <w:pageBreakBefore/>
        <w:spacing w:line="560" w:lineRule="exact"/>
        <w:ind w:left="360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lastRenderedPageBreak/>
        <w:t>○○○年（上／下）年度國外醫學/牙醫學畢業生臨床實作訓練醫院資料表</w:t>
      </w:r>
    </w:p>
    <w:tbl>
      <w:tblPr>
        <w:tblW w:w="1009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2"/>
        <w:gridCol w:w="7541"/>
      </w:tblGrid>
      <w:tr w:rsidR="00D21EE1" w14:paraId="798E33FB" w14:textId="77777777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10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D69E93" w14:textId="77777777" w:rsidR="00D21EE1" w:rsidRDefault="00000000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訓練醫院名稱：</w:t>
            </w:r>
          </w:p>
        </w:tc>
      </w:tr>
      <w:tr w:rsidR="00D21EE1" w14:paraId="2E1D6B92" w14:textId="77777777">
        <w:tblPrEx>
          <w:tblCellMar>
            <w:top w:w="0" w:type="dxa"/>
            <w:bottom w:w="0" w:type="dxa"/>
          </w:tblCellMar>
        </w:tblPrEx>
        <w:trPr>
          <w:trHeight w:val="82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D286E" w14:textId="77777777" w:rsidR="00D21EE1" w:rsidRDefault="0000000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預計報到日期</w:t>
            </w:r>
          </w:p>
        </w:tc>
        <w:tc>
          <w:tcPr>
            <w:tcW w:w="7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B4F4BA" w14:textId="77777777" w:rsidR="00D21EE1" w:rsidRDefault="00D21EE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21EE1" w14:paraId="069C4CFA" w14:textId="77777777">
        <w:tblPrEx>
          <w:tblCellMar>
            <w:top w:w="0" w:type="dxa"/>
            <w:bottom w:w="0" w:type="dxa"/>
          </w:tblCellMar>
        </w:tblPrEx>
        <w:trPr>
          <w:trHeight w:val="1119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49E60" w14:textId="77777777" w:rsidR="00D21EE1" w:rsidRDefault="0000000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報到應備資料</w:t>
            </w:r>
          </w:p>
        </w:tc>
        <w:tc>
          <w:tcPr>
            <w:tcW w:w="7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2C96A6" w14:textId="77777777" w:rsidR="00D21EE1" w:rsidRDefault="00D21EE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21EE1" w14:paraId="1A7554B2" w14:textId="77777777">
        <w:tblPrEx>
          <w:tblCellMar>
            <w:top w:w="0" w:type="dxa"/>
            <w:bottom w:w="0" w:type="dxa"/>
          </w:tblCellMar>
        </w:tblPrEx>
        <w:trPr>
          <w:trHeight w:val="1119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1D129" w14:textId="77777777" w:rsidR="00D21EE1" w:rsidRDefault="0000000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訓練特色說明</w:t>
            </w:r>
          </w:p>
        </w:tc>
        <w:tc>
          <w:tcPr>
            <w:tcW w:w="7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01F088" w14:textId="77777777" w:rsidR="00D21EE1" w:rsidRDefault="00D21EE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21EE1" w14:paraId="0E743ECD" w14:textId="77777777">
        <w:tblPrEx>
          <w:tblCellMar>
            <w:top w:w="0" w:type="dxa"/>
            <w:bottom w:w="0" w:type="dxa"/>
          </w:tblCellMar>
        </w:tblPrEx>
        <w:trPr>
          <w:trHeight w:val="126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EE87D" w14:textId="77777777" w:rsidR="00D21EE1" w:rsidRDefault="0000000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差勤休假規定</w:t>
            </w:r>
          </w:p>
        </w:tc>
        <w:tc>
          <w:tcPr>
            <w:tcW w:w="7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69C33F" w14:textId="77777777" w:rsidR="00D21EE1" w:rsidRDefault="00D21EE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21EE1" w14:paraId="5CC2C2E8" w14:textId="77777777">
        <w:tblPrEx>
          <w:tblCellMar>
            <w:top w:w="0" w:type="dxa"/>
            <w:bottom w:w="0" w:type="dxa"/>
          </w:tblCellMar>
        </w:tblPrEx>
        <w:trPr>
          <w:trHeight w:val="1122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9FC11" w14:textId="77777777" w:rsidR="00D21EE1" w:rsidRDefault="0000000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哺(集)</w:t>
            </w: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乳室資訊</w:t>
            </w:r>
            <w:proofErr w:type="gramEnd"/>
          </w:p>
        </w:tc>
        <w:tc>
          <w:tcPr>
            <w:tcW w:w="7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67D77D" w14:textId="77777777" w:rsidR="00D21EE1" w:rsidRDefault="00D21EE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21EE1" w14:paraId="39A6AF57" w14:textId="77777777">
        <w:tblPrEx>
          <w:tblCellMar>
            <w:top w:w="0" w:type="dxa"/>
            <w:bottom w:w="0" w:type="dxa"/>
          </w:tblCellMar>
        </w:tblPrEx>
        <w:trPr>
          <w:trHeight w:val="1138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C18B8" w14:textId="77777777" w:rsidR="00D21EE1" w:rsidRDefault="0000000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交通與居住資訊</w:t>
            </w:r>
          </w:p>
        </w:tc>
        <w:tc>
          <w:tcPr>
            <w:tcW w:w="7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D2DE6" w14:textId="77777777" w:rsidR="00D21EE1" w:rsidRDefault="00D21EE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21EE1" w14:paraId="327924F5" w14:textId="77777777">
        <w:tblPrEx>
          <w:tblCellMar>
            <w:top w:w="0" w:type="dxa"/>
            <w:bottom w:w="0" w:type="dxa"/>
          </w:tblCellMar>
        </w:tblPrEx>
        <w:trPr>
          <w:trHeight w:val="1254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16DD4" w14:textId="77777777" w:rsidR="00D21EE1" w:rsidRDefault="0000000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其他學習資訊</w:t>
            </w:r>
          </w:p>
        </w:tc>
        <w:tc>
          <w:tcPr>
            <w:tcW w:w="7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F33F6" w14:textId="77777777" w:rsidR="00D21EE1" w:rsidRDefault="00D21EE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21EE1" w14:paraId="755E464D" w14:textId="77777777">
        <w:tblPrEx>
          <w:tblCellMar>
            <w:top w:w="0" w:type="dxa"/>
            <w:bottom w:w="0" w:type="dxa"/>
          </w:tblCellMar>
        </w:tblPrEx>
        <w:trPr>
          <w:trHeight w:val="1272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B9482" w14:textId="77777777" w:rsidR="00D21EE1" w:rsidRDefault="0000000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參考資料網址</w:t>
            </w:r>
          </w:p>
        </w:tc>
        <w:tc>
          <w:tcPr>
            <w:tcW w:w="7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D2055" w14:textId="77777777" w:rsidR="00D21EE1" w:rsidRDefault="00D21EE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3CBBE79E" w14:textId="77777777" w:rsidR="00D21EE1" w:rsidRDefault="00000000">
      <w:pPr>
        <w:spacing w:line="5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備註：訓練醫院填寫本表以1頁為限</w:t>
      </w:r>
    </w:p>
    <w:p w14:paraId="0FB164C1" w14:textId="77777777" w:rsidR="00D21EE1" w:rsidRDefault="00D21EE1">
      <w:pPr>
        <w:spacing w:line="560" w:lineRule="exact"/>
        <w:ind w:left="360"/>
        <w:rPr>
          <w:rFonts w:ascii="標楷體" w:eastAsia="標楷體" w:hAnsi="標楷體"/>
          <w:sz w:val="28"/>
          <w:szCs w:val="28"/>
        </w:rPr>
      </w:pPr>
    </w:p>
    <w:sectPr w:rsidR="00D21EE1">
      <w:footerReference w:type="default" r:id="rId7"/>
      <w:pgSz w:w="11906" w:h="16838"/>
      <w:pgMar w:top="1418" w:right="851" w:bottom="1418" w:left="851" w:header="567" w:footer="567" w:gutter="0"/>
      <w:pgNumType w:start="1"/>
      <w:cols w:space="720"/>
      <w:docGrid w:type="lines" w:linePitch="41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12F5CE" w14:textId="77777777" w:rsidR="00117A3D" w:rsidRDefault="00117A3D">
      <w:r>
        <w:separator/>
      </w:r>
    </w:p>
  </w:endnote>
  <w:endnote w:type="continuationSeparator" w:id="0">
    <w:p w14:paraId="59C254FF" w14:textId="77777777" w:rsidR="00117A3D" w:rsidRDefault="00117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2C2CB" w14:textId="77777777" w:rsidR="00000000" w:rsidRDefault="00000000">
    <w:pPr>
      <w:pStyle w:val="a4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</w:t>
    </w:r>
    <w:r>
      <w:rPr>
        <w:lang w:val="zh-TW"/>
      </w:rPr>
      <w:fldChar w:fldCharType="end"/>
    </w:r>
  </w:p>
  <w:p w14:paraId="71A7DC21" w14:textId="77777777" w:rsidR="00000000" w:rsidRDefault="0000000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3C16E" w14:textId="77777777" w:rsidR="00117A3D" w:rsidRDefault="00117A3D">
      <w:r>
        <w:rPr>
          <w:color w:val="000000"/>
        </w:rPr>
        <w:separator/>
      </w:r>
    </w:p>
  </w:footnote>
  <w:footnote w:type="continuationSeparator" w:id="0">
    <w:p w14:paraId="41741014" w14:textId="77777777" w:rsidR="00117A3D" w:rsidRDefault="00117A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725F8"/>
    <w:multiLevelType w:val="multilevel"/>
    <w:tmpl w:val="C9401C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num w:numId="1" w16cid:durableId="1925141104">
    <w:abstractNumId w:val="0"/>
  </w:num>
  <w:num w:numId="2" w16cid:durableId="133302464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21EE1"/>
    <w:rsid w:val="00117A3D"/>
    <w:rsid w:val="0064393D"/>
    <w:rsid w:val="009462A1"/>
    <w:rsid w:val="00D21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BA805E"/>
  <w15:docId w15:val="{425B8FA0-9CCF-4618-A594-F6FAEF01E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paragraph" w:styleId="1">
    <w:name w:val="heading 1"/>
    <w:basedOn w:val="a"/>
    <w:next w:val="a"/>
    <w:uiPriority w:val="9"/>
    <w:qFormat/>
    <w:pPr>
      <w:keepNext/>
      <w:spacing w:before="180" w:after="180" w:line="720" w:lineRule="auto"/>
      <w:outlineLvl w:val="0"/>
    </w:pPr>
    <w:rPr>
      <w:rFonts w:ascii="Arial" w:hAnsi="Arial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napToGrid w:val="0"/>
      <w:spacing w:line="400" w:lineRule="atLeast"/>
      <w:ind w:left="900" w:hanging="900"/>
      <w:jc w:val="both"/>
    </w:pPr>
    <w:rPr>
      <w:rFonts w:eastAsia="標楷體"/>
      <w:szCs w:val="26"/>
    </w:rPr>
  </w:style>
  <w:style w:type="paragraph" w:customStyle="1" w:styleId="hd3">
    <w:name w:val="hd3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paragraph" w:styleId="2">
    <w:name w:val="Body Text Indent 2"/>
    <w:basedOn w:val="a"/>
    <w:pPr>
      <w:snapToGrid w:val="0"/>
      <w:spacing w:line="420" w:lineRule="atLeast"/>
      <w:ind w:left="1800" w:hanging="720"/>
      <w:jc w:val="both"/>
    </w:pPr>
    <w:rPr>
      <w:rFonts w:eastAsia="標楷體"/>
      <w:szCs w:val="26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Hyperlink"/>
    <w:rPr>
      <w:color w:val="0000FF"/>
      <w:u w:val="single"/>
    </w:rPr>
  </w:style>
  <w:style w:type="paragraph" w:customStyle="1" w:styleId="Normal1">
    <w:name w:val="Normal1"/>
    <w:pPr>
      <w:widowControl w:val="0"/>
      <w:suppressAutoHyphens/>
      <w:spacing w:line="360" w:lineRule="atLeast"/>
      <w:textAlignment w:val="baseline"/>
    </w:pPr>
    <w:rPr>
      <w:rFonts w:ascii="細明體" w:eastAsia="細明體" w:hAnsi="細明體"/>
      <w:sz w:val="24"/>
    </w:rPr>
  </w:style>
  <w:style w:type="character" w:customStyle="1" w:styleId="a8">
    <w:name w:val="頁尾 字元"/>
    <w:rPr>
      <w:kern w:val="3"/>
    </w:rPr>
  </w:style>
  <w:style w:type="character" w:customStyle="1" w:styleId="20">
    <w:name w:val="本文縮排 2 字元"/>
    <w:rPr>
      <w:rFonts w:eastAsia="標楷體"/>
      <w:kern w:val="3"/>
      <w:sz w:val="24"/>
      <w:szCs w:val="26"/>
    </w:rPr>
  </w:style>
  <w:style w:type="character" w:customStyle="1" w:styleId="a9">
    <w:name w:val="頁首 字元"/>
    <w:rPr>
      <w:kern w:val="3"/>
    </w:rPr>
  </w:style>
  <w:style w:type="paragraph" w:styleId="aa">
    <w:name w:val="List Paragraph"/>
    <w:basedOn w:val="a"/>
    <w:pPr>
      <w:widowControl/>
      <w:ind w:left="480"/>
    </w:pPr>
    <w:rPr>
      <w:rFonts w:ascii="新細明體" w:hAnsi="新細明體" w:cs="新細明體"/>
      <w:kern w:val="0"/>
    </w:rPr>
  </w:style>
  <w:style w:type="paragraph" w:styleId="ab">
    <w:name w:val="Balloon Text"/>
    <w:basedOn w:val="a"/>
    <w:rPr>
      <w:rFonts w:ascii="Cambria" w:hAnsi="Cambria"/>
      <w:sz w:val="18"/>
      <w:szCs w:val="18"/>
    </w:rPr>
  </w:style>
  <w:style w:type="character" w:customStyle="1" w:styleId="ac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character" w:styleId="ad">
    <w:name w:val="annotation reference"/>
    <w:rPr>
      <w:sz w:val="18"/>
      <w:szCs w:val="18"/>
    </w:rPr>
  </w:style>
  <w:style w:type="paragraph" w:styleId="ae">
    <w:name w:val="annotation text"/>
    <w:basedOn w:val="a"/>
  </w:style>
  <w:style w:type="character" w:customStyle="1" w:styleId="af">
    <w:name w:val="註解文字 字元"/>
    <w:rPr>
      <w:kern w:val="3"/>
      <w:sz w:val="24"/>
      <w:szCs w:val="24"/>
    </w:rPr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註解主旨 字元"/>
    <w:rPr>
      <w:b/>
      <w:bCs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</Words>
  <Characters>431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「住院醫師統一招募選配試辦計畫」工作小組第一次會議議程</dc:title>
  <dc:subject/>
  <dc:creator>TAME2</dc:creator>
  <cp:lastModifiedBy>醫事司呂奕錚</cp:lastModifiedBy>
  <cp:revision>2</cp:revision>
  <cp:lastPrinted>2025-11-13T08:41:00Z</cp:lastPrinted>
  <dcterms:created xsi:type="dcterms:W3CDTF">2026-01-30T09:30:00Z</dcterms:created>
  <dcterms:modified xsi:type="dcterms:W3CDTF">2026-01-30T09:30:00Z</dcterms:modified>
</cp:coreProperties>
</file>