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3"/>
        <w:gridCol w:w="36"/>
        <w:gridCol w:w="2629"/>
        <w:gridCol w:w="3289"/>
        <w:gridCol w:w="1742"/>
        <w:gridCol w:w="896"/>
      </w:tblGrid>
      <w:tr w:rsidR="00DD6AA8" w:rsidTr="00696A6A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5000" w:type="pct"/>
            <w:gridSpan w:val="6"/>
            <w:vAlign w:val="center"/>
          </w:tcPr>
          <w:p w:rsidR="00DD6AA8" w:rsidRDefault="00DD6AA8">
            <w:pPr>
              <w:pStyle w:val="01-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/>
              </w:rPr>
              <w:br w:type="page"/>
            </w:r>
            <w:r>
              <w:rPr>
                <w:rFonts w:ascii="標楷體" w:eastAsia="標楷體" w:hAnsi="標楷體" w:hint="eastAsia"/>
              </w:rPr>
              <w:t>民事聲請狀</w:t>
            </w:r>
            <w:r>
              <w:rPr>
                <w:rFonts w:ascii="標楷體" w:eastAsia="標楷體" w:hAnsi="標楷體" w:hint="eastAsia"/>
                <w:sz w:val="28"/>
              </w:rPr>
              <w:t>(公益團體聲請停止緊急安置或強制住院)</w:t>
            </w:r>
          </w:p>
        </w:tc>
        <w:bookmarkStart w:id="0" w:name="_GoBack"/>
        <w:bookmarkEnd w:id="0"/>
      </w:tr>
      <w:tr w:rsidR="00DD6AA8" w:rsidTr="00696A6A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221" w:type="pct"/>
            <w:gridSpan w:val="2"/>
            <w:vAlign w:val="center"/>
          </w:tcPr>
          <w:p w:rsidR="00DD6AA8" w:rsidRDefault="00DD6AA8">
            <w:pPr>
              <w:pStyle w:val="02-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案號</w:t>
            </w:r>
          </w:p>
        </w:tc>
        <w:tc>
          <w:tcPr>
            <w:tcW w:w="3314" w:type="pct"/>
            <w:gridSpan w:val="2"/>
            <w:vAlign w:val="center"/>
          </w:tcPr>
          <w:p w:rsidR="00DD6AA8" w:rsidRDefault="00DD6AA8">
            <w:pPr>
              <w:pStyle w:val="02-"/>
              <w:jc w:val="righ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年度　　　字第　　　　　號</w:t>
            </w:r>
          </w:p>
        </w:tc>
        <w:tc>
          <w:tcPr>
            <w:tcW w:w="971" w:type="pct"/>
            <w:vAlign w:val="center"/>
          </w:tcPr>
          <w:p w:rsidR="00DD6AA8" w:rsidRDefault="00DD6AA8">
            <w:pPr>
              <w:pStyle w:val="02-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承辦股別</w:t>
            </w:r>
          </w:p>
        </w:tc>
        <w:tc>
          <w:tcPr>
            <w:tcW w:w="494" w:type="pct"/>
            <w:vAlign w:val="center"/>
          </w:tcPr>
          <w:p w:rsidR="00DD6AA8" w:rsidRDefault="00DD6AA8">
            <w:pPr>
              <w:rPr>
                <w:rFonts w:ascii="標楷體" w:eastAsia="標楷體" w:hAnsi="標楷體" w:hint="eastAsia"/>
                <w:sz w:val="32"/>
              </w:rPr>
            </w:pPr>
          </w:p>
        </w:tc>
      </w:tr>
      <w:tr w:rsidR="00DD6AA8" w:rsidTr="00696A6A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221" w:type="pct"/>
            <w:gridSpan w:val="2"/>
            <w:vAlign w:val="center"/>
          </w:tcPr>
          <w:p w:rsidR="00DD6AA8" w:rsidRDefault="00DD6AA8">
            <w:pPr>
              <w:pStyle w:val="02-"/>
              <w:spacing w:line="32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訴訟標的</w:t>
            </w:r>
          </w:p>
          <w:p w:rsidR="00DD6AA8" w:rsidRDefault="00DD6AA8">
            <w:pPr>
              <w:pStyle w:val="02-"/>
              <w:spacing w:line="32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金額或價額</w:t>
            </w:r>
          </w:p>
        </w:tc>
        <w:tc>
          <w:tcPr>
            <w:tcW w:w="4779" w:type="pct"/>
            <w:gridSpan w:val="4"/>
            <w:vAlign w:val="center"/>
          </w:tcPr>
          <w:p w:rsidR="00DD6AA8" w:rsidRDefault="00DD6AA8">
            <w:pPr>
              <w:pStyle w:val="02-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新台幣</w:t>
            </w:r>
            <w:r>
              <w:rPr>
                <w:rFonts w:ascii="標楷體" w:eastAsia="標楷體" w:hAnsi="標楷體"/>
              </w:rPr>
              <w:tab/>
            </w:r>
            <w:r>
              <w:rPr>
                <w:rFonts w:ascii="標楷體" w:eastAsia="標楷體" w:hAnsi="標楷體" w:hint="eastAsia"/>
              </w:rPr>
              <w:t>元</w:t>
            </w:r>
          </w:p>
        </w:tc>
      </w:tr>
      <w:tr w:rsidR="00DD6AA8" w:rsidTr="00696A6A">
        <w:tblPrEx>
          <w:tblCellMar>
            <w:top w:w="0" w:type="dxa"/>
            <w:bottom w:w="0" w:type="dxa"/>
          </w:tblCellMar>
        </w:tblPrEx>
        <w:trPr>
          <w:trHeight w:hRule="exact" w:val="1503"/>
        </w:trPr>
        <w:tc>
          <w:tcPr>
            <w:tcW w:w="221" w:type="pct"/>
            <w:gridSpan w:val="2"/>
            <w:vAlign w:val="center"/>
          </w:tcPr>
          <w:p w:rsidR="00DD6AA8" w:rsidRDefault="00DD6AA8">
            <w:pPr>
              <w:pStyle w:val="02-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稱謂</w:t>
            </w:r>
          </w:p>
        </w:tc>
        <w:tc>
          <w:tcPr>
            <w:tcW w:w="1471" w:type="pct"/>
            <w:vAlign w:val="center"/>
          </w:tcPr>
          <w:p w:rsidR="00DD6AA8" w:rsidRDefault="00DD6AA8">
            <w:pPr>
              <w:pStyle w:val="02-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姓名或名稱</w:t>
            </w:r>
          </w:p>
        </w:tc>
        <w:tc>
          <w:tcPr>
            <w:tcW w:w="3308" w:type="pct"/>
            <w:gridSpan w:val="3"/>
            <w:vAlign w:val="center"/>
          </w:tcPr>
          <w:p w:rsidR="00DD6AA8" w:rsidRDefault="00DD6AA8">
            <w:pPr>
              <w:pStyle w:val="02-1"/>
              <w:spacing w:before="24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依序填寫：國民身分證統一編號或營利事業統一編號、性別、出生年月日、職業、住居所、就業處所、公務所、事務所或營業所、郵遞區號、電話、傳真、電子郵件位址、指定送達代收人及其送達處所。</w:t>
            </w:r>
          </w:p>
        </w:tc>
      </w:tr>
      <w:tr w:rsidR="00DD6AA8" w:rsidTr="00696A6A">
        <w:tblPrEx>
          <w:tblCellMar>
            <w:top w:w="0" w:type="dxa"/>
            <w:bottom w:w="0" w:type="dxa"/>
          </w:tblCellMar>
        </w:tblPrEx>
        <w:trPr>
          <w:trHeight w:val="9170"/>
        </w:trPr>
        <w:tc>
          <w:tcPr>
            <w:tcW w:w="221" w:type="pct"/>
            <w:gridSpan w:val="2"/>
          </w:tcPr>
          <w:p w:rsidR="00DD6AA8" w:rsidRDefault="00DD6AA8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聲請人</w:t>
            </w:r>
          </w:p>
          <w:p w:rsidR="00DD6AA8" w:rsidRDefault="00DD6AA8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法定代理人</w:t>
            </w:r>
          </w:p>
          <w:p w:rsidR="00DD6AA8" w:rsidRDefault="00DD6AA8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4-02"/>
              <w:spacing w:after="76" w:line="280" w:lineRule="exact"/>
              <w:ind w:left="560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相對人</w:t>
            </w:r>
          </w:p>
          <w:p w:rsidR="00DD6AA8" w:rsidRDefault="00DD6AA8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法定代理人</w:t>
            </w:r>
          </w:p>
          <w:p w:rsidR="00DD6AA8" w:rsidRDefault="00DD6AA8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關係人</w:t>
            </w:r>
          </w:p>
          <w:p w:rsidR="00DD6AA8" w:rsidRDefault="00DD6AA8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法定代理人</w:t>
            </w:r>
          </w:p>
        </w:tc>
        <w:tc>
          <w:tcPr>
            <w:tcW w:w="1471" w:type="pct"/>
          </w:tcPr>
          <w:p w:rsidR="00DD6AA8" w:rsidRDefault="00DD6AA8">
            <w:pPr>
              <w:pStyle w:val="04-"/>
              <w:spacing w:line="28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○○○</w:t>
            </w:r>
          </w:p>
          <w:p w:rsidR="00DD6AA8" w:rsidRDefault="00DD6AA8">
            <w:pPr>
              <w:pStyle w:val="04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4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4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4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4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4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4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4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4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4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4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4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4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4-02"/>
              <w:spacing w:after="76" w:line="280" w:lineRule="exact"/>
              <w:ind w:left="560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4-02"/>
              <w:spacing w:after="76" w:line="280" w:lineRule="exact"/>
              <w:ind w:left="560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4-"/>
              <w:spacing w:line="28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○○市、○○縣（市）政府</w:t>
            </w:r>
          </w:p>
          <w:p w:rsidR="00DD6AA8" w:rsidRDefault="00DD6AA8">
            <w:pPr>
              <w:pStyle w:val="04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4-"/>
              <w:spacing w:line="28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○○○</w:t>
            </w:r>
          </w:p>
          <w:p w:rsidR="00DD6AA8" w:rsidRDefault="00DD6AA8">
            <w:pPr>
              <w:pStyle w:val="04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4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4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4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4-"/>
              <w:spacing w:line="28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緊急安置或強制住院醫療機構</w:t>
            </w:r>
          </w:p>
          <w:p w:rsidR="00DD6AA8" w:rsidRDefault="00DD6AA8">
            <w:pPr>
              <w:pStyle w:val="04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4-"/>
              <w:spacing w:line="28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○○○</w:t>
            </w:r>
          </w:p>
          <w:p w:rsidR="00DD6AA8" w:rsidRDefault="00DD6AA8">
            <w:pPr>
              <w:pStyle w:val="04-"/>
              <w:spacing w:line="28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3308" w:type="pct"/>
            <w:gridSpan w:val="3"/>
          </w:tcPr>
          <w:p w:rsidR="00DD6AA8" w:rsidRDefault="00DD6AA8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國民身分證統一編號（或營利事業統一編號）：</w:t>
            </w:r>
          </w:p>
          <w:p w:rsidR="00DD6AA8" w:rsidRDefault="00DD6AA8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性別：男／女　　生日：　　　　　職業：</w:t>
            </w:r>
          </w:p>
          <w:p w:rsidR="00DD6AA8" w:rsidRDefault="00DD6AA8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住：</w:t>
            </w:r>
          </w:p>
          <w:p w:rsidR="00DD6AA8" w:rsidRDefault="00DD6AA8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郵遞區號：　　　　　電話：</w:t>
            </w:r>
          </w:p>
          <w:p w:rsidR="00DD6AA8" w:rsidRDefault="00DD6AA8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傳真：</w:t>
            </w:r>
          </w:p>
          <w:p w:rsidR="00DD6AA8" w:rsidRDefault="00DD6AA8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電子郵件位址：</w:t>
            </w:r>
          </w:p>
          <w:p w:rsidR="00DD6AA8" w:rsidRDefault="00DD6AA8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送達代收人：</w:t>
            </w:r>
          </w:p>
          <w:p w:rsidR="00DD6AA8" w:rsidRDefault="00DD6AA8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送達處所：</w:t>
            </w:r>
          </w:p>
          <w:p w:rsidR="00DD6AA8" w:rsidRDefault="00DD6AA8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設：</w:t>
            </w:r>
          </w:p>
          <w:p w:rsidR="00DD6AA8" w:rsidRDefault="00DD6AA8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住：同上</w:t>
            </w:r>
          </w:p>
          <w:p w:rsidR="00DD6AA8" w:rsidRDefault="00DD6AA8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設：</w:t>
            </w:r>
          </w:p>
          <w:p w:rsidR="00DD6AA8" w:rsidRDefault="00DD6AA8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D6AA8" w:rsidRDefault="00DD6AA8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住：同上</w:t>
            </w:r>
          </w:p>
        </w:tc>
      </w:tr>
      <w:tr w:rsidR="00DD6AA8" w:rsidTr="00696A6A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5000" w:type="pct"/>
            <w:gridSpan w:val="6"/>
            <w:tcMar>
              <w:left w:w="51" w:type="dxa"/>
              <w:right w:w="51" w:type="dxa"/>
            </w:tcMar>
            <w:vAlign w:val="center"/>
          </w:tcPr>
          <w:p w:rsidR="00DD6AA8" w:rsidRDefault="00DD6A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為聲請停止對於病人○○○之緊急安置（強制住院）事：</w:t>
            </w:r>
          </w:p>
        </w:tc>
      </w:tr>
      <w:tr w:rsidR="00DD6AA8" w:rsidTr="00696A6A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5000" w:type="pct"/>
            <w:gridSpan w:val="6"/>
            <w:tcMar>
              <w:left w:w="51" w:type="dxa"/>
              <w:right w:w="51" w:type="dxa"/>
            </w:tcMar>
            <w:vAlign w:val="center"/>
          </w:tcPr>
          <w:p w:rsidR="00DD6AA8" w:rsidRDefault="00DD6A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聲請事項</w:t>
            </w:r>
          </w:p>
        </w:tc>
      </w:tr>
      <w:tr w:rsidR="00DD6AA8" w:rsidTr="00696A6A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5000" w:type="pct"/>
            <w:gridSpan w:val="6"/>
            <w:tcMar>
              <w:left w:w="51" w:type="dxa"/>
              <w:right w:w="51" w:type="dxa"/>
            </w:tcMar>
            <w:vAlign w:val="center"/>
          </w:tcPr>
          <w:p w:rsidR="00DD6AA8" w:rsidRDefault="00DD6A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一、請停止對於病人○○○之緊急安置（強制住院）。</w:t>
            </w:r>
          </w:p>
        </w:tc>
      </w:tr>
      <w:tr w:rsidR="00DD6AA8" w:rsidTr="00696A6A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5000" w:type="pct"/>
            <w:gridSpan w:val="6"/>
            <w:tcMar>
              <w:left w:w="51" w:type="dxa"/>
              <w:right w:w="51" w:type="dxa"/>
            </w:tcMar>
            <w:vAlign w:val="center"/>
          </w:tcPr>
          <w:p w:rsidR="00DD6AA8" w:rsidRDefault="00DD6AA8">
            <w:pPr>
              <w:pStyle w:val="-2"/>
              <w:spacing w:after="24"/>
              <w:ind w:leftChars="0" w:left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二、聲請程序費用由相對人負擔。</w:t>
            </w:r>
          </w:p>
        </w:tc>
      </w:tr>
      <w:tr w:rsidR="00DD6AA8" w:rsidTr="00696A6A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5000" w:type="pct"/>
            <w:gridSpan w:val="6"/>
            <w:tcMar>
              <w:left w:w="51" w:type="dxa"/>
              <w:right w:w="51" w:type="dxa"/>
            </w:tcMar>
            <w:vAlign w:val="center"/>
          </w:tcPr>
          <w:p w:rsidR="00DD6AA8" w:rsidRDefault="00DD6AA8">
            <w:pPr>
              <w:rPr>
                <w:rFonts w:ascii="標楷體" w:eastAsia="標楷體" w:hAnsi="標楷體" w:hint="eastAsia"/>
              </w:rPr>
            </w:pPr>
          </w:p>
        </w:tc>
      </w:tr>
      <w:tr w:rsidR="00DD6AA8" w:rsidTr="00696A6A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5000" w:type="pct"/>
            <w:gridSpan w:val="6"/>
            <w:tcMar>
              <w:left w:w="51" w:type="dxa"/>
              <w:right w:w="51" w:type="dxa"/>
            </w:tcMar>
            <w:vAlign w:val="center"/>
          </w:tcPr>
          <w:p w:rsidR="00DD6AA8" w:rsidRDefault="00DD6A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事實及理由</w:t>
            </w:r>
          </w:p>
        </w:tc>
      </w:tr>
      <w:tr w:rsidR="00DD6AA8" w:rsidTr="00696A6A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5000" w:type="pct"/>
            <w:gridSpan w:val="6"/>
            <w:tcMar>
              <w:left w:w="51" w:type="dxa"/>
              <w:right w:w="51" w:type="dxa"/>
            </w:tcMar>
            <w:vAlign w:val="center"/>
          </w:tcPr>
          <w:p w:rsidR="00DD6AA8" w:rsidRDefault="00DD6AA8">
            <w:pPr>
              <w:pStyle w:val="-2"/>
              <w:spacing w:after="24"/>
              <w:ind w:leftChars="0" w:left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聲請人為經中央主管機關認可之病人權益促進相關公益團體。查相對人於</w:t>
            </w:r>
            <w:r>
              <w:rPr>
                <w:rFonts w:ascii="標楷體" w:eastAsia="標楷體" w:hAnsi="標楷體"/>
              </w:rPr>
              <w:t xml:space="preserve">  </w:t>
            </w:r>
          </w:p>
        </w:tc>
      </w:tr>
      <w:tr w:rsidR="00DD6AA8" w:rsidTr="00696A6A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5000" w:type="pct"/>
            <w:gridSpan w:val="6"/>
            <w:tcMar>
              <w:left w:w="51" w:type="dxa"/>
              <w:right w:w="51" w:type="dxa"/>
            </w:tcMar>
            <w:vAlign w:val="center"/>
          </w:tcPr>
          <w:p w:rsidR="00DD6AA8" w:rsidRDefault="00DD6AA8">
            <w:pPr>
              <w:pStyle w:val="-2"/>
              <w:spacing w:after="24"/>
              <w:ind w:leftChars="0" w:left="0" w:firstLineChars="100" w:firstLine="28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/>
              </w:rPr>
              <w:t>年  月  日  時緊急安置（強制住院）於○○醫院</w:t>
            </w:r>
            <w:r>
              <w:rPr>
                <w:rFonts w:ascii="標楷體" w:eastAsia="標楷體" w:hAnsi="標楷體" w:hint="eastAsia"/>
              </w:rPr>
              <w:t>之病人○○○並無</w:t>
            </w:r>
            <w:r>
              <w:rPr>
                <w:rFonts w:ascii="標楷體" w:eastAsia="標楷體" w:hAnsi="標楷體" w:hint="eastAsia"/>
              </w:rPr>
              <w:lastRenderedPageBreak/>
              <w:t>（之</w:t>
            </w:r>
          </w:p>
        </w:tc>
      </w:tr>
      <w:tr w:rsidR="00DD6AA8" w:rsidTr="00696A6A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5000" w:type="pct"/>
            <w:gridSpan w:val="6"/>
            <w:tcMar>
              <w:left w:w="51" w:type="dxa"/>
              <w:right w:w="51" w:type="dxa"/>
            </w:tcMar>
            <w:vAlign w:val="center"/>
          </w:tcPr>
          <w:p w:rsidR="00DD6AA8" w:rsidRDefault="00DD6AA8">
            <w:pPr>
              <w:pStyle w:val="-2"/>
              <w:spacing w:after="24"/>
              <w:ind w:leftChars="0" w:left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前雖有）傷害他人或自己，或有傷害之虞等情事（但現已無上開情事），爰</w:t>
            </w:r>
          </w:p>
        </w:tc>
      </w:tr>
      <w:tr w:rsidR="00DD6AA8" w:rsidTr="00696A6A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5000" w:type="pct"/>
            <w:gridSpan w:val="6"/>
            <w:tcMar>
              <w:left w:w="51" w:type="dxa"/>
              <w:right w:w="51" w:type="dxa"/>
            </w:tcMar>
            <w:vAlign w:val="center"/>
          </w:tcPr>
          <w:p w:rsidR="00DD6AA8" w:rsidRDefault="00DD6AA8">
            <w:pPr>
              <w:pStyle w:val="-2"/>
              <w:spacing w:after="24"/>
              <w:ind w:leftChars="0" w:left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依精神衛生法第42條第5項之規定，聲請　鈞院停止緊急安置（強制住院）。</w:t>
            </w:r>
          </w:p>
        </w:tc>
      </w:tr>
      <w:tr w:rsidR="00DD6AA8" w:rsidTr="00696A6A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5000" w:type="pct"/>
            <w:gridSpan w:val="6"/>
            <w:tcMar>
              <w:left w:w="51" w:type="dxa"/>
              <w:right w:w="51" w:type="dxa"/>
            </w:tcMar>
            <w:vAlign w:val="center"/>
          </w:tcPr>
          <w:p w:rsidR="00DD6AA8" w:rsidRDefault="00DD6AA8">
            <w:pPr>
              <w:pStyle w:val="-2"/>
              <w:spacing w:after="24"/>
              <w:ind w:left="560"/>
              <w:rPr>
                <w:rFonts w:ascii="標楷體" w:eastAsia="標楷體" w:hAnsi="標楷體" w:hint="eastAsia"/>
              </w:rPr>
            </w:pPr>
          </w:p>
        </w:tc>
      </w:tr>
      <w:tr w:rsidR="00DD6AA8" w:rsidTr="00696A6A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5000" w:type="pct"/>
            <w:gridSpan w:val="6"/>
            <w:tcMar>
              <w:left w:w="51" w:type="dxa"/>
              <w:right w:w="51" w:type="dxa"/>
            </w:tcMar>
            <w:vAlign w:val="center"/>
          </w:tcPr>
          <w:p w:rsidR="00DD6AA8" w:rsidRDefault="00DD6AA8">
            <w:pPr>
              <w:pStyle w:val="-2"/>
              <w:spacing w:after="24"/>
              <w:ind w:left="560"/>
              <w:rPr>
                <w:rFonts w:ascii="標楷體" w:eastAsia="標楷體" w:hAnsi="標楷體" w:hint="eastAsia"/>
              </w:rPr>
            </w:pPr>
          </w:p>
        </w:tc>
      </w:tr>
      <w:tr w:rsidR="00DD6AA8" w:rsidTr="00696A6A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5000" w:type="pct"/>
            <w:gridSpan w:val="6"/>
            <w:tcMar>
              <w:left w:w="51" w:type="dxa"/>
              <w:right w:w="51" w:type="dxa"/>
            </w:tcMar>
            <w:vAlign w:val="center"/>
          </w:tcPr>
          <w:p w:rsidR="00DD6AA8" w:rsidRDefault="00DD6AA8">
            <w:pPr>
              <w:pStyle w:val="-2"/>
              <w:spacing w:after="24"/>
              <w:ind w:left="560"/>
              <w:rPr>
                <w:rFonts w:ascii="標楷體" w:eastAsia="標楷體" w:hAnsi="標楷體" w:hint="eastAsia"/>
              </w:rPr>
            </w:pPr>
          </w:p>
        </w:tc>
      </w:tr>
      <w:tr w:rsidR="00DD6AA8" w:rsidTr="00696A6A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5000" w:type="pct"/>
            <w:gridSpan w:val="6"/>
            <w:tcMar>
              <w:left w:w="51" w:type="dxa"/>
              <w:right w:w="51" w:type="dxa"/>
            </w:tcMar>
            <w:vAlign w:val="center"/>
          </w:tcPr>
          <w:p w:rsidR="00DD6AA8" w:rsidRDefault="00DD6AA8">
            <w:pPr>
              <w:rPr>
                <w:rFonts w:ascii="標楷體" w:eastAsia="標楷體" w:hAnsi="標楷體" w:hint="eastAsia"/>
              </w:rPr>
            </w:pPr>
          </w:p>
        </w:tc>
      </w:tr>
      <w:tr w:rsidR="00DD6AA8" w:rsidTr="00696A6A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5000" w:type="pct"/>
            <w:gridSpan w:val="6"/>
            <w:tcMar>
              <w:left w:w="51" w:type="dxa"/>
              <w:right w:w="51" w:type="dxa"/>
            </w:tcMar>
            <w:vAlign w:val="center"/>
          </w:tcPr>
          <w:p w:rsidR="00DD6AA8" w:rsidRDefault="00DD6A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　　此   致</w:t>
            </w:r>
          </w:p>
        </w:tc>
      </w:tr>
      <w:tr w:rsidR="00DD6AA8" w:rsidTr="00696A6A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5000" w:type="pct"/>
            <w:gridSpan w:val="6"/>
            <w:tcMar>
              <w:left w:w="51" w:type="dxa"/>
              <w:right w:w="51" w:type="dxa"/>
            </w:tcMar>
            <w:vAlign w:val="center"/>
          </w:tcPr>
          <w:p w:rsidR="00DD6AA8" w:rsidRDefault="00DD6AA8">
            <w:pPr>
              <w:rPr>
                <w:rFonts w:ascii="標楷體" w:eastAsia="標楷體" w:hAnsi="標楷體" w:hint="eastAsia"/>
              </w:rPr>
            </w:pPr>
          </w:p>
        </w:tc>
      </w:tr>
      <w:tr w:rsidR="00DD6AA8" w:rsidTr="00696A6A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5000" w:type="pct"/>
            <w:gridSpan w:val="6"/>
            <w:tcMar>
              <w:left w:w="51" w:type="dxa"/>
              <w:right w:w="51" w:type="dxa"/>
            </w:tcMar>
            <w:vAlign w:val="center"/>
          </w:tcPr>
          <w:p w:rsidR="00DD6AA8" w:rsidRDefault="00DD6A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○○○○地方法院家事法庭　公鑒</w:t>
            </w:r>
          </w:p>
        </w:tc>
      </w:tr>
      <w:tr w:rsidR="00DD6AA8" w:rsidTr="00696A6A">
        <w:tblPrEx>
          <w:tblCellMar>
            <w:top w:w="0" w:type="dxa"/>
            <w:bottom w:w="0" w:type="dxa"/>
          </w:tblCellMar>
        </w:tblPrEx>
        <w:trPr>
          <w:trHeight w:hRule="exact" w:val="1446"/>
        </w:trPr>
        <w:tc>
          <w:tcPr>
            <w:tcW w:w="212" w:type="pct"/>
            <w:vAlign w:val="center"/>
          </w:tcPr>
          <w:p w:rsidR="00DD6AA8" w:rsidRDefault="00DD6AA8">
            <w:pPr>
              <w:pStyle w:val="02-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證物名稱</w:t>
            </w:r>
          </w:p>
          <w:p w:rsidR="00DD6AA8" w:rsidRDefault="00DD6AA8">
            <w:pPr>
              <w:pStyle w:val="02-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及件數</w:t>
            </w:r>
          </w:p>
        </w:tc>
        <w:tc>
          <w:tcPr>
            <w:tcW w:w="4788" w:type="pct"/>
            <w:gridSpan w:val="5"/>
            <w:vAlign w:val="center"/>
          </w:tcPr>
          <w:p w:rsidR="00DD6AA8" w:rsidRDefault="00DD6A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一、</w:t>
            </w:r>
          </w:p>
          <w:p w:rsidR="00DD6AA8" w:rsidRDefault="00DD6A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二、</w:t>
            </w:r>
          </w:p>
          <w:p w:rsidR="00DD6AA8" w:rsidRDefault="00DD6A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三、</w:t>
            </w:r>
          </w:p>
        </w:tc>
      </w:tr>
      <w:tr w:rsidR="00DD6AA8" w:rsidTr="00696A6A">
        <w:tblPrEx>
          <w:tblCellMar>
            <w:top w:w="0" w:type="dxa"/>
            <w:bottom w:w="0" w:type="dxa"/>
          </w:tblCellMar>
        </w:tblPrEx>
        <w:trPr>
          <w:trHeight w:hRule="exact" w:val="2169"/>
        </w:trPr>
        <w:tc>
          <w:tcPr>
            <w:tcW w:w="5000" w:type="pct"/>
            <w:gridSpan w:val="6"/>
          </w:tcPr>
          <w:p w:rsidR="00DD6AA8" w:rsidRDefault="00DD6AA8">
            <w:pPr>
              <w:pStyle w:val="02-"/>
              <w:snapToGrid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中華民國　　　年　　　月　　　日</w:t>
            </w:r>
          </w:p>
          <w:p w:rsidR="00DD6AA8" w:rsidRDefault="00DD6AA8">
            <w:pPr>
              <w:pStyle w:val="02-"/>
              <w:snapToGrid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具狀人　　　　</w:t>
            </w:r>
            <w:r>
              <w:rPr>
                <w:rFonts w:ascii="標楷體" w:eastAsia="標楷體" w:hAnsi="標楷體"/>
              </w:rPr>
              <w:t xml:space="preserve"> 　　　　簽名蓋章</w:t>
            </w:r>
          </w:p>
          <w:p w:rsidR="00DD6AA8" w:rsidRDefault="00DD6AA8">
            <w:pPr>
              <w:pStyle w:val="02-"/>
              <w:snapToGrid/>
              <w:jc w:val="righ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撰狀人　　　　</w:t>
            </w:r>
            <w:r>
              <w:rPr>
                <w:rFonts w:ascii="標楷體" w:eastAsia="標楷體" w:hAnsi="標楷體"/>
              </w:rPr>
              <w:t xml:space="preserve"> 　　　　簽名蓋章</w:t>
            </w:r>
          </w:p>
        </w:tc>
      </w:tr>
    </w:tbl>
    <w:p w:rsidR="006A17FC" w:rsidRDefault="006A17FC">
      <w:pPr>
        <w:spacing w:line="40" w:lineRule="exact"/>
        <w:rPr>
          <w:rFonts w:ascii="標楷體" w:eastAsia="標楷體" w:hAnsi="標楷體"/>
        </w:rPr>
      </w:pPr>
    </w:p>
    <w:p w:rsidR="00DD6AA8" w:rsidRPr="006A17FC" w:rsidRDefault="006A17FC" w:rsidP="006A17FC">
      <w:pPr>
        <w:jc w:val="right"/>
        <w:rPr>
          <w:rFonts w:ascii="標楷體" w:eastAsia="標楷體" w:hAnsi="標楷體" w:hint="eastAsia"/>
        </w:rPr>
      </w:pPr>
      <w:r>
        <w:rPr>
          <w:rFonts w:ascii="標楷體" w:hAnsi="標楷體" w:hint="eastAsia"/>
        </w:rPr>
        <w:t>資料來源：司法院網站：</w:t>
      </w:r>
      <w:r w:rsidRPr="00732073">
        <w:rPr>
          <w:rFonts w:ascii="標楷體" w:hAnsi="標楷體"/>
        </w:rPr>
        <w:t>http://www.judicial.gov.tw/</w:t>
      </w:r>
    </w:p>
    <w:sectPr w:rsidR="00DD6AA8" w:rsidRPr="006A17FC">
      <w:headerReference w:type="even" r:id="rId7"/>
      <w:headerReference w:type="default" r:id="rId8"/>
      <w:footerReference w:type="even" r:id="rId9"/>
      <w:footerReference w:type="default" r:id="rId10"/>
      <w:pgSz w:w="11907" w:h="16840" w:code="9"/>
      <w:pgMar w:top="1956" w:right="1446" w:bottom="1843" w:left="1446" w:header="1503" w:footer="1332" w:gutter="0"/>
      <w:pgNumType w:start="65"/>
      <w:cols w:space="425"/>
      <w:docGrid w:type="lines" w:linePitch="38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6F22" w:rsidRDefault="001F6F22">
      <w:r>
        <w:separator/>
      </w:r>
    </w:p>
  </w:endnote>
  <w:endnote w:type="continuationSeparator" w:id="0">
    <w:p w:rsidR="001F6F22" w:rsidRDefault="001F6F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華康楷書體W5">
    <w:altName w:val="新細明體"/>
    <w:charset w:val="88"/>
    <w:family w:val="modern"/>
    <w:pitch w:val="fixed"/>
    <w:sig w:usb0="80000001" w:usb1="28091800" w:usb2="00000016" w:usb3="00000000" w:csb0="001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楷書體W7">
    <w:altName w:val="Arial Unicode MS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AA8" w:rsidRDefault="00DD6AA8">
    <w:pPr>
      <w:pStyle w:val="a4"/>
      <w:rPr>
        <w:rFonts w:hint="eastAsia"/>
      </w:rPr>
    </w:pPr>
    <w:r>
      <w:rPr>
        <w:rFonts w:hint="eastAsia"/>
      </w:rPr>
      <w:t>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AA8" w:rsidRDefault="00DD6AA8">
    <w:pPr>
      <w:pStyle w:val="a4"/>
      <w:tabs>
        <w:tab w:val="clear" w:pos="4153"/>
        <w:tab w:val="clear" w:pos="8306"/>
      </w:tabs>
      <w:rPr>
        <w:rFonts w:ascii="Symbol" w:hAnsi="Symbol"/>
      </w:rPr>
    </w:pPr>
    <w:r>
      <w:rPr>
        <w:rFonts w:ascii="Symbol" w:hAnsi="Symbol"/>
      </w:rPr>
      <w:t>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6F22" w:rsidRDefault="001F6F22">
      <w:r>
        <w:separator/>
      </w:r>
    </w:p>
  </w:footnote>
  <w:footnote w:type="continuationSeparator" w:id="0">
    <w:p w:rsidR="001F6F22" w:rsidRDefault="001F6F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AA8" w:rsidRDefault="00F92DD8">
    <w:pPr>
      <w:pStyle w:val="a3"/>
      <w:rPr>
        <w:rFonts w:hint="eastAsia"/>
      </w:rPr>
    </w:pPr>
    <w:r>
      <w:rPr>
        <w:noProof/>
        <w:sz w:val="20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-612140</wp:posOffset>
              </wp:positionH>
              <wp:positionV relativeFrom="paragraph">
                <wp:posOffset>-334645</wp:posOffset>
              </wp:positionV>
              <wp:extent cx="6949440" cy="9505315"/>
              <wp:effectExtent l="10795" t="10160" r="12065" b="9525"/>
              <wp:wrapNone/>
              <wp:docPr id="16" name="Group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49440" cy="9505315"/>
                        <a:chOff x="482" y="974"/>
                        <a:chExt cx="10944" cy="14969"/>
                      </a:xfrm>
                    </wpg:grpSpPr>
                    <wpg:grpSp>
                      <wpg:cNvPr id="17" name="Group 17"/>
                      <wpg:cNvGrpSpPr>
                        <a:grpSpLocks/>
                      </wpg:cNvGrpSpPr>
                      <wpg:grpSpPr bwMode="auto">
                        <a:xfrm>
                          <a:off x="482" y="974"/>
                          <a:ext cx="10943" cy="283"/>
                          <a:chOff x="482" y="974"/>
                          <a:chExt cx="10943" cy="283"/>
                        </a:xfrm>
                      </wpg:grpSpPr>
                      <wpg:grpSp>
                        <wpg:cNvPr id="18" name="Group 18"/>
                        <wpg:cNvGrpSpPr>
                          <a:grpSpLocks/>
                        </wpg:cNvGrpSpPr>
                        <wpg:grpSpPr bwMode="auto">
                          <a:xfrm>
                            <a:off x="482" y="974"/>
                            <a:ext cx="283" cy="283"/>
                            <a:chOff x="482" y="974"/>
                            <a:chExt cx="283" cy="283"/>
                          </a:xfrm>
                        </wpg:grpSpPr>
                        <wps:wsp>
                          <wps:cNvPr id="19" name="Line 1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82" y="1115"/>
                              <a:ext cx="283" cy="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" name="Line 20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624" y="974"/>
                              <a:ext cx="0" cy="283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21" name="Group 21"/>
                        <wpg:cNvGrpSpPr>
                          <a:grpSpLocks/>
                        </wpg:cNvGrpSpPr>
                        <wpg:grpSpPr bwMode="auto">
                          <a:xfrm>
                            <a:off x="11142" y="974"/>
                            <a:ext cx="283" cy="283"/>
                            <a:chOff x="482" y="974"/>
                            <a:chExt cx="283" cy="283"/>
                          </a:xfrm>
                        </wpg:grpSpPr>
                        <wps:wsp>
                          <wps:cNvPr id="22" name="Line 2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82" y="1115"/>
                              <a:ext cx="283" cy="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3" name="Line 23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624" y="974"/>
                              <a:ext cx="0" cy="283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grpSp>
                    <wpg:grpSp>
                      <wpg:cNvPr id="24" name="Group 24"/>
                      <wpg:cNvGrpSpPr>
                        <a:grpSpLocks/>
                      </wpg:cNvGrpSpPr>
                      <wpg:grpSpPr bwMode="auto">
                        <a:xfrm>
                          <a:off x="483" y="15660"/>
                          <a:ext cx="10943" cy="283"/>
                          <a:chOff x="482" y="974"/>
                          <a:chExt cx="10943" cy="283"/>
                        </a:xfrm>
                      </wpg:grpSpPr>
                      <wpg:grpSp>
                        <wpg:cNvPr id="25" name="Group 25"/>
                        <wpg:cNvGrpSpPr>
                          <a:grpSpLocks/>
                        </wpg:cNvGrpSpPr>
                        <wpg:grpSpPr bwMode="auto">
                          <a:xfrm>
                            <a:off x="482" y="974"/>
                            <a:ext cx="283" cy="283"/>
                            <a:chOff x="482" y="974"/>
                            <a:chExt cx="283" cy="283"/>
                          </a:xfrm>
                        </wpg:grpSpPr>
                        <wps:wsp>
                          <wps:cNvPr id="26" name="Line 2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82" y="1115"/>
                              <a:ext cx="283" cy="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" name="Line 27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624" y="974"/>
                              <a:ext cx="0" cy="283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28" name="Group 28"/>
                        <wpg:cNvGrpSpPr>
                          <a:grpSpLocks/>
                        </wpg:cNvGrpSpPr>
                        <wpg:grpSpPr bwMode="auto">
                          <a:xfrm>
                            <a:off x="11142" y="974"/>
                            <a:ext cx="283" cy="283"/>
                            <a:chOff x="482" y="974"/>
                            <a:chExt cx="283" cy="283"/>
                          </a:xfrm>
                        </wpg:grpSpPr>
                        <wps:wsp>
                          <wps:cNvPr id="29" name="Line 2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82" y="1115"/>
                              <a:ext cx="283" cy="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" name="Line 30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624" y="974"/>
                              <a:ext cx="0" cy="283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1C7F609" id="Group 16" o:spid="_x0000_s1026" style="position:absolute;margin-left:-48.2pt;margin-top:-26.35pt;width:547.2pt;height:748.45pt;z-index:251658240" coordorigin="482,974" coordsize="10944,149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">
              <v:group id="Group 17" o:spid="_x0000_s1027" style="position:absolute;left:482;top:974;width:10943;height:283" coordorigin="482,974" coordsize="10943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<v:group id="Group 18" o:spid="_x0000_s1028" style="position:absolute;left:482;top:974;width:283;height:283" coordorigin="482,974" coordsize="283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<v:line id="Line 19" o:spid="_x0000_s1029" style="position:absolute;visibility:visible;mso-wrap-style:square" from="482,1115" to="765,11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pCWMIAAADbAAAADwAAAGRycy9kb3ducmV2LnhtbERPTWsCMRC9F/wPYYTeatZaiq5GkaJQ&#10;eiisetDbsBk3i5vJmsR1+++bQsHbPN7nLFa9bURHPtSOFYxHGQji0umaKwWH/fZlCiJEZI2NY1Lw&#10;QwFWy8HTAnPt7lxQt4uVSCEcclRgYmxzKUNpyGIYuZY4cWfnLcYEfSW1x3sKt418zbJ3abHm1GCw&#10;pQ9D5WV3swr8KYZjcZ18dW/V5vp98WZP50Kp52G/noOI1MeH+N/9qdP8Gfz9kg6Qy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pCWMIAAADbAAAADwAAAAAAAAAAAAAA&#10;AAChAgAAZHJzL2Rvd25yZXYueG1sUEsFBgAAAAAEAAQA+QAAAJADAAAAAA==&#10;" strokeweight=".25pt"/>
                  <v:line id="Line 20" o:spid="_x0000_s1030" style="position:absolute;flip:y;visibility:visible;mso-wrap-style:square" from="624,974" to="624,12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N7lvMMAAADbAAAADwAAAGRycy9kb3ducmV2LnhtbESPTU/DMAyG70j7D5GRuKAtpUKo6pZN&#10;DKkTcGMfd6vx0kLjVEnYyr/HBySO1uv38ePVZvKDulBMfWADD4sCFHEbbM/OwPHQzCtQKSNbHAKT&#10;gR9KsFnPblZY23DlD7rss1MC4VSjgS7nsdY6tR15TIswEkt2DtFjljE6bSNeBe4HXRbFk/bYs1zo&#10;cKSXjtqv/bcXjbdDVT3a9+i29675LE9ls6t2xtzdTs9LUJmm/L/81361Bkqxl18EAHr9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je5bzDAAAA2wAAAA8AAAAAAAAAAAAA&#10;AAAAoQIAAGRycy9kb3ducmV2LnhtbFBLBQYAAAAABAAEAPkAAACRAwAAAAA=&#10;" strokeweight=".25pt"/>
                </v:group>
                <v:group id="Group 21" o:spid="_x0000_s1031" style="position:absolute;left:11142;top:974;width:283;height:283" coordorigin="482,974" coordsize="283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<v:line id="Line 22" o:spid="_x0000_s1032" style="position:absolute;visibility:visible;mso-wrap-style:square" from="482,1115" to="765,11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XIalMQAAADbAAAADwAAAGRycy9kb3ducmV2LnhtbESPQWsCMRSE7wX/Q3hCbzXbVYpsjVLE&#10;gvQgrHqwt8fmuVncvKxJuq7/3hQKPQ4z8w2zWA22FT350DhW8DrJQBBXTjdcKzgePl/mIEJE1tg6&#10;JgV3CrBajp4WWGh345L6faxFgnAoUIGJsSukDJUhi2HiOuLknZ23GJP0tdQebwluW5ln2Zu02HBa&#10;MNjR2lB12f9YBf47hlN5nX71s3pz3V28OdC5VOp5PHy8g4g0xP/wX3urFeQ5/H5JP0Au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1chqUxAAAANsAAAAPAAAAAAAAAAAA&#10;AAAAAKECAABkcnMvZG93bnJldi54bWxQSwUGAAAAAAQABAD5AAAAkgMAAAAA&#10;" strokeweight=".25pt"/>
                  <v:line id="Line 23" o:spid="_x0000_s1033" style="position:absolute;flip:y;visibility:visible;mso-wrap-style:square" from="624,974" to="624,12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Ax7y8QAAADbAAAADwAAAGRycy9kb3ducmV2LnhtbESPzWrDMBCE74W+g9hCLqGR64Zg3Cgh&#10;KTgkveWn98Xaym6tlZGUxHn7KlDocZidb3bmy8F24kI+tI4VvEwyEMS10y0bBadj9VyACBFZY+eY&#10;FNwowHLx+DDHUrsr7+lyiEYkCIcSFTQx9qWUoW7IYpi4njh5X85bjEl6I7XHa4LbTuZZNpMWW04N&#10;Dfb03lD9czjb9MbuWBRT/eHNemyq7/wzrzbFRqnR07B6AxFpiP/Hf+mtVpC/wn1LAoBc/A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DHvLxAAAANsAAAAPAAAAAAAAAAAA&#10;AAAAAKECAABkcnMvZG93bnJldi54bWxQSwUGAAAAAAQABAD5AAAAkgMAAAAA&#10;" strokeweight=".25pt"/>
                </v:group>
              </v:group>
              <v:group id="Group 24" o:spid="_x0000_s1034" style="position:absolute;left:483;top:15660;width:10943;height:283" coordorigin="482,974" coordsize="10943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<v:group id="Group 25" o:spid="_x0000_s1035" style="position:absolute;left:482;top:974;width:283;height:283" coordorigin="482,974" coordsize="283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<v:line id="Line 26" o:spid="_x0000_s1036" style="position:absolute;visibility:visible;mso-wrap-style:square" from="482,1115" to="765,11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kkcl8QAAADbAAAADwAAAGRycy9kb3ducmV2LnhtbESPT2sCMRTE7wW/Q3iCt5r1D1JWo4i0&#10;ID0UVnvQ22Pz3CxuXtYkrttv3wiFHoeZ+Q2z2vS2ER35UDtWMBlnIIhLp2uuFHwfP17fQISIrLFx&#10;TAp+KMBmPXhZYa7dgwvqDrESCcIhRwUmxjaXMpSGLIaxa4mTd3HeYkzSV1J7fCS4beQ0yxbSYs1p&#10;wWBLO0Pl9XC3Cvw5hlNxm3128+r99nX15kiXQqnRsN8uQUTq43/4r73XCqYLeH5JP0Cu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KSRyXxAAAANsAAAAPAAAAAAAAAAAA&#10;AAAAAKECAABkcnMvZG93bnJldi54bWxQSwUGAAAAAAQABAD5AAAAkgMAAAAA&#10;" strokeweight=".25pt"/>
                  <v:line id="Line 27" o:spid="_x0000_s1037" style="position:absolute;flip:y;visibility:visible;mso-wrap-style:square" from="624,974" to="624,12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zd9yMQAAADbAAAADwAAAGRycy9kb3ducmV2LnhtbESPzWrDMBCE74W+g9hCLqGRa0pi3Cgh&#10;KTgkveWn98Xaym6tlZGUxHn7KlDocZidb3bmy8F24kI+tI4VvEwyEMS10y0bBadj9VyACBFZY+eY&#10;FNwowHLx+DDHUrsr7+lyiEYkCIcSFTQx9qWUoW7IYpi4njh5X85bjEl6I7XHa4LbTuZZNpUWW04N&#10;Dfb03lD9czjb9MbuWBSv+sOb9dhU3/lnXm2KjVKjp2H1BiLSEP+P/9JbrSCfwX1LAoBc/A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N33IxAAAANsAAAAPAAAAAAAAAAAA&#10;AAAAAKECAABkcnMvZG93bnJldi54bWxQSwUGAAAAAAQABAD5AAAAkgMAAAAA&#10;" strokeweight=".25pt"/>
                </v:group>
                <v:group id="Group 28" o:spid="_x0000_s1038" style="position:absolute;left:11142;top:974;width:283;height:283" coordorigin="482,974" coordsize="283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    <v:line id="Line 29" o:spid="_x0000_s1039" style="position:absolute;visibility:visible;mso-wrap-style:square" from="482,1115" to="765,11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9aI5cQAAADbAAAADwAAAGRycy9kb3ducmV2LnhtbESPQWsCMRSE74X+h/AK3mq2KqVujVKK&#10;gngQVnuot8fmuVncvKxJXNd/b4RCj8PMfMPMFr1tREc+1I4VvA0zEMSl0zVXCn72q9cPECEia2wc&#10;k4IbBVjMn59mmGt35YK6XaxEgnDIUYGJsc2lDKUhi2HoWuLkHZ23GJP0ldQerwluGznKsndpsea0&#10;YLClb0PlaXexCvwhht/iPN50k2p53p682dOxUGrw0n99gojUx//wX3utFYym8PiSfoCc3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71ojlxAAAANsAAAAPAAAAAAAAAAAA&#10;AAAAAKECAABkcnMvZG93bnJldi54bWxQSwUGAAAAAAQABAD5AAAAkgMAAAAA&#10;" strokeweight=".25pt"/>
                  <v:line id="Line 30" o:spid="_x0000_s1040" style="position:absolute;flip:y;visibility:visible;mso-wrap-style:square" from="624,974" to="624,12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QdzYcMAAADbAAAADwAAAGRycy9kb3ducmV2LnhtbESPwU7DMAyG70h7h8iTuCCWUhCqumXT&#10;QOoE3NjY3WpMWtY4VRK28vb4gMTR+v1//rzaTH5QZ4qpD2zgblGAIm6D7dkZ+Dg0txWolJEtDoHJ&#10;wA8l2KxnVyusbbjwO5332SmBcKrRQJfzWGud2o48pkUYiSX7DNFjljE6bSNeBO4HXRbFo/bYs1zo&#10;cKTnjtrT/tuLxuuhqh7sW3RPN675Ko9ls6t2xlzPp+0SVKYp/y//tV+sgXuxl18EAHr9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0Hc2HDAAAA2wAAAA8AAAAAAAAAAAAA&#10;AAAAoQIAAGRycy9kb3ducmV2LnhtbFBLBQYAAAAABAAEAPkAAACRAwAAAAA=&#10;" strokeweight=".25pt"/>
                </v:group>
              </v:group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AA8" w:rsidRDefault="00F92DD8">
    <w:pPr>
      <w:pStyle w:val="a3"/>
      <w:jc w:val="right"/>
      <w:rPr>
        <w:noProof/>
        <w:sz w:val="20"/>
      </w:rPr>
    </w:pPr>
    <w:r>
      <w:rPr>
        <w:noProof/>
        <w:sz w:val="20"/>
      </w:rPr>
      <mc:AlternateContent>
        <mc:Choice Requires="wpg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-612140</wp:posOffset>
              </wp:positionH>
              <wp:positionV relativeFrom="paragraph">
                <wp:posOffset>-335915</wp:posOffset>
              </wp:positionV>
              <wp:extent cx="6949440" cy="9505315"/>
              <wp:effectExtent l="10795" t="8890" r="12065" b="10795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49440" cy="9505315"/>
                        <a:chOff x="482" y="974"/>
                        <a:chExt cx="10944" cy="14969"/>
                      </a:xfrm>
                    </wpg:grpSpPr>
                    <wpg:grpSp>
                      <wpg:cNvPr id="2" name="Group 2"/>
                      <wpg:cNvGrpSpPr>
                        <a:grpSpLocks/>
                      </wpg:cNvGrpSpPr>
                      <wpg:grpSpPr bwMode="auto">
                        <a:xfrm>
                          <a:off x="482" y="974"/>
                          <a:ext cx="10943" cy="283"/>
                          <a:chOff x="482" y="974"/>
                          <a:chExt cx="10943" cy="283"/>
                        </a:xfrm>
                      </wpg:grpSpPr>
                      <wpg:grpSp>
                        <wpg:cNvPr id="3" name="Group 3"/>
                        <wpg:cNvGrpSpPr>
                          <a:grpSpLocks/>
                        </wpg:cNvGrpSpPr>
                        <wpg:grpSpPr bwMode="auto">
                          <a:xfrm>
                            <a:off x="482" y="974"/>
                            <a:ext cx="283" cy="283"/>
                            <a:chOff x="482" y="974"/>
                            <a:chExt cx="283" cy="283"/>
                          </a:xfrm>
                        </wpg:grpSpPr>
                        <wps:wsp>
                          <wps:cNvPr id="4" name="Line 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82" y="1115"/>
                              <a:ext cx="283" cy="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" name="Line 5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624" y="974"/>
                              <a:ext cx="0" cy="283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6" name="Group 6"/>
                        <wpg:cNvGrpSpPr>
                          <a:grpSpLocks/>
                        </wpg:cNvGrpSpPr>
                        <wpg:grpSpPr bwMode="auto">
                          <a:xfrm>
                            <a:off x="11142" y="974"/>
                            <a:ext cx="283" cy="283"/>
                            <a:chOff x="482" y="974"/>
                            <a:chExt cx="283" cy="283"/>
                          </a:xfrm>
                        </wpg:grpSpPr>
                        <wps:wsp>
                          <wps:cNvPr id="7" name="Line 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82" y="1115"/>
                              <a:ext cx="283" cy="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" name="Line 8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624" y="974"/>
                              <a:ext cx="0" cy="283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grpSp>
                    <wpg:grpSp>
                      <wpg:cNvPr id="9" name="Group 9"/>
                      <wpg:cNvGrpSpPr>
                        <a:grpSpLocks/>
                      </wpg:cNvGrpSpPr>
                      <wpg:grpSpPr bwMode="auto">
                        <a:xfrm>
                          <a:off x="483" y="15660"/>
                          <a:ext cx="10943" cy="283"/>
                          <a:chOff x="482" y="974"/>
                          <a:chExt cx="10943" cy="283"/>
                        </a:xfrm>
                      </wpg:grpSpPr>
                      <wpg:grpSp>
                        <wpg:cNvPr id="10" name="Group 10"/>
                        <wpg:cNvGrpSpPr>
                          <a:grpSpLocks/>
                        </wpg:cNvGrpSpPr>
                        <wpg:grpSpPr bwMode="auto">
                          <a:xfrm>
                            <a:off x="482" y="974"/>
                            <a:ext cx="283" cy="283"/>
                            <a:chOff x="482" y="974"/>
                            <a:chExt cx="283" cy="283"/>
                          </a:xfrm>
                        </wpg:grpSpPr>
                        <wps:wsp>
                          <wps:cNvPr id="11" name="Line 1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82" y="1115"/>
                              <a:ext cx="283" cy="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" name="Line 12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624" y="974"/>
                              <a:ext cx="0" cy="283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3" name="Group 13"/>
                        <wpg:cNvGrpSpPr>
                          <a:grpSpLocks/>
                        </wpg:cNvGrpSpPr>
                        <wpg:grpSpPr bwMode="auto">
                          <a:xfrm>
                            <a:off x="11142" y="974"/>
                            <a:ext cx="283" cy="283"/>
                            <a:chOff x="482" y="974"/>
                            <a:chExt cx="283" cy="283"/>
                          </a:xfrm>
                        </wpg:grpSpPr>
                        <wps:wsp>
                          <wps:cNvPr id="14" name="Line 1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82" y="1115"/>
                              <a:ext cx="283" cy="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" name="Line 15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624" y="974"/>
                              <a:ext cx="0" cy="283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3490031" id="Group 1" o:spid="_x0000_s1026" style="position:absolute;margin-left:-48.2pt;margin-top:-26.45pt;width:547.2pt;height:748.45pt;z-index:251657216" coordorigin="482,974" coordsize="10944,149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">
              <v:group id="Group 2" o:spid="_x0000_s1027" style="position:absolute;left:482;top:974;width:10943;height:283" coordorigin="482,974" coordsize="10943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<v:group id="Group 3" o:spid="_x0000_s1028" style="position:absolute;left:482;top:974;width:283;height:283" coordorigin="482,974" coordsize="283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line id="Line 4" o:spid="_x0000_s1029" style="position:absolute;visibility:visible;mso-wrap-style:square" from="482,1115" to="765,11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h90+sMAAADaAAAADwAAAGRycy9kb3ducmV2LnhtbESPQWsCMRSE70L/Q3gFb5q1isjWKCIW&#10;Sg/Cqgd7e2yem8XNy5qk6/bfm0LB4zAz3zDLdW8b0ZEPtWMFk3EGgrh0uuZKwen4MVqACBFZY+OY&#10;FPxSgPXqZbDEXLs7F9QdYiUShEOOCkyMbS5lKA1ZDGPXEifv4rzFmKSvpPZ4T3DbyLcsm0uLNacF&#10;gy1tDZXXw49V4L9jOBe36Vc3q3a3/dWbI10KpYav/eYdRKQ+PsP/7U+tYAZ/V9INkK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4fdPrDAAAA2gAAAA8AAAAAAAAAAAAA&#10;AAAAoQIAAGRycy9kb3ducmV2LnhtbFBLBQYAAAAABAAEAPkAAACRAwAAAAA=&#10;" strokeweight=".25pt"/>
                  <v:line id="Line 5" o:spid="_x0000_s1030" style="position:absolute;flip:y;visibility:visible;mso-wrap-style:square" from="624,974" to="624,12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OmpxMAAAADaAAAADwAAAGRycy9kb3ducmV2LnhtbERPW2vCMBR+H+w/hDPwRWa6MqV0RtFB&#10;RffmZe+H5izt1pyUJGr994sw2OPHd58vB9uJC/nQOlbwMslAENdOt2wUnI7VcwEiRGSNnWNScKMA&#10;y8XjwxxL7a68p8shGpFCOJSooImxL6UMdUMWw8T1xIn7ct5iTNAbqT1eU7jtZJ5lM2mx5dTQYE/v&#10;DdU/h7NNM3bHonjVH96sx6b6zj/zalNslBo9Das3EJGG+C/+c2+1gincryQ/yMU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jpqcTAAAAA2gAAAA8AAAAAAAAAAAAAAAAA&#10;oQIAAGRycy9kb3ducmV2LnhtbFBLBQYAAAAABAAEAPkAAACOAwAAAAA=&#10;" strokeweight=".25pt"/>
                </v:group>
                <v:group id="Group 6" o:spid="_x0000_s1031" style="position:absolute;left:11142;top:974;width:283;height:283" coordorigin="482,974" coordsize="283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line id="Line 7" o:spid="_x0000_s1032" style="position:absolute;visibility:visible;mso-wrap-style:square" from="482,1115" to="765,11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s3qjcMAAADaAAAADwAAAGRycy9kb3ducmV2LnhtbESPQWsCMRSE7wX/Q3hCbzVrLVVWo0hR&#10;KD0UVj3o7bF5bhY3L2sS1+2/bwoFj8PMfMMsVr1tREc+1I4VjEcZCOLS6ZorBYf99mUGIkRkjY1j&#10;UvBDAVbLwdMCc+3uXFC3i5VIEA45KjAxtrmUoTRkMYxcS5y8s/MWY5K+ktrjPcFtI1+z7F1arDkt&#10;GGzpw1B52d2sAn+K4VhcJ1/dW7W5fl+82dO5UOp52K/nICL18RH+b39qBVP4u5JugFz+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7N6o3DAAAA2gAAAA8AAAAAAAAAAAAA&#10;AAAAoQIAAGRycy9kb3ducmV2LnhtbFBLBQYAAAAABAAEAPkAAACRAwAAAAA=&#10;" strokeweight=".25pt"/>
                  <v:line id="Line 8" o:spid="_x0000_s1033" style="position:absolute;flip:y;visibility:visible;mso-wrap-style:square" from="624,974" to="624,12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ugGWr8AAADaAAAADwAAAGRycy9kb3ducmV2LnhtbERPTUvDQBC9C/6HZYRexG4MIiHttqiQ&#10;Ur3Z1vuQnW6i2dmwu23Tf+8cBI+P971cT35QZ4qpD2zgcV6AIm6D7dkZOOybhwpUysgWh8Bk4EoJ&#10;1qvbmyXWNlz4k8677JSEcKrRQJfzWGud2o48pnkYiYU7hugxC4xO24gXCfeDLoviWXvsWRo6HOmt&#10;o/Znd/Iy431fVU/2I7rXe9d8l19ls6k2xszuppcFqExT/hf/ubfWgGyVK+IHvfo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hugGWr8AAADaAAAADwAAAAAAAAAAAAAAAACh&#10;AgAAZHJzL2Rvd25yZXYueG1sUEsFBgAAAAAEAAQA+QAAAI0DAAAAAA==&#10;" strokeweight=".25pt"/>
                </v:group>
              </v:group>
              <v:group id="Group 9" o:spid="_x0000_s1034" style="position:absolute;left:483;top:15660;width:10943;height:283" coordorigin="482,974" coordsize="10943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<v:group id="Group 10" o:spid="_x0000_s1035" style="position:absolute;left:482;top:974;width:283;height:283" coordorigin="482,974" coordsize="283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line id="Line 11" o:spid="_x0000_s1036" style="position:absolute;visibility:visible;mso-wrap-style:square" from="482,1115" to="765,11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8xOXsEAAADbAAAADwAAAGRycy9kb3ducmV2LnhtbERPTWsCMRC9C/0PYYTeNKsWka1RpFiQ&#10;HgqrHuxt2Iybxc1kTdJ1++8bQfA2j/c5y3VvG9GRD7VjBZNxBoK4dLrmSsHx8DlagAgRWWPjmBT8&#10;UYD16mWwxFy7GxfU7WMlUgiHHBWYGNtcylAashjGriVO3Nl5izFBX0nt8ZbCbSOnWTaXFmtODQZb&#10;+jBUXva/VoH/ieFUXGdf3Vu1vX5fvDnQuVDqddhv3kFE6uNT/HDvdJo/gfsv6QC5+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LzE5ewQAAANsAAAAPAAAAAAAAAAAAAAAA&#10;AKECAABkcnMvZG93bnJldi54bWxQSwUGAAAAAAQABAD5AAAAjwMAAAAA&#10;" strokeweight=".25pt"/>
                  <v:line id="Line 12" o:spid="_x0000_s1037" style="position:absolute;flip:y;visibility:visible;mso-wrap-style:square" from="624,974" to="624,12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SwU7cQAAADbAAAADwAAAGRycy9kb3ducmV2LnhtbESPT2sCMRDF7wW/Qxihl1KzLlKWrVHa&#10;wkrtrf65D5sxu3YzWZKo67c3BcHbDO/93ryZLwfbiTP50DpWMJ1kIIhrp1s2Cnbb6rUAESKyxs4x&#10;KbhSgOVi9DTHUrsL/9J5E41IIRxKVNDE2JdShrohi2HieuKkHZy3GNPqjdQeLyncdjLPsjdpseV0&#10;ocGevhqq/zYnm2qst0Ux0z/efL6Y6pjv82pVrJR6Hg8f7yAiDfFhvtPfOnE5/P+SBp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5LBTtxAAAANsAAAAPAAAAAAAAAAAA&#10;AAAAAKECAABkcnMvZG93bnJldi54bWxQSwUGAAAAAAQABAD5AAAAkgMAAAAA&#10;" strokeweight=".25pt"/>
                </v:group>
                <v:group id="Group 13" o:spid="_x0000_s1038" style="position:absolute;left:11142;top:974;width:283;height:283" coordorigin="482,974" coordsize="283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line id="Line 14" o:spid="_x0000_s1039" style="position:absolute;visibility:visible;mso-wrap-style:square" from="482,1115" to="765,11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7vtxsEAAADbAAAADwAAAGRycy9kb3ducmV2LnhtbERPTWsCMRC9F/wPYYTeatZWiqxGEbEg&#10;PRRWPeht2Iybxc1kTeK6/feNIPQ2j/c582VvG9GRD7VjBeNRBoK4dLrmSsFh//U2BREissbGMSn4&#10;pQDLxeBljrl2dy6o28VKpBAOOSowMba5lKE0ZDGMXEucuLPzFmOCvpLa4z2F20a+Z9mntFhzajDY&#10;0tpQedndrAJ/iuFYXD++u0m1uf5cvNnTuVDqddivZiAi9fFf/HRvdZo/gccv6QC5+A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bu+3GwQAAANsAAAAPAAAAAAAAAAAAAAAA&#10;AKECAABkcnMvZG93bnJldi54bWxQSwUGAAAAAAQABAD5AAAAjwMAAAAA&#10;" strokeweight=".25pt"/>
                  <v:line id="Line 15" o:spid="_x0000_s1040" style="position:absolute;flip:y;visibility:visible;mso-wrap-style:square" from="624,974" to="624,12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sWMmcQAAADbAAAADwAAAGRycy9kb3ducmV2LnhtbESPzWrDMBCE74W+g9hCLqGRa5pg3Cgh&#10;KTgkveWn98Xaym6tlZGUxHn7KlDobZeZb3Z2vhxsJy7kQ+tYwcskA0FcO92yUXA6Vs8FiBCRNXaO&#10;ScGNAiwXjw9zLLW78p4uh2hECuFQooImxr6UMtQNWQwT1xMn7ct5izGt3kjt8ZrCbSfzLJtJiy2n&#10;Cw329N5Q/XM421RjdyyKV/3hzXpsqu/8M682xUap0dOwegMRaYj/5j96qxM3hfsvaQC5+A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2xYyZxAAAANsAAAAPAAAAAAAAAAAA&#10;AAAAAKECAABkcnMvZG93bnJldi54bWxQSwUGAAAAAAQABAD5AAAAkgMAAAAA&#10;" strokeweight=".25pt"/>
                </v:group>
              </v:group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D128E6"/>
    <w:multiLevelType w:val="hybridMultilevel"/>
    <w:tmpl w:val="35487C48"/>
    <w:lvl w:ilvl="0" w:tplc="467ED8CA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華康楷書體W5" w:eastAsia="華康楷書體W5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6CCE68D7"/>
    <w:multiLevelType w:val="hybridMultilevel"/>
    <w:tmpl w:val="6E18E9DE"/>
    <w:lvl w:ilvl="0" w:tplc="39BA2302">
      <w:start w:val="2"/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華康楷書體W5" w:eastAsia="華康楷書體W5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ttachedTemplate r:id="rId1"/>
  <w:defaultTabStop w:val="479"/>
  <w:evenAndOddHeaders/>
  <w:drawingGridHorizontalSpacing w:val="3"/>
  <w:drawingGridVerticalSpacing w:val="4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7FC"/>
    <w:rsid w:val="001F6F22"/>
    <w:rsid w:val="004C746B"/>
    <w:rsid w:val="00696A6A"/>
    <w:rsid w:val="006A17FC"/>
    <w:rsid w:val="00DD6AA8"/>
    <w:rsid w:val="00EC4114"/>
    <w:rsid w:val="00F92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40BB9D2-BF8D-4031-BA4C-F77CF040B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napToGrid w:val="0"/>
      <w:jc w:val="both"/>
      <w:textAlignment w:val="center"/>
    </w:pPr>
    <w:rPr>
      <w:rFonts w:eastAsia="華康楷書體W5"/>
      <w:kern w:val="2"/>
      <w:sz w:val="28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1-">
    <w:name w:val="01-狀標"/>
    <w:basedOn w:val="a"/>
    <w:rPr>
      <w:rFonts w:eastAsia="華康楷書體W7"/>
      <w:sz w:val="44"/>
    </w:rPr>
  </w:style>
  <w:style w:type="paragraph" w:customStyle="1" w:styleId="02-">
    <w:name w:val="02-表頭"/>
    <w:basedOn w:val="a"/>
    <w:pPr>
      <w:jc w:val="distribute"/>
    </w:pPr>
    <w:rPr>
      <w:sz w:val="32"/>
    </w:rPr>
  </w:style>
  <w:style w:type="paragraph" w:customStyle="1" w:styleId="02-0">
    <w:name w:val="02-新台幣"/>
    <w:basedOn w:val="02-"/>
    <w:pPr>
      <w:ind w:left="6960" w:hangingChars="2175" w:hanging="6960"/>
      <w:jc w:val="both"/>
    </w:pPr>
  </w:style>
  <w:style w:type="paragraph" w:customStyle="1" w:styleId="02-1">
    <w:name w:val="02-依序填寫"/>
    <w:basedOn w:val="a"/>
    <w:rPr>
      <w:spacing w:val="-10"/>
    </w:rPr>
  </w:style>
  <w:style w:type="paragraph" w:customStyle="1" w:styleId="03-">
    <w:name w:val="03-稱謂欄"/>
    <w:basedOn w:val="a"/>
    <w:pPr>
      <w:jc w:val="distribute"/>
    </w:pPr>
  </w:style>
  <w:style w:type="paragraph" w:customStyle="1" w:styleId="04-">
    <w:name w:val="04-姓名欄"/>
    <w:basedOn w:val="a"/>
    <w:rPr>
      <w:spacing w:val="20"/>
    </w:rPr>
  </w:style>
  <w:style w:type="paragraph" w:customStyle="1" w:styleId="03-0">
    <w:name w:val="03-稱謂欄折"/>
    <w:basedOn w:val="a"/>
    <w:pPr>
      <w:spacing w:beforeLines="10" w:before="36"/>
    </w:pPr>
  </w:style>
  <w:style w:type="paragraph" w:customStyle="1" w:styleId="-2">
    <w:name w:val="內文-縮2"/>
    <w:basedOn w:val="a"/>
    <w:pPr>
      <w:ind w:leftChars="200" w:left="200"/>
    </w:pPr>
  </w:style>
  <w:style w:type="paragraph" w:customStyle="1" w:styleId="02-2">
    <w:name w:val="02-身分證等"/>
    <w:basedOn w:val="a"/>
    <w:rPr>
      <w:sz w:val="24"/>
    </w:rPr>
  </w:style>
  <w:style w:type="paragraph" w:styleId="a3">
    <w:name w:val="header"/>
    <w:basedOn w:val="a"/>
    <w:semiHidden/>
    <w:pPr>
      <w:tabs>
        <w:tab w:val="center" w:pos="4153"/>
        <w:tab w:val="right" w:pos="8306"/>
      </w:tabs>
    </w:pPr>
    <w:rPr>
      <w:rFonts w:eastAsia="標楷體"/>
      <w:sz w:val="22"/>
      <w:szCs w:val="20"/>
    </w:rPr>
  </w:style>
  <w:style w:type="paragraph" w:styleId="a4">
    <w:name w:val="footer"/>
    <w:basedOn w:val="a"/>
    <w:semiHidden/>
    <w:pPr>
      <w:tabs>
        <w:tab w:val="center" w:pos="4153"/>
        <w:tab w:val="right" w:pos="8306"/>
      </w:tabs>
      <w:jc w:val="center"/>
    </w:pPr>
    <w:rPr>
      <w:rFonts w:eastAsia="新細明體"/>
      <w:sz w:val="22"/>
      <w:szCs w:val="20"/>
    </w:rPr>
  </w:style>
  <w:style w:type="character" w:styleId="a5">
    <w:name w:val="page number"/>
    <w:basedOn w:val="a0"/>
    <w:semiHidden/>
    <w:rPr>
      <w:rFonts w:ascii="Times New Roman" w:eastAsia="新細明體" w:hAnsi="Times New Roman"/>
      <w:sz w:val="22"/>
    </w:rPr>
  </w:style>
  <w:style w:type="paragraph" w:customStyle="1" w:styleId="a6">
    <w:name w:val="本文縮排(一)"/>
    <w:basedOn w:val="a7"/>
    <w:pPr>
      <w:tabs>
        <w:tab w:val="left" w:pos="826"/>
      </w:tabs>
      <w:spacing w:after="0"/>
      <w:ind w:left="1400" w:hangingChars="300" w:hanging="840"/>
    </w:pPr>
  </w:style>
  <w:style w:type="paragraph" w:customStyle="1" w:styleId="04-01">
    <w:name w:val="04-改行0.1"/>
    <w:basedOn w:val="a"/>
    <w:pPr>
      <w:spacing w:afterLines="10" w:after="36"/>
    </w:pPr>
    <w:rPr>
      <w:spacing w:val="20"/>
    </w:rPr>
  </w:style>
  <w:style w:type="paragraph" w:customStyle="1" w:styleId="a8">
    <w:name w:val="本文排(一)內文"/>
    <w:basedOn w:val="a6"/>
    <w:pPr>
      <w:ind w:leftChars="500" w:firstLineChars="0" w:firstLine="0"/>
    </w:pPr>
  </w:style>
  <w:style w:type="paragraph" w:styleId="a7">
    <w:name w:val="Body Text Indent"/>
    <w:basedOn w:val="a"/>
    <w:semiHidden/>
    <w:pPr>
      <w:spacing w:after="120"/>
      <w:ind w:leftChars="200" w:left="480"/>
    </w:pPr>
  </w:style>
  <w:style w:type="paragraph" w:customStyle="1" w:styleId="04-02">
    <w:name w:val="04-改行0.2"/>
    <w:basedOn w:val="04-"/>
    <w:pPr>
      <w:spacing w:afterLines="20" w:after="72"/>
    </w:pPr>
  </w:style>
  <w:style w:type="paragraph" w:customStyle="1" w:styleId="-5">
    <w:name w:val="內文-縮5"/>
    <w:basedOn w:val="a"/>
    <w:pPr>
      <w:ind w:leftChars="500" w:left="1400"/>
    </w:pPr>
  </w:style>
  <w:style w:type="paragraph" w:customStyle="1" w:styleId="05-">
    <w:name w:val="05-狀標"/>
    <w:basedOn w:val="01-"/>
    <w:pPr>
      <w:snapToGrid/>
      <w:jc w:val="center"/>
    </w:pPr>
  </w:style>
  <w:style w:type="paragraph" w:customStyle="1" w:styleId="-4">
    <w:name w:val="內文-縮4"/>
    <w:basedOn w:val="-5"/>
    <w:pPr>
      <w:ind w:leftChars="400" w:left="1120"/>
    </w:pPr>
  </w:style>
  <w:style w:type="paragraph" w:styleId="2">
    <w:name w:val="Body Text Indent 2"/>
    <w:basedOn w:val="a"/>
    <w:semiHidden/>
    <w:pPr>
      <w:spacing w:line="720" w:lineRule="exact"/>
      <w:ind w:left="840" w:hangingChars="300" w:hanging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NT1\&#20849;&#29992;&#21312;\Templets\&#26360;&#29376;&#26684;&#24335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書狀格式</Template>
  <TotalTime>0</TotalTime>
  <Pages>3</Pages>
  <Words>116</Words>
  <Characters>665</Characters>
  <Application>Microsoft Office Word</Application>
  <DocSecurity>0</DocSecurity>
  <Lines>5</Lines>
  <Paragraphs>1</Paragraphs>
  <ScaleCrop>false</ScaleCrop>
  <Company>行政院衛生署</Company>
  <LinksUpToDate>false</LinksUpToDate>
  <CharactersWithSpaces>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有關司法院停止緊急安置或強制住院民事聲請狀</dc:title>
  <dc:subject>衛生署中英文網站</dc:subject>
  <dc:creator>行政院衛生署</dc:creator>
  <cp:keywords>精神病人,強制住院</cp:keywords>
  <dc:description> </dc:description>
  <cp:lastModifiedBy>心理及口腔健康司張家綸</cp:lastModifiedBy>
  <cp:revision>2</cp:revision>
  <cp:lastPrinted>2008-06-30T03:19:00Z</cp:lastPrinted>
  <dcterms:created xsi:type="dcterms:W3CDTF">2025-05-20T02:40:00Z</dcterms:created>
  <dcterms:modified xsi:type="dcterms:W3CDTF">2025-05-20T02:40:00Z</dcterms:modified>
  <cp:category>I4Z</cp:category>
</cp:coreProperties>
</file>