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1C89E" w14:textId="77777777" w:rsidR="0048586B" w:rsidRDefault="007653B0">
      <w:pPr>
        <w:spacing w:after="180"/>
        <w:ind w:firstLine="50"/>
        <w:jc w:val="center"/>
      </w:pPr>
      <w:bookmarkStart w:id="0" w:name="OLE_LINK4"/>
      <w:bookmarkStart w:id="1" w:name="_Hlk97556764"/>
      <w:r>
        <w:rPr>
          <w:rFonts w:eastAsia="標楷體"/>
          <w:b/>
          <w:sz w:val="36"/>
          <w:szCs w:val="36"/>
        </w:rPr>
        <w:t>衛生福利部重要統計事項</w:t>
      </w:r>
      <w:bookmarkEnd w:id="0"/>
      <w:r>
        <w:rPr>
          <w:rFonts w:eastAsia="標楷體"/>
          <w:b/>
          <w:sz w:val="36"/>
          <w:szCs w:val="36"/>
        </w:rPr>
        <w:t>變更一覽表</w:t>
      </w:r>
      <w:bookmarkEnd w:id="1"/>
    </w:p>
    <w:tbl>
      <w:tblPr>
        <w:tblW w:w="1021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4"/>
        <w:gridCol w:w="2616"/>
        <w:gridCol w:w="2835"/>
        <w:gridCol w:w="1417"/>
        <w:gridCol w:w="1734"/>
      </w:tblGrid>
      <w:tr w:rsidR="0048586B" w14:paraId="59B4010B" w14:textId="77777777" w:rsidTr="003D290F">
        <w:tblPrEx>
          <w:tblCellMar>
            <w:top w:w="0" w:type="dxa"/>
            <w:bottom w:w="0" w:type="dxa"/>
          </w:tblCellMar>
        </w:tblPrEx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A1922" w14:textId="77777777" w:rsidR="0048586B" w:rsidRDefault="007653B0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>
              <w:rPr>
                <w:rFonts w:eastAsia="標楷體"/>
                <w:spacing w:val="-20"/>
                <w:szCs w:val="24"/>
              </w:rPr>
              <w:t>調查名稱</w:t>
            </w:r>
            <w:r>
              <w:rPr>
                <w:rFonts w:eastAsia="標楷體"/>
                <w:spacing w:val="-20"/>
                <w:szCs w:val="24"/>
              </w:rPr>
              <w:t>/</w:t>
            </w:r>
          </w:p>
          <w:p w14:paraId="2D730EFC" w14:textId="77777777" w:rsidR="0048586B" w:rsidRDefault="007653B0">
            <w:pPr>
              <w:spacing w:line="320" w:lineRule="exact"/>
            </w:pPr>
            <w:r>
              <w:rPr>
                <w:rFonts w:eastAsia="標楷體"/>
                <w:spacing w:val="-20"/>
                <w:szCs w:val="24"/>
              </w:rPr>
              <w:t>主要變更項目</w:t>
            </w:r>
          </w:p>
        </w:tc>
        <w:tc>
          <w:tcPr>
            <w:tcW w:w="26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A706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  <w:p w14:paraId="109E63FB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zCs w:val="24"/>
              </w:rPr>
              <w:t>主要變更內容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E3CA6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  <w:p w14:paraId="4B196314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pacing w:val="-20"/>
                <w:szCs w:val="24"/>
              </w:rPr>
              <w:t>變更原因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AC7A4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5AC99C18" w14:textId="77777777" w:rsidR="0048586B" w:rsidRDefault="007653B0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  <w:r>
              <w:rPr>
                <w:rFonts w:eastAsia="標楷體"/>
                <w:spacing w:val="-24"/>
                <w:szCs w:val="24"/>
              </w:rPr>
              <w:t>資料時間</w:t>
            </w:r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6236F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6639FD36" w14:textId="77777777" w:rsidR="0048586B" w:rsidRDefault="007653B0">
            <w:pPr>
              <w:spacing w:line="320" w:lineRule="exact"/>
              <w:ind w:left="-72" w:right="-72"/>
              <w:jc w:val="center"/>
            </w:pPr>
            <w:r>
              <w:rPr>
                <w:rFonts w:eastAsia="標楷體"/>
                <w:spacing w:val="-24"/>
                <w:szCs w:val="24"/>
              </w:rPr>
              <w:t>發布</w:t>
            </w:r>
            <w:r>
              <w:rPr>
                <w:rFonts w:eastAsia="標楷體"/>
                <w:spacing w:val="-24"/>
                <w:szCs w:val="24"/>
              </w:rPr>
              <w:t>/</w:t>
            </w:r>
            <w:r>
              <w:rPr>
                <w:rFonts w:eastAsia="標楷體"/>
                <w:spacing w:val="-24"/>
                <w:szCs w:val="24"/>
              </w:rPr>
              <w:t>實施時間</w:t>
            </w:r>
          </w:p>
        </w:tc>
      </w:tr>
      <w:tr w:rsidR="0048586B" w14:paraId="6569FD37" w14:textId="77777777" w:rsidTr="003D290F">
        <w:tblPrEx>
          <w:tblCellMar>
            <w:top w:w="0" w:type="dxa"/>
            <w:bottom w:w="0" w:type="dxa"/>
          </w:tblCellMar>
        </w:tblPrEx>
        <w:trPr>
          <w:trHeight w:val="599"/>
          <w:tblHeader/>
          <w:jc w:val="center"/>
        </w:trPr>
        <w:tc>
          <w:tcPr>
            <w:tcW w:w="1614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8E992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61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5796E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0404F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FFE41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9B823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66451D" w14:paraId="0917C038" w14:textId="77777777" w:rsidTr="004A4383">
        <w:tblPrEx>
          <w:tblCellMar>
            <w:top w:w="0" w:type="dxa"/>
            <w:bottom w:w="0" w:type="dxa"/>
          </w:tblCellMar>
        </w:tblPrEx>
        <w:trPr>
          <w:trHeight w:val="1827"/>
          <w:jc w:val="center"/>
        </w:trPr>
        <w:tc>
          <w:tcPr>
            <w:tcW w:w="1614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41367" w14:textId="77777777" w:rsidR="0066451D" w:rsidRPr="007C5188" w:rsidRDefault="006F7140" w:rsidP="0066451D">
            <w:pPr>
              <w:spacing w:line="400" w:lineRule="exact"/>
              <w:rPr>
                <w:szCs w:val="24"/>
              </w:rPr>
            </w:pPr>
            <w:bookmarkStart w:id="2" w:name="_Hlk97198965"/>
            <w:r w:rsidRPr="006F7140">
              <w:rPr>
                <w:rFonts w:eastAsia="標楷體" w:cs="新細明體" w:hint="eastAsia"/>
                <w:kern w:val="0"/>
                <w:szCs w:val="24"/>
              </w:rPr>
              <w:t>老人福利服務成果</w:t>
            </w:r>
            <w:r w:rsidRPr="006F7140">
              <w:rPr>
                <w:rFonts w:eastAsia="標楷體" w:cs="新細明體" w:hint="eastAsia"/>
                <w:kern w:val="0"/>
                <w:szCs w:val="24"/>
              </w:rPr>
              <w:t>-</w:t>
            </w:r>
            <w:r w:rsidRPr="006F7140">
              <w:rPr>
                <w:rFonts w:eastAsia="標楷體" w:cs="新細明體" w:hint="eastAsia"/>
                <w:kern w:val="0"/>
                <w:szCs w:val="24"/>
              </w:rPr>
              <w:t>教育宣導及人才培訓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929E4" w14:textId="77777777" w:rsidR="0066451D" w:rsidRPr="004A4383" w:rsidRDefault="004A4383" w:rsidP="0066451D">
            <w:pPr>
              <w:spacing w:line="400" w:lineRule="exact"/>
              <w:ind w:left="-72" w:right="-24"/>
              <w:jc w:val="both"/>
              <w:rPr>
                <w:rFonts w:ascii="標楷體" w:eastAsia="標楷體" w:hAnsi="標楷體"/>
                <w:szCs w:val="24"/>
              </w:rPr>
            </w:pPr>
            <w:r w:rsidRPr="004A4383">
              <w:rPr>
                <w:rFonts w:ascii="標楷體" w:eastAsia="標楷體" w:hAnsi="標楷體" w:hint="eastAsia"/>
                <w:szCs w:val="24"/>
              </w:rPr>
              <w:t>刪除本表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8D0A4" w14:textId="77777777" w:rsidR="0066451D" w:rsidRPr="00BE4D4B" w:rsidRDefault="004A4383" w:rsidP="00BE4D4B">
            <w:pPr>
              <w:spacing w:line="400" w:lineRule="exact"/>
              <w:ind w:left="-72" w:right="-24"/>
              <w:jc w:val="both"/>
              <w:rPr>
                <w:rFonts w:ascii="標楷體" w:eastAsia="標楷體" w:hAnsi="標楷體" w:hint="eastAsia"/>
                <w:kern w:val="0"/>
              </w:rPr>
            </w:pPr>
            <w:r w:rsidRPr="00CA50AA">
              <w:rPr>
                <w:rFonts w:eastAsia="標楷體" w:hint="eastAsia"/>
                <w:kern w:val="0"/>
              </w:rPr>
              <w:t>考量填報</w:t>
            </w:r>
            <w:r w:rsidR="00B563B2">
              <w:rPr>
                <w:rFonts w:eastAsia="標楷體" w:hint="eastAsia"/>
                <w:kern w:val="0"/>
              </w:rPr>
              <w:t>種類多元，</w:t>
            </w:r>
            <w:r w:rsidRPr="00CA50AA">
              <w:rPr>
                <w:rFonts w:eastAsia="標楷體" w:hint="eastAsia"/>
                <w:kern w:val="0"/>
              </w:rPr>
              <w:t>資料欠缺一致性比較基準</w:t>
            </w:r>
            <w:bookmarkStart w:id="3" w:name="_Hlk97555762"/>
            <w:r w:rsidR="003809D5">
              <w:rPr>
                <w:rFonts w:ascii="標楷體" w:eastAsia="標楷體" w:hAnsi="標楷體" w:hint="eastAsia"/>
                <w:kern w:val="0"/>
              </w:rPr>
              <w:t>，</w:t>
            </w:r>
            <w:proofErr w:type="gramStart"/>
            <w:r w:rsidR="003809D5">
              <w:rPr>
                <w:rFonts w:ascii="標楷體" w:eastAsia="標楷體" w:hAnsi="標楷體" w:hint="eastAsia"/>
                <w:kern w:val="0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刪除</w:t>
            </w:r>
            <w:r w:rsidR="00373C5F" w:rsidRPr="007C5188">
              <w:rPr>
                <w:rFonts w:ascii="標楷體" w:eastAsia="標楷體" w:hAnsi="標楷體" w:cs="Arial" w:hint="eastAsia"/>
                <w:szCs w:val="24"/>
              </w:rPr>
              <w:t>本項統計</w:t>
            </w:r>
            <w:bookmarkEnd w:id="3"/>
            <w:r w:rsidR="00BE4D4B" w:rsidRPr="007C5188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901FE" w14:textId="77777777" w:rsidR="0066451D" w:rsidRPr="007C5188" w:rsidRDefault="0066451D" w:rsidP="0066451D">
            <w:pPr>
              <w:spacing w:line="28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7C5188">
              <w:rPr>
                <w:rFonts w:ascii="標楷體" w:eastAsia="標楷體" w:hAnsi="標楷體" w:hint="eastAsia"/>
                <w:spacing w:val="-10"/>
                <w:szCs w:val="24"/>
              </w:rPr>
              <w:t>11</w:t>
            </w:r>
            <w:r w:rsidR="004A4383">
              <w:rPr>
                <w:rFonts w:ascii="標楷體" w:eastAsia="標楷體" w:hAnsi="標楷體" w:hint="eastAsia"/>
                <w:spacing w:val="-10"/>
                <w:szCs w:val="24"/>
              </w:rPr>
              <w:t>2</w:t>
            </w:r>
            <w:r w:rsidRPr="007C5188">
              <w:rPr>
                <w:rFonts w:ascii="標楷體" w:eastAsia="標楷體" w:hAnsi="標楷體"/>
                <w:spacing w:val="-10"/>
                <w:szCs w:val="24"/>
              </w:rPr>
              <w:t>年起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E1BA7" w14:textId="77777777" w:rsidR="0066451D" w:rsidRPr="00373C5F" w:rsidRDefault="00373C5F" w:rsidP="0066451D">
            <w:pPr>
              <w:spacing w:line="280" w:lineRule="atLeast"/>
              <w:rPr>
                <w:rFonts w:ascii="標楷體" w:eastAsia="標楷體" w:hAnsi="標楷體"/>
                <w:szCs w:val="24"/>
              </w:rPr>
            </w:pPr>
            <w:r w:rsidRPr="00373C5F">
              <w:rPr>
                <w:rFonts w:ascii="標楷體" w:eastAsia="標楷體" w:hAnsi="標楷體" w:hint="eastAsia"/>
                <w:szCs w:val="24"/>
              </w:rPr>
              <w:t>即日起</w:t>
            </w:r>
          </w:p>
        </w:tc>
      </w:tr>
      <w:bookmarkEnd w:id="2"/>
    </w:tbl>
    <w:p w14:paraId="6F35E30E" w14:textId="77777777" w:rsidR="0048586B" w:rsidRPr="00C12418" w:rsidRDefault="0048586B" w:rsidP="00C12418">
      <w:pPr>
        <w:ind w:firstLine="280"/>
        <w:rPr>
          <w:rFonts w:ascii="標楷體" w:eastAsia="標楷體" w:hAnsi="標楷體"/>
          <w:sz w:val="28"/>
          <w:szCs w:val="28"/>
        </w:rPr>
      </w:pPr>
    </w:p>
    <w:sectPr w:rsidR="0048586B" w:rsidRPr="00C12418">
      <w:pgSz w:w="11906" w:h="16838"/>
      <w:pgMar w:top="624" w:right="680" w:bottom="510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C3A02" w14:textId="77777777" w:rsidR="006747DA" w:rsidRDefault="006747DA">
      <w:r>
        <w:separator/>
      </w:r>
    </w:p>
  </w:endnote>
  <w:endnote w:type="continuationSeparator" w:id="0">
    <w:p w14:paraId="38C98C3D" w14:textId="77777777" w:rsidR="006747DA" w:rsidRDefault="00674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3D6C9" w14:textId="77777777" w:rsidR="006747DA" w:rsidRDefault="006747DA">
      <w:r>
        <w:rPr>
          <w:color w:val="000000"/>
        </w:rPr>
        <w:separator/>
      </w:r>
    </w:p>
  </w:footnote>
  <w:footnote w:type="continuationSeparator" w:id="0">
    <w:p w14:paraId="586E1E7C" w14:textId="77777777" w:rsidR="006747DA" w:rsidRDefault="006747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attachedTemplate r:id="rId1"/>
  <w:doNotTrackMoves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86B"/>
    <w:rsid w:val="00091AC8"/>
    <w:rsid w:val="000B0D91"/>
    <w:rsid w:val="000B15F9"/>
    <w:rsid w:val="0012325E"/>
    <w:rsid w:val="001626D1"/>
    <w:rsid w:val="001814D1"/>
    <w:rsid w:val="00194C10"/>
    <w:rsid w:val="001B1458"/>
    <w:rsid w:val="001D1CD0"/>
    <w:rsid w:val="001D7089"/>
    <w:rsid w:val="00217B40"/>
    <w:rsid w:val="002945F4"/>
    <w:rsid w:val="002B0064"/>
    <w:rsid w:val="002C4038"/>
    <w:rsid w:val="00324B04"/>
    <w:rsid w:val="00341491"/>
    <w:rsid w:val="00373C5F"/>
    <w:rsid w:val="003809D5"/>
    <w:rsid w:val="00392563"/>
    <w:rsid w:val="003D0C4E"/>
    <w:rsid w:val="003D290F"/>
    <w:rsid w:val="003D5AEB"/>
    <w:rsid w:val="003F2310"/>
    <w:rsid w:val="004009B5"/>
    <w:rsid w:val="00424BB2"/>
    <w:rsid w:val="00430E6B"/>
    <w:rsid w:val="0045334A"/>
    <w:rsid w:val="0048586B"/>
    <w:rsid w:val="004A30D7"/>
    <w:rsid w:val="004A4383"/>
    <w:rsid w:val="004D53F5"/>
    <w:rsid w:val="004E13D4"/>
    <w:rsid w:val="004F4354"/>
    <w:rsid w:val="005F4725"/>
    <w:rsid w:val="00626037"/>
    <w:rsid w:val="0066451D"/>
    <w:rsid w:val="006747DA"/>
    <w:rsid w:val="00695A81"/>
    <w:rsid w:val="006F7140"/>
    <w:rsid w:val="00707167"/>
    <w:rsid w:val="007653B0"/>
    <w:rsid w:val="007B7B2A"/>
    <w:rsid w:val="007C5188"/>
    <w:rsid w:val="00816959"/>
    <w:rsid w:val="0084643F"/>
    <w:rsid w:val="008E3FF1"/>
    <w:rsid w:val="008E477D"/>
    <w:rsid w:val="00996B7D"/>
    <w:rsid w:val="009E0D08"/>
    <w:rsid w:val="009E4F19"/>
    <w:rsid w:val="009E604A"/>
    <w:rsid w:val="00A31F0D"/>
    <w:rsid w:val="00A42CB1"/>
    <w:rsid w:val="00A841BA"/>
    <w:rsid w:val="00AA3CAF"/>
    <w:rsid w:val="00B44DCD"/>
    <w:rsid w:val="00B5213F"/>
    <w:rsid w:val="00B563B2"/>
    <w:rsid w:val="00BE4D4B"/>
    <w:rsid w:val="00C12418"/>
    <w:rsid w:val="00C41EAB"/>
    <w:rsid w:val="00C62000"/>
    <w:rsid w:val="00CD312C"/>
    <w:rsid w:val="00CE14BF"/>
    <w:rsid w:val="00D57662"/>
    <w:rsid w:val="00D70573"/>
    <w:rsid w:val="00E43BE3"/>
    <w:rsid w:val="00EF381A"/>
    <w:rsid w:val="00F21208"/>
    <w:rsid w:val="00F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0C819B"/>
  <w15:chartTrackingRefBased/>
  <w15:docId w15:val="{5F1B22B2-3A21-4B9E-AF7A-B6F90E059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"/>
    <w:basedOn w:val="a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Arial" w:hAnsi="Arial"/>
      <w:sz w:val="18"/>
      <w:szCs w:val="18"/>
    </w:rPr>
  </w:style>
  <w:style w:type="paragraph" w:customStyle="1" w:styleId="Default">
    <w:name w:val="Default"/>
    <w:rsid w:val="00BE4D4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2017-01-20T09:00:00Z</cp:lastPrinted>
  <dcterms:created xsi:type="dcterms:W3CDTF">2025-11-24T09:07:00Z</dcterms:created>
  <dcterms:modified xsi:type="dcterms:W3CDTF">2025-11-24T09:07:00Z</dcterms:modified>
</cp:coreProperties>
</file>