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346" w:rsidRDefault="00FC476A">
      <w:pPr>
        <w:pStyle w:val="Textbody"/>
        <w:snapToGrid w:val="0"/>
        <w:spacing w:after="180"/>
        <w:jc w:val="center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  <w:r>
        <w:rPr>
          <w:rFonts w:ascii="標楷體" w:eastAsia="標楷體" w:hAnsi="標楷體"/>
          <w:sz w:val="26"/>
          <w:szCs w:val="26"/>
        </w:rPr>
        <w:t>（計畫名稱）</w:t>
      </w:r>
    </w:p>
    <w:p w:rsidR="00C83346" w:rsidRDefault="00FC476A">
      <w:pPr>
        <w:pStyle w:val="Textbody"/>
        <w:snapToGrid w:val="0"/>
        <w:spacing w:after="180"/>
        <w:ind w:left="-27" w:right="-334" w:hanging="333"/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督導鐘點費印領清冊</w:t>
      </w:r>
    </w:p>
    <w:p w:rsidR="00C83346" w:rsidRDefault="00FC476A">
      <w:pPr>
        <w:pStyle w:val="Textbody"/>
        <w:snapToGrid w:val="0"/>
        <w:spacing w:after="180"/>
        <w:ind w:right="-2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單位：新臺幣元</w:t>
      </w:r>
    </w:p>
    <w:tbl>
      <w:tblPr>
        <w:tblW w:w="104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2"/>
        <w:gridCol w:w="1358"/>
        <w:gridCol w:w="1356"/>
        <w:gridCol w:w="2492"/>
        <w:gridCol w:w="1567"/>
        <w:gridCol w:w="1305"/>
        <w:gridCol w:w="1242"/>
      </w:tblGrid>
      <w:tr w:rsidR="00C83346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內／外聘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督導人員</w:t>
            </w:r>
          </w:p>
          <w:p w:rsidR="00C83346" w:rsidRDefault="00FC476A">
            <w:pPr>
              <w:pStyle w:val="Textbody"/>
              <w:snapToGrid w:val="0"/>
              <w:jc w:val="center"/>
            </w:pPr>
            <w:r>
              <w:rPr>
                <w:rFonts w:ascii="標楷體" w:eastAsia="標楷體" w:hAnsi="標楷體"/>
                <w:szCs w:val="24"/>
              </w:rPr>
              <w:t>姓</w:t>
            </w:r>
            <w:r>
              <w:rPr>
                <w:rFonts w:ascii="標楷體" w:eastAsia="標楷體" w:hAnsi="標楷體"/>
                <w:color w:val="FFFFFF"/>
                <w:szCs w:val="24"/>
              </w:rPr>
              <w:t>□□</w:t>
            </w:r>
            <w:r>
              <w:rPr>
                <w:rFonts w:ascii="標楷體" w:eastAsia="標楷體" w:hAnsi="標楷體"/>
                <w:szCs w:val="24"/>
              </w:rPr>
              <w:t>名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督導日期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</w:pPr>
            <w:r>
              <w:rPr>
                <w:rFonts w:ascii="標楷體" w:eastAsia="標楷體" w:hAnsi="標楷體"/>
                <w:szCs w:val="24"/>
              </w:rPr>
              <w:t>紀錄摘要</w:t>
            </w:r>
            <w:r>
              <w:rPr>
                <w:rFonts w:ascii="標楷體" w:eastAsia="標楷體" w:hAnsi="標楷體"/>
                <w:sz w:val="21"/>
                <w:szCs w:val="24"/>
              </w:rPr>
              <w:t>(</w:t>
            </w:r>
            <w:r>
              <w:rPr>
                <w:rFonts w:ascii="標楷體" w:eastAsia="標楷體" w:hAnsi="標楷體"/>
                <w:sz w:val="21"/>
                <w:szCs w:val="24"/>
              </w:rPr>
              <w:t>含訓練方式、內容題目或摘要</w:t>
            </w:r>
            <w:r>
              <w:rPr>
                <w:rFonts w:ascii="標楷體" w:eastAsia="標楷體" w:hAnsi="標楷體"/>
                <w:sz w:val="21"/>
                <w:szCs w:val="24"/>
              </w:rPr>
              <w:t>)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督導起迄</w:t>
            </w:r>
          </w:p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補助金額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支領人員</w:t>
            </w:r>
          </w:p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簽章</w:t>
            </w: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內聘</w:t>
            </w:r>
          </w:p>
          <w:p w:rsidR="00C83346" w:rsidRDefault="00FC476A">
            <w:pPr>
              <w:pStyle w:val="Textbody"/>
              <w:numPr>
                <w:ilvl w:val="0"/>
                <w:numId w:val="1"/>
              </w:num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外聘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C83346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34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3346" w:rsidRDefault="00FC476A">
            <w:pPr>
              <w:pStyle w:val="Textbody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　　　　　　　　　　　　　　　　　總計補助金額：新臺幣　　　　　　　元</w:t>
            </w:r>
          </w:p>
        </w:tc>
      </w:tr>
    </w:tbl>
    <w:p w:rsidR="00C83346" w:rsidRDefault="00C83346">
      <w:pPr>
        <w:pStyle w:val="Textbody"/>
      </w:pPr>
    </w:p>
    <w:sectPr w:rsidR="00C83346">
      <w:pgSz w:w="11906" w:h="16838"/>
      <w:pgMar w:top="851" w:right="851" w:bottom="851" w:left="851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76A" w:rsidRDefault="00FC476A">
      <w:r>
        <w:separator/>
      </w:r>
    </w:p>
  </w:endnote>
  <w:endnote w:type="continuationSeparator" w:id="0">
    <w:p w:rsidR="00FC476A" w:rsidRDefault="00FC4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76A" w:rsidRDefault="00FC476A">
      <w:r>
        <w:rPr>
          <w:color w:val="000000"/>
        </w:rPr>
        <w:separator/>
      </w:r>
    </w:p>
  </w:footnote>
  <w:footnote w:type="continuationSeparator" w:id="0">
    <w:p w:rsidR="00FC476A" w:rsidRDefault="00FC4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A05D0"/>
    <w:multiLevelType w:val="multilevel"/>
    <w:tmpl w:val="5BF8934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83346"/>
    <w:rsid w:val="00311194"/>
    <w:rsid w:val="00A6092E"/>
    <w:rsid w:val="00C83346"/>
    <w:rsid w:val="00FC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0BFAC4-FF8E-4CF7-BB0A-459B4E24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5">
    <w:name w:val="頁首 字元"/>
    <w:basedOn w:val="a0"/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AppData/Local/Temp/Temp2_1111361051.zip/1111361051/&#20989;(1)/attach/3.06&#30563;&#23566;&#37912;&#40670;&#36027;&#29992;&#21360;&#38936;&#28165;&#20874;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社會救助及社工司張培姸</cp:lastModifiedBy>
  <cp:revision>2</cp:revision>
  <cp:lastPrinted>2020-03-20T09:37:00Z</cp:lastPrinted>
  <dcterms:created xsi:type="dcterms:W3CDTF">2024-01-03T07:33:00Z</dcterms:created>
  <dcterms:modified xsi:type="dcterms:W3CDTF">2024-01-03T07:33:00Z</dcterms:modified>
</cp:coreProperties>
</file>