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C1E7F" w14:textId="77777777" w:rsidR="0048586B" w:rsidRDefault="007653B0">
      <w:pPr>
        <w:spacing w:after="180"/>
        <w:ind w:firstLine="50"/>
        <w:jc w:val="center"/>
      </w:pPr>
      <w:bookmarkStart w:id="0" w:name="OLE_LINK4"/>
      <w:bookmarkStart w:id="1" w:name="_Hlk97556764"/>
      <w:r>
        <w:rPr>
          <w:rFonts w:eastAsia="標楷體"/>
          <w:b/>
          <w:sz w:val="36"/>
          <w:szCs w:val="36"/>
        </w:rPr>
        <w:t>衛生福利部重要統計事項</w:t>
      </w:r>
      <w:bookmarkEnd w:id="0"/>
      <w:r>
        <w:rPr>
          <w:rFonts w:eastAsia="標楷體"/>
          <w:b/>
          <w:sz w:val="36"/>
          <w:szCs w:val="36"/>
        </w:rPr>
        <w:t>變更一覽表</w:t>
      </w:r>
      <w:bookmarkEnd w:id="1"/>
    </w:p>
    <w:tbl>
      <w:tblPr>
        <w:tblW w:w="1021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14"/>
        <w:gridCol w:w="2616"/>
        <w:gridCol w:w="2835"/>
        <w:gridCol w:w="1417"/>
        <w:gridCol w:w="1734"/>
      </w:tblGrid>
      <w:tr w:rsidR="0048586B" w14:paraId="6644EF4A" w14:textId="77777777" w:rsidTr="003D290F">
        <w:tblPrEx>
          <w:tblCellMar>
            <w:top w:w="0" w:type="dxa"/>
            <w:bottom w:w="0" w:type="dxa"/>
          </w:tblCellMar>
        </w:tblPrEx>
        <w:trPr>
          <w:trHeight w:val="320"/>
          <w:tblHeader/>
          <w:jc w:val="center"/>
        </w:trPr>
        <w:tc>
          <w:tcPr>
            <w:tcW w:w="1614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8AD204" w14:textId="77777777" w:rsidR="0048586B" w:rsidRDefault="007653B0">
            <w:pPr>
              <w:spacing w:line="320" w:lineRule="exact"/>
              <w:rPr>
                <w:rFonts w:eastAsia="標楷體"/>
                <w:spacing w:val="-20"/>
                <w:szCs w:val="24"/>
              </w:rPr>
            </w:pPr>
            <w:r>
              <w:rPr>
                <w:rFonts w:eastAsia="標楷體"/>
                <w:spacing w:val="-20"/>
                <w:szCs w:val="24"/>
              </w:rPr>
              <w:t>調查名稱</w:t>
            </w:r>
            <w:r>
              <w:rPr>
                <w:rFonts w:eastAsia="標楷體"/>
                <w:spacing w:val="-20"/>
                <w:szCs w:val="24"/>
              </w:rPr>
              <w:t>/</w:t>
            </w:r>
          </w:p>
          <w:p w14:paraId="04A7C22B" w14:textId="77777777" w:rsidR="0048586B" w:rsidRDefault="007653B0">
            <w:pPr>
              <w:spacing w:line="320" w:lineRule="exact"/>
            </w:pPr>
            <w:r>
              <w:rPr>
                <w:rFonts w:eastAsia="標楷體"/>
                <w:spacing w:val="-20"/>
                <w:szCs w:val="24"/>
              </w:rPr>
              <w:t>主要變更項目</w:t>
            </w:r>
          </w:p>
        </w:tc>
        <w:tc>
          <w:tcPr>
            <w:tcW w:w="261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08F83" w14:textId="77777777" w:rsidR="0048586B" w:rsidRDefault="0048586B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</w:p>
          <w:p w14:paraId="061E6EA8" w14:textId="77777777" w:rsidR="0048586B" w:rsidRDefault="007653B0">
            <w:pPr>
              <w:spacing w:line="320" w:lineRule="exact"/>
              <w:jc w:val="center"/>
            </w:pPr>
            <w:r>
              <w:rPr>
                <w:rFonts w:eastAsia="標楷體"/>
                <w:szCs w:val="24"/>
              </w:rPr>
              <w:t>主要變更內容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7E33E" w14:textId="77777777" w:rsidR="0048586B" w:rsidRDefault="0048586B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  <w:p w14:paraId="7025B4E9" w14:textId="77777777" w:rsidR="0048586B" w:rsidRDefault="007653B0">
            <w:pPr>
              <w:spacing w:line="320" w:lineRule="exact"/>
              <w:jc w:val="center"/>
            </w:pPr>
            <w:r>
              <w:rPr>
                <w:rFonts w:eastAsia="標楷體"/>
                <w:spacing w:val="-20"/>
                <w:szCs w:val="24"/>
              </w:rPr>
              <w:t>變更原因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A445B" w14:textId="77777777" w:rsidR="0048586B" w:rsidRDefault="0048586B">
            <w:pPr>
              <w:spacing w:line="320" w:lineRule="exact"/>
              <w:ind w:left="-72" w:right="-72"/>
              <w:jc w:val="center"/>
              <w:rPr>
                <w:rFonts w:eastAsia="標楷體"/>
                <w:spacing w:val="-24"/>
                <w:szCs w:val="24"/>
              </w:rPr>
            </w:pPr>
          </w:p>
          <w:p w14:paraId="463D3EAF" w14:textId="77777777" w:rsidR="0048586B" w:rsidRDefault="007653B0">
            <w:pPr>
              <w:spacing w:line="320" w:lineRule="exact"/>
              <w:ind w:left="-72" w:right="-72"/>
              <w:jc w:val="center"/>
              <w:rPr>
                <w:rFonts w:eastAsia="標楷體"/>
                <w:spacing w:val="-24"/>
                <w:szCs w:val="24"/>
              </w:rPr>
            </w:pPr>
            <w:r>
              <w:rPr>
                <w:rFonts w:eastAsia="標楷體"/>
                <w:spacing w:val="-24"/>
                <w:szCs w:val="24"/>
              </w:rPr>
              <w:t>資料時間</w:t>
            </w:r>
          </w:p>
        </w:tc>
        <w:tc>
          <w:tcPr>
            <w:tcW w:w="17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AA182" w14:textId="77777777" w:rsidR="0048586B" w:rsidRDefault="0048586B">
            <w:pPr>
              <w:spacing w:line="320" w:lineRule="exact"/>
              <w:ind w:left="-72" w:right="-72"/>
              <w:jc w:val="center"/>
              <w:rPr>
                <w:rFonts w:eastAsia="標楷體"/>
                <w:spacing w:val="-24"/>
                <w:szCs w:val="24"/>
              </w:rPr>
            </w:pPr>
          </w:p>
          <w:p w14:paraId="6532BB36" w14:textId="77777777" w:rsidR="0048586B" w:rsidRDefault="007653B0">
            <w:pPr>
              <w:spacing w:line="320" w:lineRule="exact"/>
              <w:ind w:left="-72" w:right="-72"/>
              <w:jc w:val="center"/>
            </w:pPr>
            <w:r>
              <w:rPr>
                <w:rFonts w:eastAsia="標楷體"/>
                <w:spacing w:val="-24"/>
                <w:szCs w:val="24"/>
              </w:rPr>
              <w:t>發布</w:t>
            </w:r>
            <w:r>
              <w:rPr>
                <w:rFonts w:eastAsia="標楷體"/>
                <w:spacing w:val="-24"/>
                <w:szCs w:val="24"/>
              </w:rPr>
              <w:t>/</w:t>
            </w:r>
            <w:r>
              <w:rPr>
                <w:rFonts w:eastAsia="標楷體"/>
                <w:spacing w:val="-24"/>
                <w:szCs w:val="24"/>
              </w:rPr>
              <w:t>實施時間</w:t>
            </w:r>
          </w:p>
        </w:tc>
      </w:tr>
      <w:tr w:rsidR="0048586B" w14:paraId="2D0DF275" w14:textId="77777777" w:rsidTr="003D290F">
        <w:tblPrEx>
          <w:tblCellMar>
            <w:top w:w="0" w:type="dxa"/>
            <w:bottom w:w="0" w:type="dxa"/>
          </w:tblCellMar>
        </w:tblPrEx>
        <w:trPr>
          <w:trHeight w:val="599"/>
          <w:tblHeader/>
          <w:jc w:val="center"/>
        </w:trPr>
        <w:tc>
          <w:tcPr>
            <w:tcW w:w="1614" w:type="dxa"/>
            <w:vMerge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9CE091" w14:textId="77777777" w:rsidR="0048586B" w:rsidRDefault="0048586B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261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01018" w14:textId="77777777" w:rsidR="0048586B" w:rsidRDefault="0048586B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60E1C" w14:textId="77777777" w:rsidR="0048586B" w:rsidRDefault="0048586B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81426" w14:textId="77777777" w:rsidR="0048586B" w:rsidRDefault="0048586B">
            <w:pPr>
              <w:spacing w:line="320" w:lineRule="exact"/>
              <w:ind w:left="-72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734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9D6B0" w14:textId="77777777" w:rsidR="0048586B" w:rsidRDefault="0048586B">
            <w:pPr>
              <w:spacing w:line="320" w:lineRule="exact"/>
              <w:ind w:left="-72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</w:tr>
      <w:tr w:rsidR="0066451D" w14:paraId="17239FB7" w14:textId="77777777" w:rsidTr="003D290F">
        <w:tblPrEx>
          <w:tblCellMar>
            <w:top w:w="0" w:type="dxa"/>
            <w:bottom w:w="0" w:type="dxa"/>
          </w:tblCellMar>
        </w:tblPrEx>
        <w:trPr>
          <w:trHeight w:val="2266"/>
          <w:jc w:val="center"/>
        </w:trPr>
        <w:tc>
          <w:tcPr>
            <w:tcW w:w="1614" w:type="dxa"/>
            <w:tcBorders>
              <w:top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B4827" w14:textId="77777777" w:rsidR="0066451D" w:rsidRPr="007C5188" w:rsidRDefault="008E477D" w:rsidP="0066451D">
            <w:pPr>
              <w:spacing w:line="400" w:lineRule="exact"/>
              <w:rPr>
                <w:szCs w:val="24"/>
              </w:rPr>
            </w:pPr>
            <w:bookmarkStart w:id="2" w:name="_Hlk97198965"/>
            <w:r w:rsidRPr="007C5188">
              <w:rPr>
                <w:rFonts w:eastAsia="標楷體" w:cs="新細明體" w:hint="eastAsia"/>
                <w:kern w:val="0"/>
                <w:szCs w:val="24"/>
              </w:rPr>
              <w:t>家庭福利服務</w:t>
            </w:r>
          </w:p>
        </w:tc>
        <w:tc>
          <w:tcPr>
            <w:tcW w:w="261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BA4E2" w14:textId="77777777" w:rsidR="0066451D" w:rsidRPr="007C5188" w:rsidRDefault="0066451D" w:rsidP="0066451D">
            <w:pPr>
              <w:spacing w:line="400" w:lineRule="exact"/>
              <w:ind w:left="-72" w:right="-24"/>
              <w:jc w:val="both"/>
              <w:rPr>
                <w:szCs w:val="24"/>
              </w:rPr>
            </w:pPr>
            <w:r w:rsidRPr="007C5188">
              <w:rPr>
                <w:rFonts w:ascii="標楷體" w:eastAsia="標楷體" w:hAnsi="標楷體" w:hint="eastAsia"/>
                <w:szCs w:val="24"/>
              </w:rPr>
              <w:t>停止發布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14C17" w14:textId="77777777" w:rsidR="0066451D" w:rsidRPr="00BE4D4B" w:rsidRDefault="00BE4D4B" w:rsidP="00BE4D4B">
            <w:pPr>
              <w:spacing w:line="400" w:lineRule="exact"/>
              <w:ind w:left="-72" w:right="-24"/>
              <w:jc w:val="both"/>
              <w:rPr>
                <w:rFonts w:ascii="標楷體" w:eastAsia="標楷體" w:hAnsi="標楷體" w:hint="eastAsia"/>
                <w:kern w:val="0"/>
              </w:rPr>
            </w:pPr>
            <w:r w:rsidRPr="00BE4D4B">
              <w:rPr>
                <w:rFonts w:ascii="標楷體" w:eastAsia="標楷體" w:hAnsi="標楷體" w:hint="eastAsia"/>
                <w:kern w:val="0"/>
              </w:rPr>
              <w:t>因應社會安全網，相關福利服務中心業務整合</w:t>
            </w:r>
            <w:r w:rsidR="00373C5F" w:rsidRPr="009059D5">
              <w:rPr>
                <w:rFonts w:ascii="標楷體" w:eastAsia="標楷體" w:hAnsi="標楷體" w:hint="eastAsia"/>
                <w:kern w:val="0"/>
              </w:rPr>
              <w:t>，</w:t>
            </w:r>
            <w:bookmarkStart w:id="3" w:name="_Hlk97555762"/>
            <w:r w:rsidR="002B0064" w:rsidRPr="00BE4D4B">
              <w:rPr>
                <w:rFonts w:ascii="標楷體" w:eastAsia="標楷體" w:hAnsi="標楷體" w:hint="eastAsia"/>
                <w:kern w:val="0"/>
              </w:rPr>
              <w:t>刪除單親家庭福利服務中心</w:t>
            </w:r>
            <w:r w:rsidR="002B0064">
              <w:rPr>
                <w:rFonts w:ascii="標楷體" w:eastAsia="標楷體" w:hAnsi="標楷體" w:hint="eastAsia"/>
                <w:kern w:val="0"/>
              </w:rPr>
              <w:t>統計，</w:t>
            </w:r>
            <w:r w:rsidR="00373C5F">
              <w:rPr>
                <w:rFonts w:ascii="標楷體" w:eastAsia="標楷體" w:hAnsi="標楷體" w:hint="eastAsia"/>
                <w:kern w:val="0"/>
              </w:rPr>
              <w:t>並</w:t>
            </w:r>
            <w:r w:rsidR="003809D5">
              <w:rPr>
                <w:rFonts w:ascii="標楷體" w:eastAsia="標楷體" w:hAnsi="標楷體" w:hint="eastAsia"/>
                <w:kern w:val="0"/>
              </w:rPr>
              <w:t>調整相關公務統計報表，</w:t>
            </w:r>
            <w:proofErr w:type="gramStart"/>
            <w:r w:rsidR="003809D5">
              <w:rPr>
                <w:rFonts w:ascii="標楷體" w:eastAsia="標楷體" w:hAnsi="標楷體" w:hint="eastAsia"/>
                <w:kern w:val="0"/>
              </w:rPr>
              <w:t>爰</w:t>
            </w:r>
            <w:proofErr w:type="gramEnd"/>
            <w:r w:rsidR="00373C5F" w:rsidRPr="007C5188">
              <w:rPr>
                <w:rFonts w:ascii="標楷體" w:eastAsia="標楷體" w:hAnsi="標楷體" w:cs="Arial" w:hint="eastAsia"/>
                <w:szCs w:val="24"/>
              </w:rPr>
              <w:t>停止發布本項統計</w:t>
            </w:r>
            <w:bookmarkEnd w:id="3"/>
            <w:r w:rsidRPr="007C5188">
              <w:rPr>
                <w:rFonts w:ascii="標楷體" w:eastAsia="標楷體" w:hAnsi="標楷體" w:cs="Arial" w:hint="eastAsia"/>
                <w:szCs w:val="24"/>
              </w:rPr>
              <w:t>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0EDF7" w14:textId="77777777" w:rsidR="0066451D" w:rsidRPr="007C5188" w:rsidRDefault="0066451D" w:rsidP="0066451D">
            <w:pPr>
              <w:spacing w:line="280" w:lineRule="atLeast"/>
              <w:jc w:val="center"/>
              <w:rPr>
                <w:rFonts w:ascii="標楷體" w:eastAsia="標楷體" w:hAnsi="標楷體"/>
                <w:spacing w:val="-10"/>
                <w:szCs w:val="24"/>
              </w:rPr>
            </w:pPr>
            <w:r w:rsidRPr="007C5188">
              <w:rPr>
                <w:rFonts w:ascii="標楷體" w:eastAsia="標楷體" w:hAnsi="標楷體" w:hint="eastAsia"/>
                <w:spacing w:val="-10"/>
                <w:szCs w:val="24"/>
              </w:rPr>
              <w:t>11</w:t>
            </w:r>
            <w:r w:rsidR="001D7089">
              <w:rPr>
                <w:rFonts w:ascii="標楷體" w:eastAsia="標楷體" w:hAnsi="標楷體" w:hint="eastAsia"/>
                <w:spacing w:val="-10"/>
                <w:szCs w:val="24"/>
              </w:rPr>
              <w:t>1</w:t>
            </w:r>
            <w:r w:rsidRPr="007C5188">
              <w:rPr>
                <w:rFonts w:ascii="標楷體" w:eastAsia="標楷體" w:hAnsi="標楷體"/>
                <w:spacing w:val="-10"/>
                <w:szCs w:val="24"/>
              </w:rPr>
              <w:t>年起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5EDE1" w14:textId="77777777" w:rsidR="0066451D" w:rsidRPr="00373C5F" w:rsidRDefault="00373C5F" w:rsidP="0066451D">
            <w:pPr>
              <w:spacing w:line="280" w:lineRule="atLeast"/>
              <w:rPr>
                <w:rFonts w:ascii="標楷體" w:eastAsia="標楷體" w:hAnsi="標楷體"/>
                <w:szCs w:val="24"/>
              </w:rPr>
            </w:pPr>
            <w:r w:rsidRPr="00373C5F">
              <w:rPr>
                <w:rFonts w:ascii="標楷體" w:eastAsia="標楷體" w:hAnsi="標楷體" w:hint="eastAsia"/>
                <w:szCs w:val="24"/>
              </w:rPr>
              <w:t>即日起</w:t>
            </w:r>
          </w:p>
        </w:tc>
      </w:tr>
      <w:bookmarkEnd w:id="2"/>
    </w:tbl>
    <w:p w14:paraId="4CB2F430" w14:textId="77777777" w:rsidR="0048586B" w:rsidRPr="00C12418" w:rsidRDefault="0048586B" w:rsidP="00C12418">
      <w:pPr>
        <w:ind w:firstLine="280"/>
        <w:rPr>
          <w:rFonts w:ascii="標楷體" w:eastAsia="標楷體" w:hAnsi="標楷體"/>
          <w:sz w:val="28"/>
          <w:szCs w:val="28"/>
        </w:rPr>
      </w:pPr>
    </w:p>
    <w:sectPr w:rsidR="0048586B" w:rsidRPr="00C12418">
      <w:pgSz w:w="11906" w:h="16838"/>
      <w:pgMar w:top="624" w:right="680" w:bottom="510" w:left="680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95146" w14:textId="77777777" w:rsidR="00491DFF" w:rsidRDefault="00491DFF">
      <w:r>
        <w:separator/>
      </w:r>
    </w:p>
  </w:endnote>
  <w:endnote w:type="continuationSeparator" w:id="0">
    <w:p w14:paraId="3B7E80E5" w14:textId="77777777" w:rsidR="00491DFF" w:rsidRDefault="00491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7D8F7" w14:textId="77777777" w:rsidR="00491DFF" w:rsidRDefault="00491DFF">
      <w:r>
        <w:rPr>
          <w:color w:val="000000"/>
        </w:rPr>
        <w:separator/>
      </w:r>
    </w:p>
  </w:footnote>
  <w:footnote w:type="continuationSeparator" w:id="0">
    <w:p w14:paraId="5B814C66" w14:textId="77777777" w:rsidR="00491DFF" w:rsidRDefault="00491D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attachedTemplate r:id="rId1"/>
  <w:doNotTrackMoves/>
  <w:defaultTabStop w:val="5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586B"/>
    <w:rsid w:val="00091AC8"/>
    <w:rsid w:val="000B0D91"/>
    <w:rsid w:val="000B15F9"/>
    <w:rsid w:val="0012325E"/>
    <w:rsid w:val="001626D1"/>
    <w:rsid w:val="00194C10"/>
    <w:rsid w:val="001B1458"/>
    <w:rsid w:val="001D7089"/>
    <w:rsid w:val="00217B40"/>
    <w:rsid w:val="002945F4"/>
    <w:rsid w:val="002B0064"/>
    <w:rsid w:val="002C4038"/>
    <w:rsid w:val="00324B04"/>
    <w:rsid w:val="00341491"/>
    <w:rsid w:val="00373C5F"/>
    <w:rsid w:val="003809D5"/>
    <w:rsid w:val="00392563"/>
    <w:rsid w:val="003D0C4E"/>
    <w:rsid w:val="003D290F"/>
    <w:rsid w:val="003D5AEB"/>
    <w:rsid w:val="003F2310"/>
    <w:rsid w:val="004009B5"/>
    <w:rsid w:val="00424BB2"/>
    <w:rsid w:val="00430E6B"/>
    <w:rsid w:val="0045334A"/>
    <w:rsid w:val="0048586B"/>
    <w:rsid w:val="00491DFF"/>
    <w:rsid w:val="004A30D7"/>
    <w:rsid w:val="004D53F5"/>
    <w:rsid w:val="004E13D4"/>
    <w:rsid w:val="004F4354"/>
    <w:rsid w:val="00626037"/>
    <w:rsid w:val="0066451D"/>
    <w:rsid w:val="00695A81"/>
    <w:rsid w:val="00707167"/>
    <w:rsid w:val="007653B0"/>
    <w:rsid w:val="007B7B2A"/>
    <w:rsid w:val="007C5188"/>
    <w:rsid w:val="00816959"/>
    <w:rsid w:val="0084643F"/>
    <w:rsid w:val="008E3FF1"/>
    <w:rsid w:val="008E477D"/>
    <w:rsid w:val="00996B7D"/>
    <w:rsid w:val="009E4F19"/>
    <w:rsid w:val="009E604A"/>
    <w:rsid w:val="00A31F0D"/>
    <w:rsid w:val="00A42CB1"/>
    <w:rsid w:val="00A841BA"/>
    <w:rsid w:val="00AA3CAF"/>
    <w:rsid w:val="00B44DCD"/>
    <w:rsid w:val="00B5213F"/>
    <w:rsid w:val="00BE4D4B"/>
    <w:rsid w:val="00C12418"/>
    <w:rsid w:val="00C41EAB"/>
    <w:rsid w:val="00C62000"/>
    <w:rsid w:val="00CD312C"/>
    <w:rsid w:val="00D57662"/>
    <w:rsid w:val="00D70573"/>
    <w:rsid w:val="00E43BE3"/>
    <w:rsid w:val="00EF381A"/>
    <w:rsid w:val="00F21208"/>
    <w:rsid w:val="00F5452D"/>
    <w:rsid w:val="00F9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A4DADB"/>
  <w15:chartTrackingRefBased/>
  <w15:docId w15:val="{D121F52C-73A4-43BA-9954-816C80468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"/>
    <w:basedOn w:val="a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rPr>
      <w:rFonts w:ascii="Arial" w:hAnsi="Arial"/>
      <w:sz w:val="18"/>
      <w:szCs w:val="18"/>
    </w:rPr>
  </w:style>
  <w:style w:type="paragraph" w:customStyle="1" w:styleId="Default">
    <w:name w:val="Default"/>
    <w:rsid w:val="00BE4D4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91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○○○公務統計報表程式增刪修訂明細表</dc:title>
  <dc:subject/>
  <dc:creator>user</dc:creator>
  <cp:keywords/>
  <cp:lastModifiedBy>統計處黃素滿</cp:lastModifiedBy>
  <cp:revision>2</cp:revision>
  <cp:lastPrinted>2017-01-20T09:00:00Z</cp:lastPrinted>
  <dcterms:created xsi:type="dcterms:W3CDTF">2025-11-24T09:08:00Z</dcterms:created>
  <dcterms:modified xsi:type="dcterms:W3CDTF">2025-11-24T09:08:00Z</dcterms:modified>
</cp:coreProperties>
</file>