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2DF3A" w14:textId="77777777" w:rsidR="00EF0A2F" w:rsidRDefault="00000000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衛生福利部公費醫師申請補發醫師證書影本具結書</w:t>
      </w:r>
    </w:p>
    <w:p w14:paraId="320A7C3A" w14:textId="77777777" w:rsidR="00EF0A2F" w:rsidRDefault="00EF0A2F">
      <w:pPr>
        <w:rPr>
          <w:rFonts w:ascii="標楷體" w:eastAsia="標楷體" w:hAnsi="標楷體"/>
          <w:sz w:val="52"/>
        </w:rPr>
      </w:pPr>
    </w:p>
    <w:p w14:paraId="574C93D6" w14:textId="77777777" w:rsidR="00EF0A2F" w:rsidRDefault="00EF0A2F">
      <w:pPr>
        <w:rPr>
          <w:rFonts w:ascii="標楷體" w:eastAsia="標楷體" w:hAnsi="標楷體"/>
        </w:rPr>
      </w:pPr>
    </w:p>
    <w:p w14:paraId="2FD05F9F" w14:textId="77777777" w:rsidR="00EF0A2F" w:rsidRDefault="00000000">
      <w:pPr>
        <w:ind w:left="-2" w:right="-5" w:firstLine="1"/>
      </w:pPr>
      <w:r>
        <w:rPr>
          <w:rFonts w:ascii="標楷體" w:eastAsia="標楷體" w:hAnsi="標楷體"/>
          <w:sz w:val="32"/>
        </w:rPr>
        <w:t>具結人          公費醫師</w:t>
      </w:r>
      <w:r>
        <w:rPr>
          <w:rFonts w:eastAsia="標楷體"/>
          <w:sz w:val="32"/>
        </w:rPr>
        <w:t>原領衛生福利部中華民國　　　年</w:t>
      </w:r>
    </w:p>
    <w:p w14:paraId="67F1194C" w14:textId="77777777" w:rsidR="00EF0A2F" w:rsidRDefault="00000000">
      <w:pPr>
        <w:ind w:left="-2" w:right="-5" w:firstLine="1"/>
        <w:rPr>
          <w:rFonts w:eastAsia="標楷體"/>
          <w:sz w:val="32"/>
        </w:rPr>
      </w:pPr>
      <w:r>
        <w:rPr>
          <w:rFonts w:eastAsia="標楷體"/>
          <w:sz w:val="32"/>
        </w:rPr>
        <w:t xml:space="preserve">　　　月　　　日核發之</w:t>
      </w:r>
      <w:proofErr w:type="gramStart"/>
      <w:r>
        <w:rPr>
          <w:rFonts w:eastAsia="標楷體"/>
          <w:sz w:val="32"/>
        </w:rPr>
        <w:t>醫</w:t>
      </w:r>
      <w:proofErr w:type="gramEnd"/>
      <w:r>
        <w:rPr>
          <w:rFonts w:eastAsia="標楷體"/>
          <w:sz w:val="32"/>
        </w:rPr>
        <w:t>字第　　　　　　號醫師證書影本，</w:t>
      </w:r>
    </w:p>
    <w:p w14:paraId="27645DD7" w14:textId="77777777" w:rsidR="00EF0A2F" w:rsidRDefault="00000000">
      <w:pPr>
        <w:pStyle w:val="2"/>
      </w:pPr>
      <w:r>
        <w:t>因　　　　　　　　　　遺失，茲</w:t>
      </w:r>
      <w:proofErr w:type="gramStart"/>
      <w:r>
        <w:t>向貴部</w:t>
      </w:r>
      <w:proofErr w:type="gramEnd"/>
      <w:r>
        <w:t>申請補發，嗣後如發現已報失之證書影本，立即送部註銷，絕不重覆使用，如有虛偽情事，</w:t>
      </w:r>
    </w:p>
    <w:p w14:paraId="5070C3CA" w14:textId="77777777" w:rsidR="00EF0A2F" w:rsidRDefault="00000000">
      <w:pPr>
        <w:ind w:left="-2" w:firstLine="1"/>
        <w:rPr>
          <w:rFonts w:eastAsia="標楷體"/>
          <w:sz w:val="32"/>
        </w:rPr>
      </w:pPr>
      <w:r>
        <w:rPr>
          <w:rFonts w:eastAsia="標楷體"/>
          <w:sz w:val="32"/>
        </w:rPr>
        <w:t>具結人願負法律上一切責任。</w:t>
      </w:r>
    </w:p>
    <w:p w14:paraId="11140F8D" w14:textId="77777777" w:rsidR="00EF0A2F" w:rsidRDefault="00EF0A2F">
      <w:pPr>
        <w:ind w:left="-1"/>
        <w:jc w:val="both"/>
        <w:rPr>
          <w:rFonts w:ascii="標楷體" w:eastAsia="標楷體" w:hAnsi="標楷體"/>
          <w:sz w:val="32"/>
        </w:rPr>
      </w:pPr>
    </w:p>
    <w:p w14:paraId="49A54EAB" w14:textId="77777777" w:rsidR="00EF0A2F" w:rsidRDefault="00000000">
      <w:pPr>
        <w:ind w:left="-2" w:firstLine="1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                                                                </w:t>
      </w:r>
    </w:p>
    <w:p w14:paraId="65C7C3AB" w14:textId="77777777" w:rsidR="00EF0A2F" w:rsidRDefault="00000000">
      <w:pPr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此  致</w:t>
      </w:r>
    </w:p>
    <w:p w14:paraId="3BAA7740" w14:textId="77777777" w:rsidR="00EF0A2F" w:rsidRDefault="00000000">
      <w:pPr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衛    生    福    利    部    </w:t>
      </w:r>
    </w:p>
    <w:p w14:paraId="15AD9CF5" w14:textId="77777777" w:rsidR="00EF0A2F" w:rsidRDefault="00EF0A2F">
      <w:pPr>
        <w:spacing w:line="500" w:lineRule="exact"/>
        <w:rPr>
          <w:rFonts w:ascii="標楷體" w:eastAsia="標楷體" w:hAnsi="標楷體"/>
          <w:sz w:val="32"/>
        </w:rPr>
      </w:pPr>
    </w:p>
    <w:p w14:paraId="406B1A27" w14:textId="77777777" w:rsidR="00EF0A2F" w:rsidRDefault="00EF0A2F">
      <w:pPr>
        <w:spacing w:line="500" w:lineRule="exact"/>
        <w:rPr>
          <w:rFonts w:ascii="標楷體" w:eastAsia="標楷體" w:hAnsi="標楷體"/>
          <w:sz w:val="32"/>
        </w:rPr>
      </w:pPr>
    </w:p>
    <w:p w14:paraId="67D71804" w14:textId="77777777" w:rsidR="00EF0A2F" w:rsidRDefault="00000000">
      <w:pPr>
        <w:ind w:left="336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具結人：                   　（簽章）</w:t>
      </w:r>
    </w:p>
    <w:p w14:paraId="41C14717" w14:textId="77777777" w:rsidR="00EF0A2F" w:rsidRDefault="00000000">
      <w:pPr>
        <w:ind w:left="336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身分證統一編號：</w:t>
      </w:r>
    </w:p>
    <w:p w14:paraId="2ED11DF0" w14:textId="77777777" w:rsidR="00EF0A2F" w:rsidRDefault="00000000">
      <w:pPr>
        <w:ind w:left="336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連絡電話：</w:t>
      </w:r>
    </w:p>
    <w:p w14:paraId="27765F33" w14:textId="77777777" w:rsidR="00EF0A2F" w:rsidRDefault="00000000">
      <w:pPr>
        <w:ind w:left="336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通訊地址：</w:t>
      </w:r>
    </w:p>
    <w:p w14:paraId="032EE74C" w14:textId="77777777" w:rsidR="00EF0A2F" w:rsidRDefault="00EF0A2F">
      <w:pPr>
        <w:rPr>
          <w:rFonts w:ascii="標楷體" w:eastAsia="標楷體" w:hAnsi="標楷體"/>
          <w:sz w:val="32"/>
        </w:rPr>
      </w:pPr>
    </w:p>
    <w:p w14:paraId="396BF1D4" w14:textId="77777777" w:rsidR="00EF0A2F" w:rsidRDefault="00EF0A2F">
      <w:pPr>
        <w:rPr>
          <w:rFonts w:ascii="標楷體" w:eastAsia="標楷體" w:hAnsi="標楷體"/>
          <w:sz w:val="32"/>
        </w:rPr>
      </w:pPr>
    </w:p>
    <w:p w14:paraId="7D2913BA" w14:textId="77777777" w:rsidR="00EF0A2F" w:rsidRDefault="00EF0A2F">
      <w:pPr>
        <w:spacing w:line="160" w:lineRule="exact"/>
        <w:rPr>
          <w:rFonts w:ascii="標楷體" w:eastAsia="標楷體" w:hAnsi="標楷體"/>
          <w:sz w:val="16"/>
        </w:rPr>
      </w:pPr>
    </w:p>
    <w:p w14:paraId="2BE6C2E1" w14:textId="77777777" w:rsidR="00EF0A2F" w:rsidRDefault="00000000">
      <w:pPr>
        <w:spacing w:after="180"/>
        <w:textAlignment w:val="top"/>
      </w:pPr>
      <w:r>
        <w:rPr>
          <w:rFonts w:ascii="標楷體" w:eastAsia="標楷體" w:hAnsi="標楷體"/>
          <w:sz w:val="32"/>
        </w:rPr>
        <w:lastRenderedPageBreak/>
        <w:t>中    華    民    國        年        月        日</w:t>
      </w:r>
    </w:p>
    <w:sectPr w:rsidR="00EF0A2F">
      <w:footerReference w:type="default" r:id="rId6"/>
      <w:pgSz w:w="11907" w:h="16840"/>
      <w:pgMar w:top="1077" w:right="1361" w:bottom="964" w:left="1191" w:header="851" w:footer="397" w:gutter="0"/>
      <w:cols w:space="720"/>
      <w:docGrid w:type="line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8B4C1" w14:textId="77777777" w:rsidR="00BC1F80" w:rsidRDefault="00BC1F80">
      <w:r>
        <w:separator/>
      </w:r>
    </w:p>
  </w:endnote>
  <w:endnote w:type="continuationSeparator" w:id="0">
    <w:p w14:paraId="588506FF" w14:textId="77777777" w:rsidR="00BC1F80" w:rsidRDefault="00BC1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B3C5C" w14:textId="77777777" w:rsidR="00000000" w:rsidRDefault="00000000">
    <w:pPr>
      <w:pStyle w:val="a4"/>
      <w:ind w:right="-859"/>
      <w:jc w:val="center"/>
    </w:pPr>
    <w:r>
      <w:rPr>
        <w:sz w:val="16"/>
        <w:szCs w:val="16"/>
      </w:rPr>
      <w:t xml:space="preserve">                                                                                     </w:t>
    </w:r>
    <w:r>
      <w:rPr>
        <w:sz w:val="16"/>
        <w:szCs w:val="16"/>
      </w:rPr>
      <w:t>衛生福利部</w:t>
    </w:r>
    <w:proofErr w:type="gramStart"/>
    <w:r>
      <w:rPr>
        <w:sz w:val="16"/>
        <w:szCs w:val="16"/>
      </w:rPr>
      <w:t>醫</w:t>
    </w:r>
    <w:proofErr w:type="gramEnd"/>
    <w:r>
      <w:rPr>
        <w:sz w:val="16"/>
        <w:szCs w:val="16"/>
      </w:rPr>
      <w:t>事司第五科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D932A" w14:textId="77777777" w:rsidR="00BC1F80" w:rsidRDefault="00BC1F80">
      <w:r>
        <w:rPr>
          <w:color w:val="000000"/>
        </w:rPr>
        <w:separator/>
      </w:r>
    </w:p>
  </w:footnote>
  <w:footnote w:type="continuationSeparator" w:id="0">
    <w:p w14:paraId="143489C8" w14:textId="77777777" w:rsidR="00BC1F80" w:rsidRDefault="00BC1F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F0A2F"/>
    <w:rsid w:val="009462A1"/>
    <w:rsid w:val="00BC1F80"/>
    <w:rsid w:val="00EA491F"/>
    <w:rsid w:val="00EF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E1A9A"/>
  <w15:docId w15:val="{425B8FA0-9CCF-4618-A594-F6FAEF01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ody Text Indent"/>
    <w:basedOn w:val="a"/>
    <w:pPr>
      <w:ind w:left="-1"/>
      <w:jc w:val="both"/>
    </w:pPr>
    <w:rPr>
      <w:rFonts w:ascii="標楷體" w:eastAsia="標楷體" w:hAnsi="標楷體"/>
      <w:sz w:val="32"/>
    </w:rPr>
  </w:style>
  <w:style w:type="paragraph" w:styleId="2">
    <w:name w:val="Body Text Indent 2"/>
    <w:basedOn w:val="a"/>
    <w:pPr>
      <w:ind w:left="-2" w:firstLine="1"/>
    </w:pPr>
    <w:rPr>
      <w:rFonts w:eastAsia="標楷體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公費醫師申請補發醫師證書影本具結書</dc:title>
  <dc:subject>衛生署中英文網站</dc:subject>
  <dc:creator>行政院衛生署</dc:creator>
  <cp:keywords>申請表格，公費醫師，補發，醫師證書，具結書</cp:keywords>
  <dc:description> </dc:description>
  <cp:lastModifiedBy>醫事司呂奕錚</cp:lastModifiedBy>
  <cp:revision>2</cp:revision>
  <cp:lastPrinted>2003-11-06T09:43:00Z</cp:lastPrinted>
  <dcterms:created xsi:type="dcterms:W3CDTF">2026-01-30T06:15:00Z</dcterms:created>
  <dcterms:modified xsi:type="dcterms:W3CDTF">2026-01-30T06:15:00Z</dcterms:modified>
</cp:coreProperties>
</file>