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4DE" w:rsidRDefault="00EA14DE" w:rsidP="004502A8">
      <w:pPr>
        <w:kinsoku w:val="0"/>
        <w:overflowPunct w:val="0"/>
        <w:snapToGrid w:val="0"/>
        <w:spacing w:line="560" w:lineRule="exact"/>
        <w:jc w:val="center"/>
        <w:rPr>
          <w:rFonts w:ascii="標楷體" w:eastAsia="標楷體" w:hAnsi="標楷體"/>
          <w:b/>
          <w:sz w:val="32"/>
        </w:rPr>
      </w:pPr>
      <w:r>
        <w:rPr>
          <w:rFonts w:ascii="標楷體" w:eastAsia="標楷體" w:hAnsi="標楷體" w:hint="eastAsia"/>
          <w:b/>
          <w:sz w:val="32"/>
        </w:rPr>
        <w:t>立法院社會福利及衛生環境委員會</w:t>
      </w:r>
    </w:p>
    <w:p w:rsidR="00EA14DE" w:rsidRDefault="00EA14DE" w:rsidP="004502A8">
      <w:pPr>
        <w:kinsoku w:val="0"/>
        <w:overflowPunct w:val="0"/>
        <w:jc w:val="center"/>
        <w:rPr>
          <w:rFonts w:ascii="標楷體" w:eastAsia="標楷體" w:hAnsi="標楷體"/>
          <w:b/>
          <w:sz w:val="32"/>
        </w:rPr>
      </w:pPr>
    </w:p>
    <w:p w:rsidR="00EA14DE" w:rsidRDefault="00EA14DE" w:rsidP="004502A8">
      <w:pPr>
        <w:kinsoku w:val="0"/>
        <w:overflowPunct w:val="0"/>
        <w:rPr>
          <w:rFonts w:ascii="標楷體" w:eastAsia="標楷體"/>
          <w:b/>
          <w:sz w:val="28"/>
        </w:rPr>
      </w:pPr>
    </w:p>
    <w:p w:rsidR="00EA14DE" w:rsidRDefault="00EA14DE" w:rsidP="004502A8">
      <w:pPr>
        <w:kinsoku w:val="0"/>
        <w:overflowPunct w:val="0"/>
        <w:rPr>
          <w:rFonts w:ascii="標楷體" w:eastAsia="標楷體"/>
          <w:b/>
          <w:sz w:val="28"/>
        </w:rPr>
      </w:pPr>
    </w:p>
    <w:p w:rsidR="00EA14DE" w:rsidRPr="00603B55" w:rsidRDefault="00EA14DE" w:rsidP="00603B55">
      <w:pPr>
        <w:tabs>
          <w:tab w:val="center" w:pos="4216"/>
          <w:tab w:val="left" w:pos="6195"/>
        </w:tabs>
        <w:kinsoku w:val="0"/>
        <w:overflowPunct w:val="0"/>
        <w:ind w:rightChars="-64" w:right="-154"/>
        <w:jc w:val="center"/>
        <w:rPr>
          <w:rFonts w:ascii="標楷體" w:eastAsia="標楷體" w:hAnsi="標楷體"/>
          <w:b/>
          <w:sz w:val="44"/>
          <w:szCs w:val="44"/>
        </w:rPr>
      </w:pPr>
      <w:r w:rsidRPr="00603B55">
        <w:rPr>
          <w:rFonts w:ascii="標楷體" w:eastAsia="標楷體" w:cs="DFKaiShu-SB-Estd-BF,Bold" w:hint="eastAsia"/>
          <w:b/>
          <w:bCs/>
          <w:kern w:val="0"/>
          <w:sz w:val="44"/>
          <w:szCs w:val="44"/>
        </w:rPr>
        <w:t>「藥事法</w:t>
      </w:r>
      <w:r>
        <w:rPr>
          <w:rFonts w:ascii="標楷體" w:eastAsia="標楷體" w:cs="DFKaiShu-SB-Estd-BF,Bold" w:hint="eastAsia"/>
          <w:b/>
          <w:bCs/>
          <w:kern w:val="0"/>
          <w:sz w:val="44"/>
          <w:szCs w:val="44"/>
        </w:rPr>
        <w:t>部分</w:t>
      </w:r>
      <w:r w:rsidRPr="00603B55">
        <w:rPr>
          <w:rFonts w:ascii="標楷體" w:eastAsia="標楷體" w:cs="DFKaiShu-SB-Estd-BF,Bold" w:hint="eastAsia"/>
          <w:b/>
          <w:bCs/>
          <w:kern w:val="0"/>
          <w:sz w:val="44"/>
          <w:szCs w:val="44"/>
        </w:rPr>
        <w:t>條文修正草案」</w:t>
      </w:r>
      <w:r w:rsidRPr="00610A69">
        <w:rPr>
          <w:rFonts w:ascii="標楷體" w:eastAsia="標楷體" w:cs="DFKaiShu-SB-Estd-BF,Bold" w:hint="eastAsia"/>
          <w:b/>
          <w:bCs/>
          <w:kern w:val="0"/>
          <w:sz w:val="44"/>
          <w:szCs w:val="44"/>
        </w:rPr>
        <w:t>公聽會</w:t>
      </w:r>
    </w:p>
    <w:p w:rsidR="00EA14DE" w:rsidRPr="007C4372" w:rsidRDefault="00EA14DE" w:rsidP="007C4372">
      <w:pPr>
        <w:tabs>
          <w:tab w:val="center" w:pos="4216"/>
          <w:tab w:val="left" w:pos="6195"/>
        </w:tabs>
        <w:kinsoku w:val="0"/>
        <w:overflowPunct w:val="0"/>
        <w:ind w:rightChars="-64" w:right="-154"/>
        <w:jc w:val="center"/>
        <w:rPr>
          <w:rFonts w:ascii="標楷體" w:eastAsia="標楷體" w:hAnsi="標楷體"/>
          <w:b/>
          <w:bCs/>
          <w:sz w:val="44"/>
          <w:szCs w:val="44"/>
        </w:rPr>
      </w:pPr>
      <w:r w:rsidRPr="007C4372">
        <w:rPr>
          <w:rFonts w:ascii="標楷體" w:eastAsia="標楷體" w:hAnsi="標楷體" w:hint="eastAsia"/>
          <w:b/>
          <w:sz w:val="44"/>
          <w:szCs w:val="44"/>
        </w:rPr>
        <w:t>書面報告</w:t>
      </w:r>
    </w:p>
    <w:p w:rsidR="00EA14DE" w:rsidRPr="00EC0239" w:rsidRDefault="00EA14DE" w:rsidP="004502A8">
      <w:pPr>
        <w:kinsoku w:val="0"/>
        <w:overflowPunct w:val="0"/>
        <w:jc w:val="center"/>
        <w:rPr>
          <w:rFonts w:ascii="標楷體" w:eastAsia="標楷體" w:hAnsi="標楷體"/>
          <w:b/>
          <w:sz w:val="32"/>
        </w:rPr>
      </w:pPr>
    </w:p>
    <w:p w:rsidR="00EA14DE" w:rsidRDefault="00EA14DE" w:rsidP="004502A8">
      <w:pPr>
        <w:kinsoku w:val="0"/>
        <w:overflowPunct w:val="0"/>
        <w:rPr>
          <w:rFonts w:ascii="標楷體" w:eastAsia="標楷體" w:hAnsi="標楷體"/>
          <w:b/>
        </w:rPr>
      </w:pPr>
      <w:r>
        <w:rPr>
          <w:rFonts w:ascii="標楷體" w:eastAsia="標楷體" w:hAnsi="標楷體"/>
          <w:b/>
        </w:rPr>
        <w:t xml:space="preserve">  </w:t>
      </w: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rsidP="004502A8">
      <w:pPr>
        <w:kinsoku w:val="0"/>
        <w:overflowPunct w:val="0"/>
        <w:rPr>
          <w:rFonts w:ascii="標楷體" w:eastAsia="標楷體" w:hAnsi="標楷體"/>
          <w:b/>
        </w:rPr>
      </w:pPr>
    </w:p>
    <w:p w:rsidR="00EA14DE" w:rsidRDefault="00EA14DE">
      <w:pPr>
        <w:kinsoku w:val="0"/>
        <w:overflowPunct w:val="0"/>
        <w:spacing w:line="600" w:lineRule="exact"/>
        <w:ind w:leftChars="412" w:left="989"/>
        <w:jc w:val="center"/>
        <w:rPr>
          <w:rFonts w:ascii="標楷體" w:eastAsia="標楷體" w:hAnsi="標楷體"/>
          <w:b/>
        </w:rPr>
      </w:pPr>
      <w:r>
        <w:rPr>
          <w:rFonts w:ascii="標楷體" w:eastAsia="標楷體" w:hAnsi="標楷體" w:hint="eastAsia"/>
          <w:b/>
          <w:sz w:val="36"/>
        </w:rPr>
        <w:t>報告機關：衛生福利部</w:t>
      </w:r>
    </w:p>
    <w:p w:rsidR="00EA14DE" w:rsidRDefault="00EA14DE">
      <w:pPr>
        <w:kinsoku w:val="0"/>
        <w:overflowPunct w:val="0"/>
        <w:spacing w:line="600" w:lineRule="exact"/>
        <w:jc w:val="center"/>
        <w:rPr>
          <w:rFonts w:ascii="標楷體" w:eastAsia="標楷體" w:hAnsi="標楷體"/>
          <w:b/>
          <w:sz w:val="36"/>
        </w:rPr>
      </w:pPr>
      <w:r>
        <w:rPr>
          <w:rFonts w:ascii="標楷體" w:eastAsia="標楷體" w:hAnsi="標楷體" w:hint="eastAsia"/>
          <w:b/>
          <w:sz w:val="36"/>
        </w:rPr>
        <w:t>報告日期：</w:t>
      </w:r>
      <w:smartTag w:uri="urn:schemas-microsoft-com:office:smarttags" w:element="chsdate">
        <w:smartTagPr>
          <w:attr w:name="IsROCDate" w:val="True"/>
          <w:attr w:name="IsLunarDate" w:val="False"/>
          <w:attr w:name="Day" w:val="28"/>
          <w:attr w:name="Month" w:val="5"/>
          <w:attr w:name="Year" w:val="2014"/>
        </w:smartTagPr>
        <w:r>
          <w:rPr>
            <w:rFonts w:ascii="標楷體" w:eastAsia="標楷體" w:hAnsi="標楷體" w:hint="eastAsia"/>
            <w:b/>
            <w:sz w:val="36"/>
          </w:rPr>
          <w:t>中華民國</w:t>
        </w:r>
        <w:r>
          <w:rPr>
            <w:rFonts w:ascii="標楷體" w:eastAsia="標楷體" w:hAnsi="標楷體"/>
            <w:b/>
            <w:sz w:val="36"/>
          </w:rPr>
          <w:t>103</w:t>
        </w:r>
        <w:r>
          <w:rPr>
            <w:rFonts w:ascii="標楷體" w:eastAsia="標楷體" w:hAnsi="標楷體" w:hint="eastAsia"/>
            <w:b/>
            <w:sz w:val="36"/>
          </w:rPr>
          <w:t>年</w:t>
        </w:r>
        <w:r>
          <w:rPr>
            <w:rFonts w:ascii="標楷體" w:eastAsia="標楷體" w:hAnsi="標楷體"/>
            <w:b/>
            <w:sz w:val="36"/>
          </w:rPr>
          <w:t>5</w:t>
        </w:r>
        <w:r>
          <w:rPr>
            <w:rFonts w:ascii="標楷體" w:eastAsia="標楷體" w:hAnsi="標楷體" w:hint="eastAsia"/>
            <w:b/>
            <w:sz w:val="36"/>
          </w:rPr>
          <w:t>月</w:t>
        </w:r>
        <w:r>
          <w:rPr>
            <w:rFonts w:ascii="標楷體" w:eastAsia="標楷體" w:hAnsi="標楷體"/>
            <w:b/>
            <w:sz w:val="36"/>
          </w:rPr>
          <w:t>28</w:t>
        </w:r>
        <w:r>
          <w:rPr>
            <w:rFonts w:ascii="標楷體" w:eastAsia="標楷體" w:hAnsi="標楷體" w:hint="eastAsia"/>
            <w:b/>
            <w:sz w:val="36"/>
          </w:rPr>
          <w:t>日</w:t>
        </w:r>
      </w:smartTag>
    </w:p>
    <w:p w:rsidR="00EA14DE" w:rsidRDefault="00EA14DE">
      <w:pPr>
        <w:spacing w:line="620" w:lineRule="exact"/>
        <w:rPr>
          <w:rFonts w:ascii="標楷體" w:eastAsia="標楷體" w:hAnsi="標楷體" w:cs="Arial"/>
          <w:b/>
          <w:bCs/>
          <w:color w:val="000000"/>
          <w:sz w:val="36"/>
          <w:szCs w:val="32"/>
        </w:rPr>
      </w:pPr>
      <w:r>
        <w:rPr>
          <w:rFonts w:ascii="標楷體" w:eastAsia="標楷體" w:hAnsi="標楷體" w:cs="Arial"/>
          <w:b/>
          <w:bCs/>
          <w:color w:val="000000"/>
          <w:sz w:val="36"/>
          <w:szCs w:val="32"/>
        </w:rPr>
        <w:br w:type="page"/>
      </w:r>
      <w:r>
        <w:rPr>
          <w:rFonts w:ascii="標楷體" w:eastAsia="標楷體" w:hAnsi="標楷體" w:cs="Arial" w:hint="eastAsia"/>
          <w:b/>
          <w:bCs/>
          <w:color w:val="000000"/>
          <w:sz w:val="36"/>
          <w:szCs w:val="32"/>
        </w:rPr>
        <w:t>主席、各位委員女士、先生：</w:t>
      </w:r>
    </w:p>
    <w:p w:rsidR="00EA14DE" w:rsidRDefault="00EA14DE">
      <w:pPr>
        <w:widowControl/>
        <w:adjustRightInd w:val="0"/>
        <w:snapToGrid w:val="0"/>
        <w:spacing w:line="300" w:lineRule="auto"/>
        <w:ind w:firstLineChars="200" w:firstLine="640"/>
        <w:rPr>
          <w:rFonts w:ascii="標楷體" w:eastAsia="標楷體" w:hAnsi="標楷體"/>
          <w:bCs/>
          <w:sz w:val="32"/>
          <w:szCs w:val="54"/>
        </w:rPr>
      </w:pPr>
    </w:p>
    <w:p w:rsidR="00EA14DE" w:rsidRPr="00B267C5" w:rsidRDefault="00EA14DE" w:rsidP="00EA5851">
      <w:pPr>
        <w:widowControl/>
        <w:adjustRightInd w:val="0"/>
        <w:snapToGrid w:val="0"/>
        <w:spacing w:line="600" w:lineRule="exact"/>
        <w:ind w:firstLineChars="200" w:firstLine="640"/>
        <w:rPr>
          <w:rFonts w:ascii="標楷體" w:eastAsia="標楷體" w:hAnsi="標楷體"/>
          <w:bCs/>
          <w:sz w:val="32"/>
          <w:szCs w:val="32"/>
        </w:rPr>
      </w:pPr>
      <w:r w:rsidRPr="00610A69">
        <w:rPr>
          <w:rFonts w:ascii="標楷體" w:eastAsia="標楷體" w:hAnsi="標楷體" w:hint="eastAsia"/>
          <w:bCs/>
          <w:sz w:val="32"/>
          <w:szCs w:val="32"/>
        </w:rPr>
        <w:t>今天　大院社會福利及衛生環境委員會舉行「藥事法第一百零三條條文修正草案」公聽會，本人承邀列席報告，深感榮幸。</w:t>
      </w:r>
    </w:p>
    <w:p w:rsidR="00EA14DE" w:rsidRPr="00B267C5" w:rsidRDefault="00EA14DE" w:rsidP="00EA5851">
      <w:pPr>
        <w:widowControl/>
        <w:adjustRightInd w:val="0"/>
        <w:snapToGrid w:val="0"/>
        <w:spacing w:line="600" w:lineRule="exact"/>
        <w:ind w:firstLineChars="200" w:firstLine="640"/>
        <w:rPr>
          <w:rFonts w:ascii="標楷體" w:eastAsia="標楷體" w:hAnsi="標楷體"/>
          <w:bCs/>
          <w:sz w:val="32"/>
          <w:szCs w:val="32"/>
        </w:rPr>
      </w:pPr>
      <w:r w:rsidRPr="00610A69">
        <w:rPr>
          <w:rFonts w:ascii="標楷體" w:eastAsia="標楷體" w:hAnsi="標楷體" w:hint="eastAsia"/>
          <w:bCs/>
          <w:sz w:val="32"/>
          <w:szCs w:val="32"/>
        </w:rPr>
        <w:t>今天針對討論議題，本部謹就行政院版「藥事法部分條文修正草案」之政策規劃說明如下</w:t>
      </w:r>
      <w:r w:rsidRPr="00610A69">
        <w:rPr>
          <w:rFonts w:ascii="標楷體" w:eastAsia="標楷體" w:hAnsi="標楷體"/>
          <w:bCs/>
          <w:sz w:val="32"/>
          <w:szCs w:val="32"/>
        </w:rPr>
        <w:t>:</w:t>
      </w:r>
    </w:p>
    <w:p w:rsidR="00EA14DE" w:rsidRPr="00B267C5" w:rsidRDefault="00EA14DE" w:rsidP="00E14127">
      <w:pPr>
        <w:widowControl/>
        <w:adjustRightInd w:val="0"/>
        <w:snapToGrid w:val="0"/>
        <w:spacing w:line="600" w:lineRule="exact"/>
        <w:ind w:firstLineChars="200" w:firstLine="640"/>
        <w:rPr>
          <w:rFonts w:ascii="標楷體" w:eastAsia="標楷體" w:hAnsi="標楷體"/>
          <w:color w:val="000000"/>
          <w:sz w:val="32"/>
          <w:szCs w:val="32"/>
        </w:rPr>
      </w:pPr>
      <w:r>
        <w:rPr>
          <w:rFonts w:ascii="標楷體" w:eastAsia="標楷體" w:hAnsi="標楷體" w:hint="eastAsia"/>
          <w:color w:val="000000"/>
          <w:sz w:val="32"/>
          <w:szCs w:val="32"/>
        </w:rPr>
        <w:t>中藥販賣行業存在久遠，早期多襲父子相傳、師徒交棒模式傳承中藥典籍文化與製藥技藝。隨著時代環境轉變，法規管理制度也因社會需求而須檢討調整，故</w:t>
      </w:r>
      <w:r>
        <w:rPr>
          <w:rFonts w:eastAsia="標楷體" w:hint="eastAsia"/>
          <w:color w:val="000000"/>
          <w:sz w:val="32"/>
          <w:szCs w:val="32"/>
        </w:rPr>
        <w:t>自</w:t>
      </w:r>
      <w:smartTag w:uri="urn:schemas-microsoft-com:office:smarttags" w:element="chsdate">
        <w:smartTagPr>
          <w:attr w:name="IsROCDate" w:val="True"/>
          <w:attr w:name="IsLunarDate" w:val="False"/>
          <w:attr w:name="Day" w:val="5"/>
          <w:attr w:name="Month" w:val="2"/>
          <w:attr w:name="Year" w:val="1993"/>
        </w:smartTagPr>
        <w:r>
          <w:rPr>
            <w:rFonts w:eastAsia="標楷體" w:hint="eastAsia"/>
            <w:color w:val="000000"/>
            <w:sz w:val="32"/>
            <w:szCs w:val="32"/>
          </w:rPr>
          <w:t>民國八十二年二月五日</w:t>
        </w:r>
      </w:smartTag>
      <w:r>
        <w:rPr>
          <w:rFonts w:eastAsia="標楷體" w:hint="eastAsia"/>
          <w:color w:val="000000"/>
          <w:sz w:val="32"/>
          <w:szCs w:val="32"/>
        </w:rPr>
        <w:t>修正公布藥事法後，</w:t>
      </w:r>
      <w:r w:rsidRPr="00610A69">
        <w:rPr>
          <w:rFonts w:eastAsia="標楷體" w:hint="eastAsia"/>
          <w:color w:val="000000"/>
          <w:sz w:val="32"/>
          <w:szCs w:val="32"/>
        </w:rPr>
        <w:t>即須依第二十八條規定，由中醫師或修習中藥課程達適當標準之藥師或藥劑生駐店管理。惟現況由此類人員實際從事中藥材之買賣者不多，大部分係由八十二年二月五日前取得資格並申請中藥販賣業之藥商許可執照者為之</w:t>
      </w:r>
      <w:bookmarkStart w:id="0" w:name="OLE_LINK1"/>
      <w:bookmarkStart w:id="1" w:name="OLE_LINK2"/>
      <w:r w:rsidRPr="00610A69">
        <w:rPr>
          <w:rFonts w:eastAsia="標楷體" w:hint="eastAsia"/>
          <w:color w:val="000000"/>
          <w:sz w:val="32"/>
          <w:szCs w:val="32"/>
        </w:rPr>
        <w:t>。</w:t>
      </w:r>
      <w:r>
        <w:rPr>
          <w:rFonts w:ascii="標楷體" w:eastAsia="標楷體" w:hAnsi="標楷體" w:hint="eastAsia"/>
          <w:sz w:val="32"/>
          <w:szCs w:val="32"/>
        </w:rPr>
        <w:t>從八十二年迄今，本部共核發</w:t>
      </w:r>
      <w:r>
        <w:rPr>
          <w:rFonts w:ascii="標楷體" w:eastAsia="標楷體" w:hAnsi="標楷體"/>
          <w:sz w:val="32"/>
          <w:szCs w:val="32"/>
        </w:rPr>
        <w:t>14,160</w:t>
      </w:r>
      <w:r>
        <w:rPr>
          <w:rFonts w:ascii="標楷體" w:eastAsia="標楷體" w:hAnsi="標楷體" w:hint="eastAsia"/>
          <w:sz w:val="32"/>
          <w:szCs w:val="32"/>
        </w:rPr>
        <w:t>張列冊中藥商</w:t>
      </w:r>
      <w:bookmarkEnd w:id="0"/>
      <w:bookmarkEnd w:id="1"/>
      <w:r>
        <w:rPr>
          <w:rFonts w:ascii="標楷體" w:eastAsia="標楷體" w:hAnsi="標楷體" w:hint="eastAsia"/>
          <w:sz w:val="32"/>
          <w:szCs w:val="32"/>
        </w:rPr>
        <w:t>證明。</w:t>
      </w:r>
      <w:r w:rsidRPr="00610A69">
        <w:rPr>
          <w:rFonts w:ascii="標楷體" w:eastAsia="標楷體" w:hAnsi="標楷體" w:hint="eastAsia"/>
          <w:color w:val="000000"/>
          <w:sz w:val="32"/>
          <w:szCs w:val="32"/>
        </w:rPr>
        <w:t>該等業者對第一百零三條關於得繼續經營中藥販賣業務人員資格</w:t>
      </w:r>
      <w:r>
        <w:rPr>
          <w:rFonts w:ascii="標楷體" w:eastAsia="標楷體" w:hAnsi="標楷體" w:hint="eastAsia"/>
          <w:color w:val="000000"/>
          <w:sz w:val="32"/>
          <w:szCs w:val="32"/>
        </w:rPr>
        <w:t>之</w:t>
      </w:r>
      <w:r w:rsidRPr="00610A69">
        <w:rPr>
          <w:rFonts w:ascii="標楷體" w:eastAsia="標楷體" w:hAnsi="標楷體" w:hint="eastAsia"/>
          <w:color w:val="000000"/>
          <w:sz w:val="32"/>
          <w:szCs w:val="32"/>
        </w:rPr>
        <w:t>認定，多年來認為不符合八十七年之修法意旨，並訴求新生發照。</w:t>
      </w:r>
    </w:p>
    <w:p w:rsidR="00EA14DE" w:rsidRDefault="00EA14DE" w:rsidP="005F432F">
      <w:pPr>
        <w:widowControl/>
        <w:adjustRightInd w:val="0"/>
        <w:snapToGrid w:val="0"/>
        <w:spacing w:line="600" w:lineRule="exact"/>
        <w:ind w:firstLineChars="200" w:firstLine="640"/>
        <w:rPr>
          <w:rFonts w:eastAsia="標楷體"/>
          <w:color w:val="000000"/>
          <w:sz w:val="32"/>
          <w:szCs w:val="32"/>
        </w:rPr>
      </w:pPr>
      <w:r w:rsidRPr="00610A69">
        <w:rPr>
          <w:rFonts w:ascii="標楷體" w:eastAsia="標楷體" w:hAnsi="標楷體" w:hint="eastAsia"/>
          <w:color w:val="000000"/>
          <w:sz w:val="32"/>
          <w:szCs w:val="32"/>
        </w:rPr>
        <w:t>為解決過去對中藥販賣人員定位不明之困擾，</w:t>
      </w:r>
      <w:r>
        <w:rPr>
          <w:rFonts w:ascii="標楷體" w:eastAsia="標楷體" w:hAnsi="標楷體" w:hint="eastAsia"/>
          <w:color w:val="000000"/>
          <w:sz w:val="32"/>
          <w:szCs w:val="32"/>
        </w:rPr>
        <w:t>並</w:t>
      </w:r>
      <w:r w:rsidRPr="00B267C5">
        <w:rPr>
          <w:rFonts w:eastAsia="標楷體" w:hint="eastAsia"/>
          <w:color w:val="000000"/>
          <w:sz w:val="32"/>
          <w:szCs w:val="32"/>
        </w:rPr>
        <w:t>考量</w:t>
      </w:r>
      <w:r w:rsidRPr="00B267C5">
        <w:rPr>
          <w:rFonts w:ascii="標楷體" w:eastAsia="標楷體" w:hAnsi="標楷體" w:hint="eastAsia"/>
          <w:color w:val="000000"/>
          <w:sz w:val="32"/>
          <w:szCs w:val="32"/>
        </w:rPr>
        <w:t>中藥具有中華民族文化歷史傳承之意義，</w:t>
      </w:r>
      <w:r w:rsidRPr="00610A69">
        <w:rPr>
          <w:rFonts w:ascii="標楷體" w:eastAsia="標楷體" w:hAnsi="標楷體" w:hint="eastAsia"/>
          <w:color w:val="000000"/>
          <w:sz w:val="32"/>
          <w:szCs w:val="32"/>
        </w:rPr>
        <w:t>健</w:t>
      </w:r>
      <w:r>
        <w:rPr>
          <w:rFonts w:ascii="標楷體" w:eastAsia="標楷體" w:hAnsi="標楷體" w:hint="eastAsia"/>
          <w:bCs/>
          <w:kern w:val="0"/>
          <w:sz w:val="32"/>
          <w:szCs w:val="32"/>
        </w:rPr>
        <w:t>全中藥藥事服務之專業分工，爰</w:t>
      </w:r>
      <w:r>
        <w:rPr>
          <w:rFonts w:ascii="標楷體" w:eastAsia="標楷體" w:hAnsi="標楷體" w:hint="eastAsia"/>
          <w:color w:val="000000"/>
          <w:sz w:val="32"/>
          <w:szCs w:val="32"/>
        </w:rPr>
        <w:t>擬具「藥事法」部分條文修正</w:t>
      </w:r>
      <w:r>
        <w:rPr>
          <w:rFonts w:eastAsia="標楷體" w:hAnsi="標楷體" w:hint="eastAsia"/>
          <w:color w:val="000000"/>
          <w:sz w:val="32"/>
          <w:szCs w:val="32"/>
        </w:rPr>
        <w:t>草案，</w:t>
      </w:r>
      <w:r>
        <w:rPr>
          <w:rFonts w:ascii="標楷體" w:eastAsia="標楷體" w:hAnsi="標楷體" w:hint="eastAsia"/>
          <w:color w:val="000000"/>
          <w:sz w:val="32"/>
          <w:szCs w:val="32"/>
        </w:rPr>
        <w:t>送請　大院審議。</w:t>
      </w:r>
    </w:p>
    <w:p w:rsidR="00EA14DE" w:rsidRDefault="00EA14DE">
      <w:pPr>
        <w:widowControl/>
        <w:adjustRightInd w:val="0"/>
        <w:snapToGrid w:val="0"/>
        <w:spacing w:line="600" w:lineRule="exact"/>
        <w:ind w:firstLineChars="200" w:firstLine="640"/>
        <w:rPr>
          <w:rFonts w:eastAsia="標楷體" w:hAnsi="標楷體"/>
          <w:color w:val="000000"/>
          <w:sz w:val="32"/>
          <w:szCs w:val="32"/>
        </w:rPr>
      </w:pPr>
      <w:r>
        <w:rPr>
          <w:rFonts w:eastAsia="標楷體" w:hint="eastAsia"/>
          <w:color w:val="000000"/>
          <w:sz w:val="32"/>
          <w:szCs w:val="32"/>
        </w:rPr>
        <w:t>本次修正案除考量現有從事中藥藥事服務專業人力外，也參考相關國家對中藥材管理，並不全然要求以專門職業技術人員證照為限。</w:t>
      </w:r>
      <w:r w:rsidRPr="00610A69">
        <w:rPr>
          <w:rFonts w:eastAsia="標楷體" w:hAnsi="標楷體" w:hint="eastAsia"/>
          <w:color w:val="000000"/>
          <w:sz w:val="32"/>
          <w:szCs w:val="32"/>
        </w:rPr>
        <w:t>中藥的服務，除須具備傳統中醫藥知識基礎外，也需要對於中藥材的鑑別、炮製與中藥材使用，有實務訓練經驗者加入</w:t>
      </w:r>
      <w:r>
        <w:rPr>
          <w:rFonts w:eastAsia="標楷體" w:hAnsi="標楷體" w:hint="eastAsia"/>
          <w:color w:val="000000"/>
          <w:sz w:val="32"/>
          <w:szCs w:val="32"/>
        </w:rPr>
        <w:t>，</w:t>
      </w:r>
      <w:r w:rsidRPr="00610A69">
        <w:rPr>
          <w:rFonts w:eastAsia="標楷體" w:hAnsi="標楷體" w:hint="eastAsia"/>
          <w:color w:val="000000"/>
          <w:sz w:val="32"/>
          <w:szCs w:val="32"/>
        </w:rPr>
        <w:t>故透過修法建立</w:t>
      </w:r>
      <w:r>
        <w:rPr>
          <w:rFonts w:eastAsia="標楷體" w:hint="eastAsia"/>
          <w:color w:val="000000"/>
          <w:sz w:val="32"/>
          <w:szCs w:val="32"/>
        </w:rPr>
        <w:t>中藥材販賣業者管理制度，聘請通過勞動部所辦理技能檢定考試合格的中藥材管理人員駐店管理</w:t>
      </w:r>
      <w:r>
        <w:rPr>
          <w:rFonts w:eastAsia="標楷體" w:hAnsi="標楷體" w:hint="eastAsia"/>
          <w:color w:val="000000"/>
          <w:sz w:val="32"/>
          <w:szCs w:val="32"/>
        </w:rPr>
        <w:t>，提供中</w:t>
      </w:r>
      <w:r>
        <w:rPr>
          <w:rFonts w:ascii="標楷體" w:eastAsia="標楷體" w:hAnsi="標楷體" w:hint="eastAsia"/>
          <w:sz w:val="32"/>
          <w:szCs w:val="32"/>
        </w:rPr>
        <w:t>藥材批發、零售、輸入及輸出；依不含毒劇中藥材之固有成方，按消費者自用需求調配而成之傳統</w:t>
      </w:r>
      <w:r>
        <w:rPr>
          <w:rFonts w:eastAsia="標楷體" w:hAnsi="標楷體" w:hint="eastAsia"/>
          <w:color w:val="000000"/>
          <w:sz w:val="32"/>
          <w:szCs w:val="32"/>
        </w:rPr>
        <w:t>丸、散、膏、丹及煎藥</w:t>
      </w:r>
      <w:r>
        <w:rPr>
          <w:rFonts w:ascii="標楷體" w:eastAsia="標楷體" w:hAnsi="標楷體" w:hint="eastAsia"/>
          <w:sz w:val="32"/>
          <w:szCs w:val="32"/>
        </w:rPr>
        <w:t>之零售；中藥製劑之批發等業務</w:t>
      </w:r>
      <w:r>
        <w:rPr>
          <w:rFonts w:eastAsia="標楷體" w:hAnsi="標楷體" w:hint="eastAsia"/>
          <w:color w:val="000000"/>
          <w:sz w:val="32"/>
          <w:szCs w:val="32"/>
        </w:rPr>
        <w:t>。</w:t>
      </w:r>
    </w:p>
    <w:p w:rsidR="00EA14DE" w:rsidRDefault="00EA14DE">
      <w:pPr>
        <w:widowControl/>
        <w:adjustRightInd w:val="0"/>
        <w:snapToGrid w:val="0"/>
        <w:spacing w:line="600" w:lineRule="exact"/>
        <w:ind w:firstLineChars="200" w:firstLine="640"/>
        <w:rPr>
          <w:rFonts w:ascii="標楷體" w:eastAsia="標楷體" w:hAnsi="標楷體"/>
          <w:color w:val="000000"/>
          <w:sz w:val="32"/>
          <w:szCs w:val="32"/>
        </w:rPr>
      </w:pPr>
      <w:r>
        <w:rPr>
          <w:rFonts w:ascii="標楷體" w:eastAsia="標楷體" w:hAnsi="標楷體" w:hint="eastAsia"/>
          <w:sz w:val="32"/>
          <w:szCs w:val="32"/>
        </w:rPr>
        <w:t>由於尚有部分民眾習於至中藥房要求調配固有成方自我療護保健之習慣，本部經審慎評估後，開放此類業者，可依不含毒劇中藥材之固有成方，按消費者自用需求調配傳統</w:t>
      </w:r>
      <w:r>
        <w:rPr>
          <w:rFonts w:eastAsia="標楷體" w:hAnsi="標楷體" w:hint="eastAsia"/>
          <w:color w:val="000000"/>
          <w:sz w:val="32"/>
          <w:szCs w:val="32"/>
        </w:rPr>
        <w:t>丸、散、膏、丹及煎藥</w:t>
      </w:r>
      <w:r>
        <w:rPr>
          <w:rFonts w:ascii="標楷體" w:eastAsia="標楷體" w:hAnsi="標楷體" w:hint="eastAsia"/>
          <w:sz w:val="32"/>
          <w:szCs w:val="32"/>
        </w:rPr>
        <w:t>，並配套訂定管理辦法，以維用藥安全，並與製造藥物之行為區隔。</w:t>
      </w:r>
      <w:r>
        <w:rPr>
          <w:rFonts w:eastAsia="標楷體" w:hAnsi="標楷體" w:hint="eastAsia"/>
          <w:color w:val="000000"/>
          <w:sz w:val="32"/>
          <w:szCs w:val="32"/>
        </w:rPr>
        <w:t>而中藥成藥之零售</w:t>
      </w:r>
      <w:r>
        <w:rPr>
          <w:rFonts w:ascii="標楷體" w:eastAsia="標楷體" w:hAnsi="標楷體" w:hint="eastAsia"/>
          <w:color w:val="000000"/>
          <w:sz w:val="32"/>
          <w:szCs w:val="32"/>
        </w:rPr>
        <w:t>，由於涉及藥品成分濃度劑量與直接食用源自農作裁種之中藥材，其風險差異不同，本部認為宜由專業藥事人員提供中藥成藥的諮詢服務。</w:t>
      </w:r>
    </w:p>
    <w:p w:rsidR="00EA14DE" w:rsidRPr="00B267C5" w:rsidRDefault="00EA14DE" w:rsidP="00EA5851">
      <w:pPr>
        <w:spacing w:line="600" w:lineRule="exact"/>
        <w:ind w:firstLineChars="202" w:firstLine="646"/>
        <w:rPr>
          <w:rFonts w:ascii="標楷體" w:eastAsia="標楷體" w:hAnsi="標楷體"/>
          <w:bCs/>
          <w:color w:val="000000"/>
          <w:sz w:val="32"/>
          <w:szCs w:val="32"/>
        </w:rPr>
      </w:pPr>
      <w:r>
        <w:rPr>
          <w:rFonts w:ascii="標楷體" w:eastAsia="標楷體" w:hAnsi="標楷體" w:hint="eastAsia"/>
          <w:color w:val="000000"/>
          <w:sz w:val="32"/>
          <w:szCs w:val="32"/>
        </w:rPr>
        <w:t>綜上，此次修法所建立之中藥材販賣業者與中藥材管理人員係以中藥材服務為主，其業務範圍已與既有之藥事人員有所區隔；</w:t>
      </w:r>
      <w:r>
        <w:rPr>
          <w:rFonts w:eastAsia="標楷體" w:hAnsi="標楷體" w:hint="eastAsia"/>
          <w:color w:val="000000"/>
          <w:sz w:val="32"/>
          <w:szCs w:val="32"/>
        </w:rPr>
        <w:t>取得中藥材管理人員資格者，也比照其他醫事人員，須持續接受繼續教育，以維持其專業服務知能。冀望未來我國對於中藥材的管理，能藉由不同技術專業人員共同分工合作，提供民眾更周全的中藥服務。</w:t>
      </w:r>
      <w:r>
        <w:rPr>
          <w:rFonts w:ascii="標楷體" w:eastAsia="標楷體" w:hAnsi="標楷體"/>
          <w:color w:val="000000"/>
          <w:sz w:val="32"/>
          <w:szCs w:val="32"/>
        </w:rPr>
        <w:t xml:space="preserve"> </w:t>
      </w:r>
    </w:p>
    <w:p w:rsidR="00EA14DE" w:rsidRPr="00EA5851" w:rsidRDefault="00EA14DE" w:rsidP="00EA5851">
      <w:pPr>
        <w:spacing w:line="600" w:lineRule="exact"/>
        <w:ind w:firstLineChars="202" w:firstLine="646"/>
        <w:rPr>
          <w:rFonts w:ascii="標楷體" w:eastAsia="標楷體" w:hAnsi="標楷體"/>
          <w:bCs/>
          <w:color w:val="000000"/>
          <w:sz w:val="32"/>
          <w:szCs w:val="54"/>
        </w:rPr>
      </w:pPr>
    </w:p>
    <w:sectPr w:rsidR="00EA14DE" w:rsidRPr="00EA5851" w:rsidSect="00C86B28">
      <w:footerReference w:type="even" r:id="rId7"/>
      <w:footerReference w:type="default" r:id="rId8"/>
      <w:pgSz w:w="12240" w:h="15840"/>
      <w:pgMar w:top="1247" w:right="1800" w:bottom="1134" w:left="1800" w:header="851" w:footer="992" w:gutter="0"/>
      <w:pgNumType w:start="0"/>
      <w:cols w:space="425"/>
      <w:titlePg/>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14DE" w:rsidRDefault="00EA14DE">
      <w:r>
        <w:separator/>
      </w:r>
    </w:p>
  </w:endnote>
  <w:endnote w:type="continuationSeparator" w:id="0">
    <w:p w:rsidR="00EA14DE" w:rsidRDefault="00EA14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華康細明體">
    <w:altName w:val="Arial Unicode MS"/>
    <w:panose1 w:val="00000000000000000000"/>
    <w:charset w:val="88"/>
    <w:family w:val="modern"/>
    <w:notTrueType/>
    <w:pitch w:val="fixed"/>
    <w:sig w:usb0="00000001" w:usb1="08080000" w:usb2="00000010" w:usb3="00000000" w:csb0="00100000" w:csb1="00000000"/>
  </w:font>
  <w:font w:name="DFKaiShu-SB-Estd-BF,Bold">
    <w:altName w:val="細明體"/>
    <w:panose1 w:val="00000000000000000000"/>
    <w:charset w:val="88"/>
    <w:family w:val="auto"/>
    <w:notTrueType/>
    <w:pitch w:val="default"/>
    <w:sig w:usb0="00000001" w:usb1="08080000" w:usb2="00000010" w:usb3="00000000" w:csb0="00100000"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DE" w:rsidRDefault="00EA14DE" w:rsidP="009529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A14DE" w:rsidRDefault="00EA14D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4DE" w:rsidRDefault="00EA14DE" w:rsidP="009529A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A14DE" w:rsidRDefault="00EA14D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14DE" w:rsidRDefault="00EA14DE">
      <w:r>
        <w:separator/>
      </w:r>
    </w:p>
  </w:footnote>
  <w:footnote w:type="continuationSeparator" w:id="0">
    <w:p w:rsidR="00EA14DE" w:rsidRDefault="00EA14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8780D"/>
    <w:multiLevelType w:val="hybridMultilevel"/>
    <w:tmpl w:val="156ADD3C"/>
    <w:lvl w:ilvl="0" w:tplc="5AF002A0">
      <w:start w:val="1"/>
      <w:numFmt w:val="taiwaneseCountingThousand"/>
      <w:lvlText w:val="(%1)"/>
      <w:lvlJc w:val="left"/>
      <w:pPr>
        <w:ind w:left="720" w:hanging="720"/>
      </w:pPr>
      <w:rPr>
        <w:rFonts w:hAnsi="Times New Roman" w:cs="Times New Roman" w:hint="default"/>
        <w:sz w:val="32"/>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5F10C9D"/>
    <w:multiLevelType w:val="hybridMultilevel"/>
    <w:tmpl w:val="8EBC35D2"/>
    <w:lvl w:ilvl="0" w:tplc="79F887A6">
      <w:start w:val="1"/>
      <w:numFmt w:val="taiwaneseCountingThousand"/>
      <w:lvlText w:val="%1、"/>
      <w:lvlJc w:val="left"/>
      <w:pPr>
        <w:tabs>
          <w:tab w:val="num" w:pos="1171"/>
        </w:tabs>
        <w:ind w:left="1171" w:hanging="720"/>
      </w:pPr>
      <w:rPr>
        <w:rFonts w:cs="Times New Roman" w:hint="default"/>
      </w:rPr>
    </w:lvl>
    <w:lvl w:ilvl="1" w:tplc="04090019" w:tentative="1">
      <w:start w:val="1"/>
      <w:numFmt w:val="ideographTraditional"/>
      <w:lvlText w:val="%2、"/>
      <w:lvlJc w:val="left"/>
      <w:pPr>
        <w:tabs>
          <w:tab w:val="num" w:pos="1411"/>
        </w:tabs>
        <w:ind w:left="1411" w:hanging="480"/>
      </w:pPr>
      <w:rPr>
        <w:rFonts w:cs="Times New Roman"/>
      </w:rPr>
    </w:lvl>
    <w:lvl w:ilvl="2" w:tplc="0409001B" w:tentative="1">
      <w:start w:val="1"/>
      <w:numFmt w:val="lowerRoman"/>
      <w:lvlText w:val="%3."/>
      <w:lvlJc w:val="right"/>
      <w:pPr>
        <w:tabs>
          <w:tab w:val="num" w:pos="1891"/>
        </w:tabs>
        <w:ind w:left="1891" w:hanging="480"/>
      </w:pPr>
      <w:rPr>
        <w:rFonts w:cs="Times New Roman"/>
      </w:rPr>
    </w:lvl>
    <w:lvl w:ilvl="3" w:tplc="0409000F" w:tentative="1">
      <w:start w:val="1"/>
      <w:numFmt w:val="decimal"/>
      <w:lvlText w:val="%4."/>
      <w:lvlJc w:val="left"/>
      <w:pPr>
        <w:tabs>
          <w:tab w:val="num" w:pos="2371"/>
        </w:tabs>
        <w:ind w:left="2371" w:hanging="480"/>
      </w:pPr>
      <w:rPr>
        <w:rFonts w:cs="Times New Roman"/>
      </w:rPr>
    </w:lvl>
    <w:lvl w:ilvl="4" w:tplc="04090019" w:tentative="1">
      <w:start w:val="1"/>
      <w:numFmt w:val="ideographTraditional"/>
      <w:lvlText w:val="%5、"/>
      <w:lvlJc w:val="left"/>
      <w:pPr>
        <w:tabs>
          <w:tab w:val="num" w:pos="2851"/>
        </w:tabs>
        <w:ind w:left="2851" w:hanging="480"/>
      </w:pPr>
      <w:rPr>
        <w:rFonts w:cs="Times New Roman"/>
      </w:rPr>
    </w:lvl>
    <w:lvl w:ilvl="5" w:tplc="0409001B" w:tentative="1">
      <w:start w:val="1"/>
      <w:numFmt w:val="lowerRoman"/>
      <w:lvlText w:val="%6."/>
      <w:lvlJc w:val="right"/>
      <w:pPr>
        <w:tabs>
          <w:tab w:val="num" w:pos="3331"/>
        </w:tabs>
        <w:ind w:left="3331" w:hanging="480"/>
      </w:pPr>
      <w:rPr>
        <w:rFonts w:cs="Times New Roman"/>
      </w:rPr>
    </w:lvl>
    <w:lvl w:ilvl="6" w:tplc="0409000F" w:tentative="1">
      <w:start w:val="1"/>
      <w:numFmt w:val="decimal"/>
      <w:lvlText w:val="%7."/>
      <w:lvlJc w:val="left"/>
      <w:pPr>
        <w:tabs>
          <w:tab w:val="num" w:pos="3811"/>
        </w:tabs>
        <w:ind w:left="3811" w:hanging="480"/>
      </w:pPr>
      <w:rPr>
        <w:rFonts w:cs="Times New Roman"/>
      </w:rPr>
    </w:lvl>
    <w:lvl w:ilvl="7" w:tplc="04090019" w:tentative="1">
      <w:start w:val="1"/>
      <w:numFmt w:val="ideographTraditional"/>
      <w:lvlText w:val="%8、"/>
      <w:lvlJc w:val="left"/>
      <w:pPr>
        <w:tabs>
          <w:tab w:val="num" w:pos="4291"/>
        </w:tabs>
        <w:ind w:left="4291" w:hanging="480"/>
      </w:pPr>
      <w:rPr>
        <w:rFonts w:cs="Times New Roman"/>
      </w:rPr>
    </w:lvl>
    <w:lvl w:ilvl="8" w:tplc="0409001B" w:tentative="1">
      <w:start w:val="1"/>
      <w:numFmt w:val="lowerRoman"/>
      <w:lvlText w:val="%9."/>
      <w:lvlJc w:val="right"/>
      <w:pPr>
        <w:tabs>
          <w:tab w:val="num" w:pos="4771"/>
        </w:tabs>
        <w:ind w:left="4771" w:hanging="480"/>
      </w:pPr>
      <w:rPr>
        <w:rFonts w:cs="Times New Roman"/>
      </w:rPr>
    </w:lvl>
  </w:abstractNum>
  <w:abstractNum w:abstractNumId="2">
    <w:nsid w:val="09FC49B8"/>
    <w:multiLevelType w:val="hybridMultilevel"/>
    <w:tmpl w:val="9D12220C"/>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F5149E4"/>
    <w:multiLevelType w:val="hybridMultilevel"/>
    <w:tmpl w:val="07E422C6"/>
    <w:lvl w:ilvl="0" w:tplc="4894E1EC">
      <w:start w:val="1"/>
      <w:numFmt w:val="taiwaneseCountingThousand"/>
      <w:lvlText w:val="%1、"/>
      <w:lvlJc w:val="left"/>
      <w:pPr>
        <w:tabs>
          <w:tab w:val="num" w:pos="720"/>
        </w:tabs>
        <w:ind w:left="720" w:hanging="720"/>
      </w:pPr>
      <w:rPr>
        <w:rFonts w:cs="Times New Roman" w:hint="default"/>
      </w:rPr>
    </w:lvl>
    <w:lvl w:ilvl="1" w:tplc="FD60E31E">
      <w:start w:val="1"/>
      <w:numFmt w:val="taiwaneseCountingThousand"/>
      <w:lvlText w:val="（%2）"/>
      <w:lvlJc w:val="left"/>
      <w:pPr>
        <w:tabs>
          <w:tab w:val="num" w:pos="1560"/>
        </w:tabs>
        <w:ind w:left="1560" w:hanging="1080"/>
      </w:pPr>
      <w:rPr>
        <w:rFonts w:cs="Times New Roman" w:hint="default"/>
      </w:rPr>
    </w:lvl>
    <w:lvl w:ilvl="2" w:tplc="7C8C8D76">
      <w:start w:val="1"/>
      <w:numFmt w:val="decimal"/>
      <w:lvlText w:val="%3."/>
      <w:lvlJc w:val="left"/>
      <w:pPr>
        <w:tabs>
          <w:tab w:val="num" w:pos="1320"/>
        </w:tabs>
        <w:ind w:left="1320" w:hanging="360"/>
      </w:pPr>
      <w:rPr>
        <w:rFonts w:cs="Times New Roman" w:hint="default"/>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nsid w:val="1D5D3FF1"/>
    <w:multiLevelType w:val="hybridMultilevel"/>
    <w:tmpl w:val="CBB2E082"/>
    <w:lvl w:ilvl="0" w:tplc="7D5A7600">
      <w:start w:val="1"/>
      <w:numFmt w:val="taiwaneseCountingThousand"/>
      <w:lvlText w:val="（%1）"/>
      <w:lvlJc w:val="left"/>
      <w:pPr>
        <w:tabs>
          <w:tab w:val="num" w:pos="1080"/>
        </w:tabs>
        <w:ind w:left="1080" w:hanging="108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26065D0B"/>
    <w:multiLevelType w:val="hybridMultilevel"/>
    <w:tmpl w:val="5B181F0C"/>
    <w:lvl w:ilvl="0" w:tplc="C16E30E0">
      <w:start w:val="1"/>
      <w:numFmt w:val="decimal"/>
      <w:lvlText w:val="%1."/>
      <w:lvlJc w:val="left"/>
      <w:pPr>
        <w:ind w:left="390" w:hanging="39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380D0873"/>
    <w:multiLevelType w:val="hybridMultilevel"/>
    <w:tmpl w:val="2FB47DA4"/>
    <w:lvl w:ilvl="0" w:tplc="A1EC4F0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3E1C7E91"/>
    <w:multiLevelType w:val="hybridMultilevel"/>
    <w:tmpl w:val="9648C14C"/>
    <w:lvl w:ilvl="0" w:tplc="5A004F0A">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409433C0"/>
    <w:multiLevelType w:val="hybridMultilevel"/>
    <w:tmpl w:val="E5D25F42"/>
    <w:lvl w:ilvl="0" w:tplc="A8C65D0A">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4D382DBD"/>
    <w:multiLevelType w:val="hybridMultilevel"/>
    <w:tmpl w:val="61126B5E"/>
    <w:lvl w:ilvl="0" w:tplc="A6A8FB04">
      <w:start w:val="1"/>
      <w:numFmt w:val="taiwaneseCountingThousand"/>
      <w:lvlText w:val="(%1)"/>
      <w:lvlJc w:val="left"/>
      <w:pPr>
        <w:ind w:left="1620" w:hanging="1140"/>
      </w:pPr>
      <w:rPr>
        <w:rFonts w:cs="Times New Roman" w:hint="default"/>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10">
    <w:nsid w:val="57285732"/>
    <w:multiLevelType w:val="hybridMultilevel"/>
    <w:tmpl w:val="FE7EE6A8"/>
    <w:lvl w:ilvl="0" w:tplc="4E56A726">
      <w:start w:val="1"/>
      <w:numFmt w:val="taiwaneseCountingThousand"/>
      <w:lvlText w:val="(%1)"/>
      <w:lvlJc w:val="left"/>
      <w:pPr>
        <w:ind w:left="720" w:hanging="720"/>
      </w:pPr>
      <w:rPr>
        <w:rFonts w:ascii="Times New Roman" w:hAnsi="Times New Roman" w:cs="Times New Roman" w:hint="default"/>
        <w:color w:val="auto"/>
        <w:sz w:val="32"/>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5E8E39B4"/>
    <w:multiLevelType w:val="hybridMultilevel"/>
    <w:tmpl w:val="D12AB9E4"/>
    <w:lvl w:ilvl="0" w:tplc="04090015">
      <w:start w:val="1"/>
      <w:numFmt w:val="taiwaneseCountingThousand"/>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61D03D4B"/>
    <w:multiLevelType w:val="hybridMultilevel"/>
    <w:tmpl w:val="590EEE7C"/>
    <w:lvl w:ilvl="0" w:tplc="4C48C056">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6F5B4136"/>
    <w:multiLevelType w:val="hybridMultilevel"/>
    <w:tmpl w:val="5CF6DE8C"/>
    <w:lvl w:ilvl="0" w:tplc="45403DB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74273DCE"/>
    <w:multiLevelType w:val="hybridMultilevel"/>
    <w:tmpl w:val="C2F0098E"/>
    <w:lvl w:ilvl="0" w:tplc="E5D0E26A">
      <w:start w:val="1"/>
      <w:numFmt w:val="taiwaneseCountingThousand"/>
      <w:lvlText w:val="%1、"/>
      <w:lvlJc w:val="left"/>
      <w:pPr>
        <w:ind w:left="720" w:hanging="720"/>
      </w:pPr>
      <w:rPr>
        <w:rFonts w:cs="Times New Roman" w:hint="default"/>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1"/>
  </w:num>
  <w:num w:numId="2">
    <w:abstractNumId w:val="4"/>
  </w:num>
  <w:num w:numId="3">
    <w:abstractNumId w:val="7"/>
  </w:num>
  <w:num w:numId="4">
    <w:abstractNumId w:val="3"/>
  </w:num>
  <w:num w:numId="5">
    <w:abstractNumId w:val="2"/>
  </w:num>
  <w:num w:numId="6">
    <w:abstractNumId w:val="6"/>
  </w:num>
  <w:num w:numId="7">
    <w:abstractNumId w:val="11"/>
  </w:num>
  <w:num w:numId="8">
    <w:abstractNumId w:val="14"/>
  </w:num>
  <w:num w:numId="9">
    <w:abstractNumId w:val="9"/>
  </w:num>
  <w:num w:numId="10">
    <w:abstractNumId w:val="5"/>
  </w:num>
  <w:num w:numId="11">
    <w:abstractNumId w:val="8"/>
  </w:num>
  <w:num w:numId="12">
    <w:abstractNumId w:val="12"/>
  </w:num>
  <w:num w:numId="13">
    <w:abstractNumId w:val="0"/>
  </w:num>
  <w:num w:numId="14">
    <w:abstractNumId w:val="10"/>
  </w:num>
  <w:num w:numId="15">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trackRevisions/>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63F5A"/>
    <w:rsid w:val="00000296"/>
    <w:rsid w:val="00000343"/>
    <w:rsid w:val="00000459"/>
    <w:rsid w:val="00000ABD"/>
    <w:rsid w:val="00000C43"/>
    <w:rsid w:val="00000C89"/>
    <w:rsid w:val="00000CC4"/>
    <w:rsid w:val="00000DEE"/>
    <w:rsid w:val="00000E8F"/>
    <w:rsid w:val="00000FB0"/>
    <w:rsid w:val="00001189"/>
    <w:rsid w:val="00001DC6"/>
    <w:rsid w:val="0000255E"/>
    <w:rsid w:val="00002768"/>
    <w:rsid w:val="00002BC8"/>
    <w:rsid w:val="00003556"/>
    <w:rsid w:val="000039C8"/>
    <w:rsid w:val="00003E87"/>
    <w:rsid w:val="000044DA"/>
    <w:rsid w:val="000046D2"/>
    <w:rsid w:val="0000478F"/>
    <w:rsid w:val="00004815"/>
    <w:rsid w:val="00004AAF"/>
    <w:rsid w:val="00004C45"/>
    <w:rsid w:val="00004EE0"/>
    <w:rsid w:val="00004FE0"/>
    <w:rsid w:val="000054C7"/>
    <w:rsid w:val="00005638"/>
    <w:rsid w:val="0000596D"/>
    <w:rsid w:val="000061E9"/>
    <w:rsid w:val="0000655E"/>
    <w:rsid w:val="000068AF"/>
    <w:rsid w:val="00006B1B"/>
    <w:rsid w:val="0000775E"/>
    <w:rsid w:val="00007889"/>
    <w:rsid w:val="00007EA5"/>
    <w:rsid w:val="00010514"/>
    <w:rsid w:val="00010676"/>
    <w:rsid w:val="00010717"/>
    <w:rsid w:val="000108C4"/>
    <w:rsid w:val="00010974"/>
    <w:rsid w:val="00010F90"/>
    <w:rsid w:val="0001115C"/>
    <w:rsid w:val="0001185E"/>
    <w:rsid w:val="00011E9C"/>
    <w:rsid w:val="00011E9D"/>
    <w:rsid w:val="00011FA1"/>
    <w:rsid w:val="00012040"/>
    <w:rsid w:val="0001206D"/>
    <w:rsid w:val="00012164"/>
    <w:rsid w:val="000124C0"/>
    <w:rsid w:val="00013012"/>
    <w:rsid w:val="000131BF"/>
    <w:rsid w:val="00013C0F"/>
    <w:rsid w:val="00013C72"/>
    <w:rsid w:val="00013D37"/>
    <w:rsid w:val="00014077"/>
    <w:rsid w:val="0001407A"/>
    <w:rsid w:val="000140A8"/>
    <w:rsid w:val="0001463E"/>
    <w:rsid w:val="000146C7"/>
    <w:rsid w:val="0001498B"/>
    <w:rsid w:val="00014A69"/>
    <w:rsid w:val="00014AF5"/>
    <w:rsid w:val="00014C76"/>
    <w:rsid w:val="00014CAB"/>
    <w:rsid w:val="00014D3C"/>
    <w:rsid w:val="00014FEA"/>
    <w:rsid w:val="0001526A"/>
    <w:rsid w:val="00015BE4"/>
    <w:rsid w:val="00015D57"/>
    <w:rsid w:val="00016106"/>
    <w:rsid w:val="0001633C"/>
    <w:rsid w:val="0001642A"/>
    <w:rsid w:val="0001698B"/>
    <w:rsid w:val="00016A60"/>
    <w:rsid w:val="00016D79"/>
    <w:rsid w:val="00017181"/>
    <w:rsid w:val="000176F9"/>
    <w:rsid w:val="00017D37"/>
    <w:rsid w:val="00017ED1"/>
    <w:rsid w:val="00017F94"/>
    <w:rsid w:val="00017FAF"/>
    <w:rsid w:val="00020604"/>
    <w:rsid w:val="00021EC0"/>
    <w:rsid w:val="00021FFF"/>
    <w:rsid w:val="00022170"/>
    <w:rsid w:val="000222A7"/>
    <w:rsid w:val="000227A8"/>
    <w:rsid w:val="000238E7"/>
    <w:rsid w:val="00023E4D"/>
    <w:rsid w:val="00023EC2"/>
    <w:rsid w:val="00023FFC"/>
    <w:rsid w:val="00024147"/>
    <w:rsid w:val="000242A6"/>
    <w:rsid w:val="00024422"/>
    <w:rsid w:val="00024463"/>
    <w:rsid w:val="00024763"/>
    <w:rsid w:val="00025460"/>
    <w:rsid w:val="00025624"/>
    <w:rsid w:val="0002608C"/>
    <w:rsid w:val="000260D3"/>
    <w:rsid w:val="00026321"/>
    <w:rsid w:val="00026664"/>
    <w:rsid w:val="00026764"/>
    <w:rsid w:val="0002683B"/>
    <w:rsid w:val="00026CE9"/>
    <w:rsid w:val="00026E1D"/>
    <w:rsid w:val="00027056"/>
    <w:rsid w:val="0002708B"/>
    <w:rsid w:val="00027CAC"/>
    <w:rsid w:val="00027ECE"/>
    <w:rsid w:val="00030686"/>
    <w:rsid w:val="000308D3"/>
    <w:rsid w:val="00030FB1"/>
    <w:rsid w:val="00030FC3"/>
    <w:rsid w:val="000311C5"/>
    <w:rsid w:val="00031224"/>
    <w:rsid w:val="00031446"/>
    <w:rsid w:val="00031E6C"/>
    <w:rsid w:val="00032460"/>
    <w:rsid w:val="00032C77"/>
    <w:rsid w:val="00032EF5"/>
    <w:rsid w:val="00033124"/>
    <w:rsid w:val="00033223"/>
    <w:rsid w:val="00034316"/>
    <w:rsid w:val="00034482"/>
    <w:rsid w:val="00034885"/>
    <w:rsid w:val="00034D2C"/>
    <w:rsid w:val="00035962"/>
    <w:rsid w:val="00035D29"/>
    <w:rsid w:val="000361C1"/>
    <w:rsid w:val="00036503"/>
    <w:rsid w:val="00036F22"/>
    <w:rsid w:val="00036FEE"/>
    <w:rsid w:val="0003728F"/>
    <w:rsid w:val="00037CBA"/>
    <w:rsid w:val="00037CD7"/>
    <w:rsid w:val="0004087A"/>
    <w:rsid w:val="00040E65"/>
    <w:rsid w:val="00040FC6"/>
    <w:rsid w:val="000419FA"/>
    <w:rsid w:val="00041B13"/>
    <w:rsid w:val="00041C00"/>
    <w:rsid w:val="00041E5E"/>
    <w:rsid w:val="00042127"/>
    <w:rsid w:val="0004259E"/>
    <w:rsid w:val="000427F6"/>
    <w:rsid w:val="0004292B"/>
    <w:rsid w:val="0004297F"/>
    <w:rsid w:val="00042A05"/>
    <w:rsid w:val="00042B79"/>
    <w:rsid w:val="00042DA8"/>
    <w:rsid w:val="00043115"/>
    <w:rsid w:val="00043E42"/>
    <w:rsid w:val="0004480E"/>
    <w:rsid w:val="00044865"/>
    <w:rsid w:val="00044901"/>
    <w:rsid w:val="00044AD6"/>
    <w:rsid w:val="00044ECC"/>
    <w:rsid w:val="0004564F"/>
    <w:rsid w:val="00045807"/>
    <w:rsid w:val="00045F14"/>
    <w:rsid w:val="00045FA3"/>
    <w:rsid w:val="000460C9"/>
    <w:rsid w:val="0004617D"/>
    <w:rsid w:val="00046405"/>
    <w:rsid w:val="00046F08"/>
    <w:rsid w:val="00046F62"/>
    <w:rsid w:val="00046FF4"/>
    <w:rsid w:val="00047261"/>
    <w:rsid w:val="00047863"/>
    <w:rsid w:val="0004796B"/>
    <w:rsid w:val="00047A2D"/>
    <w:rsid w:val="00050053"/>
    <w:rsid w:val="000504EE"/>
    <w:rsid w:val="000510BA"/>
    <w:rsid w:val="0005128D"/>
    <w:rsid w:val="00051B0C"/>
    <w:rsid w:val="00051B6F"/>
    <w:rsid w:val="00051C3D"/>
    <w:rsid w:val="00052100"/>
    <w:rsid w:val="00052404"/>
    <w:rsid w:val="00052DAE"/>
    <w:rsid w:val="00053783"/>
    <w:rsid w:val="00053B5D"/>
    <w:rsid w:val="00053F62"/>
    <w:rsid w:val="000540BE"/>
    <w:rsid w:val="000544B2"/>
    <w:rsid w:val="000547A9"/>
    <w:rsid w:val="000547D1"/>
    <w:rsid w:val="00054905"/>
    <w:rsid w:val="00054AD4"/>
    <w:rsid w:val="0005511D"/>
    <w:rsid w:val="0005551E"/>
    <w:rsid w:val="00055721"/>
    <w:rsid w:val="0005577D"/>
    <w:rsid w:val="000557B9"/>
    <w:rsid w:val="00055B98"/>
    <w:rsid w:val="00055CF1"/>
    <w:rsid w:val="000561D1"/>
    <w:rsid w:val="00056693"/>
    <w:rsid w:val="0005693B"/>
    <w:rsid w:val="00056BA4"/>
    <w:rsid w:val="00056FC0"/>
    <w:rsid w:val="00057101"/>
    <w:rsid w:val="00057201"/>
    <w:rsid w:val="00057426"/>
    <w:rsid w:val="00057516"/>
    <w:rsid w:val="00060361"/>
    <w:rsid w:val="000603E1"/>
    <w:rsid w:val="0006040C"/>
    <w:rsid w:val="0006047A"/>
    <w:rsid w:val="000605EB"/>
    <w:rsid w:val="0006062F"/>
    <w:rsid w:val="00060708"/>
    <w:rsid w:val="000609CC"/>
    <w:rsid w:val="00060B0A"/>
    <w:rsid w:val="00060C40"/>
    <w:rsid w:val="00060F46"/>
    <w:rsid w:val="00061376"/>
    <w:rsid w:val="00061A22"/>
    <w:rsid w:val="00061C62"/>
    <w:rsid w:val="00062300"/>
    <w:rsid w:val="0006231F"/>
    <w:rsid w:val="0006310F"/>
    <w:rsid w:val="00063A2F"/>
    <w:rsid w:val="00063D7F"/>
    <w:rsid w:val="0006409C"/>
    <w:rsid w:val="00064261"/>
    <w:rsid w:val="000642C0"/>
    <w:rsid w:val="00064842"/>
    <w:rsid w:val="00064D80"/>
    <w:rsid w:val="000650E4"/>
    <w:rsid w:val="000655A5"/>
    <w:rsid w:val="00065DA1"/>
    <w:rsid w:val="00066155"/>
    <w:rsid w:val="00066AE5"/>
    <w:rsid w:val="00066C66"/>
    <w:rsid w:val="0006733D"/>
    <w:rsid w:val="000673DF"/>
    <w:rsid w:val="00067D5F"/>
    <w:rsid w:val="00070CDD"/>
    <w:rsid w:val="00070E13"/>
    <w:rsid w:val="00071BC7"/>
    <w:rsid w:val="000722AB"/>
    <w:rsid w:val="00072F22"/>
    <w:rsid w:val="00072F52"/>
    <w:rsid w:val="00073006"/>
    <w:rsid w:val="00073740"/>
    <w:rsid w:val="000737A0"/>
    <w:rsid w:val="00073AFD"/>
    <w:rsid w:val="00074193"/>
    <w:rsid w:val="00074196"/>
    <w:rsid w:val="000741DA"/>
    <w:rsid w:val="00074E7C"/>
    <w:rsid w:val="0007560D"/>
    <w:rsid w:val="00075766"/>
    <w:rsid w:val="0007586E"/>
    <w:rsid w:val="00075FBE"/>
    <w:rsid w:val="0007602F"/>
    <w:rsid w:val="0007613C"/>
    <w:rsid w:val="00076F08"/>
    <w:rsid w:val="00076F2B"/>
    <w:rsid w:val="0007729C"/>
    <w:rsid w:val="0007748C"/>
    <w:rsid w:val="0007759D"/>
    <w:rsid w:val="000776ED"/>
    <w:rsid w:val="0007776E"/>
    <w:rsid w:val="00077BBE"/>
    <w:rsid w:val="00077F5F"/>
    <w:rsid w:val="000800E0"/>
    <w:rsid w:val="00080220"/>
    <w:rsid w:val="00080350"/>
    <w:rsid w:val="000806B8"/>
    <w:rsid w:val="00080B1C"/>
    <w:rsid w:val="00080D2B"/>
    <w:rsid w:val="000812B1"/>
    <w:rsid w:val="00081328"/>
    <w:rsid w:val="0008133E"/>
    <w:rsid w:val="00081691"/>
    <w:rsid w:val="00081A03"/>
    <w:rsid w:val="00081D05"/>
    <w:rsid w:val="00081EE3"/>
    <w:rsid w:val="00081FF6"/>
    <w:rsid w:val="00082056"/>
    <w:rsid w:val="000825D4"/>
    <w:rsid w:val="00082908"/>
    <w:rsid w:val="00082BBD"/>
    <w:rsid w:val="00083BF9"/>
    <w:rsid w:val="00083CD3"/>
    <w:rsid w:val="00084277"/>
    <w:rsid w:val="000842C2"/>
    <w:rsid w:val="0008446A"/>
    <w:rsid w:val="00084A6D"/>
    <w:rsid w:val="00085184"/>
    <w:rsid w:val="00085296"/>
    <w:rsid w:val="00085C1F"/>
    <w:rsid w:val="00086071"/>
    <w:rsid w:val="000861F4"/>
    <w:rsid w:val="00086498"/>
    <w:rsid w:val="0008692D"/>
    <w:rsid w:val="00086B28"/>
    <w:rsid w:val="00087843"/>
    <w:rsid w:val="00087ADC"/>
    <w:rsid w:val="00087DD4"/>
    <w:rsid w:val="00087E22"/>
    <w:rsid w:val="00087E60"/>
    <w:rsid w:val="00090C12"/>
    <w:rsid w:val="00090DB9"/>
    <w:rsid w:val="00090F32"/>
    <w:rsid w:val="00091154"/>
    <w:rsid w:val="00091FCB"/>
    <w:rsid w:val="00092155"/>
    <w:rsid w:val="00092569"/>
    <w:rsid w:val="000928CA"/>
    <w:rsid w:val="00092D2D"/>
    <w:rsid w:val="00092D2F"/>
    <w:rsid w:val="00092FAA"/>
    <w:rsid w:val="00093692"/>
    <w:rsid w:val="00093A23"/>
    <w:rsid w:val="00093AFF"/>
    <w:rsid w:val="00093D32"/>
    <w:rsid w:val="00093EF2"/>
    <w:rsid w:val="00094845"/>
    <w:rsid w:val="0009541E"/>
    <w:rsid w:val="0009578D"/>
    <w:rsid w:val="000958EB"/>
    <w:rsid w:val="000959AA"/>
    <w:rsid w:val="00095B87"/>
    <w:rsid w:val="00095D95"/>
    <w:rsid w:val="00095F7C"/>
    <w:rsid w:val="000965AA"/>
    <w:rsid w:val="0009678C"/>
    <w:rsid w:val="000968AE"/>
    <w:rsid w:val="00097D27"/>
    <w:rsid w:val="000A01C8"/>
    <w:rsid w:val="000A029B"/>
    <w:rsid w:val="000A0421"/>
    <w:rsid w:val="000A09ED"/>
    <w:rsid w:val="000A1126"/>
    <w:rsid w:val="000A1418"/>
    <w:rsid w:val="000A1595"/>
    <w:rsid w:val="000A1659"/>
    <w:rsid w:val="000A1730"/>
    <w:rsid w:val="000A17E9"/>
    <w:rsid w:val="000A287F"/>
    <w:rsid w:val="000A2D8E"/>
    <w:rsid w:val="000A3009"/>
    <w:rsid w:val="000A31E7"/>
    <w:rsid w:val="000A379E"/>
    <w:rsid w:val="000A37A6"/>
    <w:rsid w:val="000A41A4"/>
    <w:rsid w:val="000A4A23"/>
    <w:rsid w:val="000A4A98"/>
    <w:rsid w:val="000A4B3B"/>
    <w:rsid w:val="000A4DB2"/>
    <w:rsid w:val="000A504A"/>
    <w:rsid w:val="000A5AE6"/>
    <w:rsid w:val="000A6102"/>
    <w:rsid w:val="000A6247"/>
    <w:rsid w:val="000A66EC"/>
    <w:rsid w:val="000A6F04"/>
    <w:rsid w:val="000A72D3"/>
    <w:rsid w:val="000A747C"/>
    <w:rsid w:val="000A7D37"/>
    <w:rsid w:val="000A7F98"/>
    <w:rsid w:val="000B0604"/>
    <w:rsid w:val="000B0676"/>
    <w:rsid w:val="000B0923"/>
    <w:rsid w:val="000B0C7F"/>
    <w:rsid w:val="000B1563"/>
    <w:rsid w:val="000B1A9F"/>
    <w:rsid w:val="000B1D0B"/>
    <w:rsid w:val="000B1FAD"/>
    <w:rsid w:val="000B24D3"/>
    <w:rsid w:val="000B2542"/>
    <w:rsid w:val="000B292A"/>
    <w:rsid w:val="000B2967"/>
    <w:rsid w:val="000B3353"/>
    <w:rsid w:val="000B335A"/>
    <w:rsid w:val="000B3894"/>
    <w:rsid w:val="000B3920"/>
    <w:rsid w:val="000B3CEF"/>
    <w:rsid w:val="000B3FC0"/>
    <w:rsid w:val="000B4B24"/>
    <w:rsid w:val="000B4CD9"/>
    <w:rsid w:val="000B4EDD"/>
    <w:rsid w:val="000B53D2"/>
    <w:rsid w:val="000B563A"/>
    <w:rsid w:val="000B58BC"/>
    <w:rsid w:val="000B5983"/>
    <w:rsid w:val="000B59EA"/>
    <w:rsid w:val="000B5EE7"/>
    <w:rsid w:val="000B686A"/>
    <w:rsid w:val="000B6B35"/>
    <w:rsid w:val="000B6F7E"/>
    <w:rsid w:val="000C03FD"/>
    <w:rsid w:val="000C059E"/>
    <w:rsid w:val="000C0BBD"/>
    <w:rsid w:val="000C0C1D"/>
    <w:rsid w:val="000C1063"/>
    <w:rsid w:val="000C1BF5"/>
    <w:rsid w:val="000C1E16"/>
    <w:rsid w:val="000C2532"/>
    <w:rsid w:val="000C2809"/>
    <w:rsid w:val="000C31C6"/>
    <w:rsid w:val="000C32D8"/>
    <w:rsid w:val="000C34A0"/>
    <w:rsid w:val="000C4129"/>
    <w:rsid w:val="000C4496"/>
    <w:rsid w:val="000C4AF1"/>
    <w:rsid w:val="000C4F0E"/>
    <w:rsid w:val="000C500F"/>
    <w:rsid w:val="000C539A"/>
    <w:rsid w:val="000C55A7"/>
    <w:rsid w:val="000C560F"/>
    <w:rsid w:val="000C58CE"/>
    <w:rsid w:val="000C5B4D"/>
    <w:rsid w:val="000C5EDC"/>
    <w:rsid w:val="000C5F5B"/>
    <w:rsid w:val="000C6439"/>
    <w:rsid w:val="000C67C1"/>
    <w:rsid w:val="000C6900"/>
    <w:rsid w:val="000C6E27"/>
    <w:rsid w:val="000C72C0"/>
    <w:rsid w:val="000C72CF"/>
    <w:rsid w:val="000C7635"/>
    <w:rsid w:val="000C7B9D"/>
    <w:rsid w:val="000C7D93"/>
    <w:rsid w:val="000C7EB7"/>
    <w:rsid w:val="000D044A"/>
    <w:rsid w:val="000D07F3"/>
    <w:rsid w:val="000D0E11"/>
    <w:rsid w:val="000D1078"/>
    <w:rsid w:val="000D12DD"/>
    <w:rsid w:val="000D1A6B"/>
    <w:rsid w:val="000D213F"/>
    <w:rsid w:val="000D21E4"/>
    <w:rsid w:val="000D221E"/>
    <w:rsid w:val="000D222A"/>
    <w:rsid w:val="000D2328"/>
    <w:rsid w:val="000D26C7"/>
    <w:rsid w:val="000D2D1D"/>
    <w:rsid w:val="000D33AB"/>
    <w:rsid w:val="000D3400"/>
    <w:rsid w:val="000D3717"/>
    <w:rsid w:val="000D3878"/>
    <w:rsid w:val="000D4355"/>
    <w:rsid w:val="000D44FA"/>
    <w:rsid w:val="000D452F"/>
    <w:rsid w:val="000D4654"/>
    <w:rsid w:val="000D4BCB"/>
    <w:rsid w:val="000D4E4F"/>
    <w:rsid w:val="000D53D6"/>
    <w:rsid w:val="000D5BC4"/>
    <w:rsid w:val="000D619B"/>
    <w:rsid w:val="000D6B69"/>
    <w:rsid w:val="000D6C97"/>
    <w:rsid w:val="000D6F23"/>
    <w:rsid w:val="000D71DD"/>
    <w:rsid w:val="000D7863"/>
    <w:rsid w:val="000D791D"/>
    <w:rsid w:val="000D793B"/>
    <w:rsid w:val="000D7EB4"/>
    <w:rsid w:val="000E00F2"/>
    <w:rsid w:val="000E02F6"/>
    <w:rsid w:val="000E04A0"/>
    <w:rsid w:val="000E0741"/>
    <w:rsid w:val="000E0A27"/>
    <w:rsid w:val="000E0D4A"/>
    <w:rsid w:val="000E0E5A"/>
    <w:rsid w:val="000E1395"/>
    <w:rsid w:val="000E1A1B"/>
    <w:rsid w:val="000E1C20"/>
    <w:rsid w:val="000E1EAD"/>
    <w:rsid w:val="000E20E1"/>
    <w:rsid w:val="000E2443"/>
    <w:rsid w:val="000E2611"/>
    <w:rsid w:val="000E3035"/>
    <w:rsid w:val="000E3456"/>
    <w:rsid w:val="000E3857"/>
    <w:rsid w:val="000E3AC2"/>
    <w:rsid w:val="000E408A"/>
    <w:rsid w:val="000E44A5"/>
    <w:rsid w:val="000E46C1"/>
    <w:rsid w:val="000E46FC"/>
    <w:rsid w:val="000E4712"/>
    <w:rsid w:val="000E4D5A"/>
    <w:rsid w:val="000E5344"/>
    <w:rsid w:val="000E57D0"/>
    <w:rsid w:val="000E5CF9"/>
    <w:rsid w:val="000E5D44"/>
    <w:rsid w:val="000E6045"/>
    <w:rsid w:val="000E615E"/>
    <w:rsid w:val="000E6B57"/>
    <w:rsid w:val="000E6D13"/>
    <w:rsid w:val="000E73A9"/>
    <w:rsid w:val="000E750D"/>
    <w:rsid w:val="000E78C5"/>
    <w:rsid w:val="000F006B"/>
    <w:rsid w:val="000F0102"/>
    <w:rsid w:val="000F0216"/>
    <w:rsid w:val="000F0BD9"/>
    <w:rsid w:val="000F0DB2"/>
    <w:rsid w:val="000F0F35"/>
    <w:rsid w:val="000F1718"/>
    <w:rsid w:val="000F1935"/>
    <w:rsid w:val="000F1F6C"/>
    <w:rsid w:val="000F2088"/>
    <w:rsid w:val="000F20DF"/>
    <w:rsid w:val="000F2467"/>
    <w:rsid w:val="000F24FF"/>
    <w:rsid w:val="000F2509"/>
    <w:rsid w:val="000F2C60"/>
    <w:rsid w:val="000F2C95"/>
    <w:rsid w:val="000F332D"/>
    <w:rsid w:val="000F33D4"/>
    <w:rsid w:val="000F390B"/>
    <w:rsid w:val="000F3A3D"/>
    <w:rsid w:val="000F3E1A"/>
    <w:rsid w:val="000F430A"/>
    <w:rsid w:val="000F4FF6"/>
    <w:rsid w:val="000F5051"/>
    <w:rsid w:val="000F506A"/>
    <w:rsid w:val="000F5266"/>
    <w:rsid w:val="000F5455"/>
    <w:rsid w:val="000F5567"/>
    <w:rsid w:val="000F5F4F"/>
    <w:rsid w:val="000F68DA"/>
    <w:rsid w:val="000F6998"/>
    <w:rsid w:val="000F6BC4"/>
    <w:rsid w:val="000F701E"/>
    <w:rsid w:val="000F734A"/>
    <w:rsid w:val="000F7401"/>
    <w:rsid w:val="000F7464"/>
    <w:rsid w:val="000F7810"/>
    <w:rsid w:val="000F7E9C"/>
    <w:rsid w:val="00100202"/>
    <w:rsid w:val="001002E0"/>
    <w:rsid w:val="0010066A"/>
    <w:rsid w:val="001006FD"/>
    <w:rsid w:val="00100F46"/>
    <w:rsid w:val="00101131"/>
    <w:rsid w:val="001012DE"/>
    <w:rsid w:val="00101C59"/>
    <w:rsid w:val="00102044"/>
    <w:rsid w:val="0010277D"/>
    <w:rsid w:val="00102B83"/>
    <w:rsid w:val="00102DB6"/>
    <w:rsid w:val="0010331B"/>
    <w:rsid w:val="00103EC1"/>
    <w:rsid w:val="00104336"/>
    <w:rsid w:val="00104743"/>
    <w:rsid w:val="00104ACC"/>
    <w:rsid w:val="00104AF4"/>
    <w:rsid w:val="00104DF5"/>
    <w:rsid w:val="00104FFC"/>
    <w:rsid w:val="00105180"/>
    <w:rsid w:val="00105D40"/>
    <w:rsid w:val="00105D48"/>
    <w:rsid w:val="00106124"/>
    <w:rsid w:val="00106275"/>
    <w:rsid w:val="0010651F"/>
    <w:rsid w:val="00106546"/>
    <w:rsid w:val="001067DE"/>
    <w:rsid w:val="00106956"/>
    <w:rsid w:val="0010751D"/>
    <w:rsid w:val="001075FF"/>
    <w:rsid w:val="00107704"/>
    <w:rsid w:val="0010794D"/>
    <w:rsid w:val="00107FBD"/>
    <w:rsid w:val="0011008B"/>
    <w:rsid w:val="00110287"/>
    <w:rsid w:val="00110328"/>
    <w:rsid w:val="0011034E"/>
    <w:rsid w:val="0011083E"/>
    <w:rsid w:val="00110F39"/>
    <w:rsid w:val="0011145F"/>
    <w:rsid w:val="00111604"/>
    <w:rsid w:val="00111629"/>
    <w:rsid w:val="0011190D"/>
    <w:rsid w:val="00111B35"/>
    <w:rsid w:val="00111CFB"/>
    <w:rsid w:val="00111DC1"/>
    <w:rsid w:val="00112089"/>
    <w:rsid w:val="001121FC"/>
    <w:rsid w:val="0011233C"/>
    <w:rsid w:val="0011255F"/>
    <w:rsid w:val="001127BE"/>
    <w:rsid w:val="001128BE"/>
    <w:rsid w:val="001132F2"/>
    <w:rsid w:val="00113405"/>
    <w:rsid w:val="00113749"/>
    <w:rsid w:val="0011378F"/>
    <w:rsid w:val="0011394A"/>
    <w:rsid w:val="0011399C"/>
    <w:rsid w:val="001139C2"/>
    <w:rsid w:val="00114064"/>
    <w:rsid w:val="00114578"/>
    <w:rsid w:val="0011462A"/>
    <w:rsid w:val="001146EE"/>
    <w:rsid w:val="001148D8"/>
    <w:rsid w:val="00114B9F"/>
    <w:rsid w:val="001150D9"/>
    <w:rsid w:val="0011519A"/>
    <w:rsid w:val="00115516"/>
    <w:rsid w:val="00115521"/>
    <w:rsid w:val="001157A1"/>
    <w:rsid w:val="00115E6B"/>
    <w:rsid w:val="001162F9"/>
    <w:rsid w:val="00116596"/>
    <w:rsid w:val="001168B7"/>
    <w:rsid w:val="00116AEC"/>
    <w:rsid w:val="00116AFA"/>
    <w:rsid w:val="00117B5D"/>
    <w:rsid w:val="001201DA"/>
    <w:rsid w:val="00120CD1"/>
    <w:rsid w:val="00121AD7"/>
    <w:rsid w:val="00121EF6"/>
    <w:rsid w:val="0012212F"/>
    <w:rsid w:val="00122767"/>
    <w:rsid w:val="00122D9D"/>
    <w:rsid w:val="00122FEC"/>
    <w:rsid w:val="00123189"/>
    <w:rsid w:val="00123379"/>
    <w:rsid w:val="0012349D"/>
    <w:rsid w:val="00123C82"/>
    <w:rsid w:val="00123D97"/>
    <w:rsid w:val="00124189"/>
    <w:rsid w:val="001242E0"/>
    <w:rsid w:val="001245CB"/>
    <w:rsid w:val="00124698"/>
    <w:rsid w:val="00124C9C"/>
    <w:rsid w:val="00124D00"/>
    <w:rsid w:val="00124FC0"/>
    <w:rsid w:val="001252DC"/>
    <w:rsid w:val="00125635"/>
    <w:rsid w:val="00125DFA"/>
    <w:rsid w:val="00126349"/>
    <w:rsid w:val="00126609"/>
    <w:rsid w:val="00126DA2"/>
    <w:rsid w:val="00127086"/>
    <w:rsid w:val="001270A8"/>
    <w:rsid w:val="0012725D"/>
    <w:rsid w:val="0012733F"/>
    <w:rsid w:val="0012748D"/>
    <w:rsid w:val="001275FC"/>
    <w:rsid w:val="00127967"/>
    <w:rsid w:val="00127AE5"/>
    <w:rsid w:val="001308CB"/>
    <w:rsid w:val="0013093E"/>
    <w:rsid w:val="00130EDB"/>
    <w:rsid w:val="00131082"/>
    <w:rsid w:val="001320DF"/>
    <w:rsid w:val="001326C0"/>
    <w:rsid w:val="001328A3"/>
    <w:rsid w:val="00132A6E"/>
    <w:rsid w:val="00132C6F"/>
    <w:rsid w:val="00132FE9"/>
    <w:rsid w:val="00133373"/>
    <w:rsid w:val="0013383E"/>
    <w:rsid w:val="00133AB5"/>
    <w:rsid w:val="00133DDB"/>
    <w:rsid w:val="00134838"/>
    <w:rsid w:val="001352E7"/>
    <w:rsid w:val="00135583"/>
    <w:rsid w:val="00135746"/>
    <w:rsid w:val="00136606"/>
    <w:rsid w:val="00136A0E"/>
    <w:rsid w:val="00136A57"/>
    <w:rsid w:val="00136BC8"/>
    <w:rsid w:val="00137A9F"/>
    <w:rsid w:val="00137C79"/>
    <w:rsid w:val="00140644"/>
    <w:rsid w:val="00140679"/>
    <w:rsid w:val="00141013"/>
    <w:rsid w:val="00141227"/>
    <w:rsid w:val="00141707"/>
    <w:rsid w:val="001422CB"/>
    <w:rsid w:val="00142916"/>
    <w:rsid w:val="0014294B"/>
    <w:rsid w:val="00142C95"/>
    <w:rsid w:val="001434F8"/>
    <w:rsid w:val="00143549"/>
    <w:rsid w:val="00143F36"/>
    <w:rsid w:val="001440FD"/>
    <w:rsid w:val="0014426A"/>
    <w:rsid w:val="0014468F"/>
    <w:rsid w:val="00144853"/>
    <w:rsid w:val="001450F6"/>
    <w:rsid w:val="00145C60"/>
    <w:rsid w:val="00145D44"/>
    <w:rsid w:val="00146359"/>
    <w:rsid w:val="00146CFF"/>
    <w:rsid w:val="00146E06"/>
    <w:rsid w:val="001471AC"/>
    <w:rsid w:val="001471F9"/>
    <w:rsid w:val="0014749F"/>
    <w:rsid w:val="0014759B"/>
    <w:rsid w:val="001476BD"/>
    <w:rsid w:val="001478EB"/>
    <w:rsid w:val="00147CB2"/>
    <w:rsid w:val="00147FC8"/>
    <w:rsid w:val="0015033A"/>
    <w:rsid w:val="001504F4"/>
    <w:rsid w:val="00150BF0"/>
    <w:rsid w:val="00151045"/>
    <w:rsid w:val="001513FD"/>
    <w:rsid w:val="00152076"/>
    <w:rsid w:val="00152377"/>
    <w:rsid w:val="0015252D"/>
    <w:rsid w:val="001527ED"/>
    <w:rsid w:val="00152803"/>
    <w:rsid w:val="00152B5A"/>
    <w:rsid w:val="001533C6"/>
    <w:rsid w:val="00153B37"/>
    <w:rsid w:val="001544E6"/>
    <w:rsid w:val="0015452D"/>
    <w:rsid w:val="00154A3A"/>
    <w:rsid w:val="001554B0"/>
    <w:rsid w:val="00155A6D"/>
    <w:rsid w:val="00155C57"/>
    <w:rsid w:val="001561D8"/>
    <w:rsid w:val="0015638A"/>
    <w:rsid w:val="001566C9"/>
    <w:rsid w:val="00156D4F"/>
    <w:rsid w:val="00157235"/>
    <w:rsid w:val="00157421"/>
    <w:rsid w:val="001576B9"/>
    <w:rsid w:val="001579D4"/>
    <w:rsid w:val="00157FBD"/>
    <w:rsid w:val="001600A9"/>
    <w:rsid w:val="001602A5"/>
    <w:rsid w:val="00160378"/>
    <w:rsid w:val="00160BED"/>
    <w:rsid w:val="00161461"/>
    <w:rsid w:val="00161777"/>
    <w:rsid w:val="00161983"/>
    <w:rsid w:val="00161C8E"/>
    <w:rsid w:val="00162202"/>
    <w:rsid w:val="00162507"/>
    <w:rsid w:val="00162554"/>
    <w:rsid w:val="001625CE"/>
    <w:rsid w:val="00162646"/>
    <w:rsid w:val="0016265B"/>
    <w:rsid w:val="001626A6"/>
    <w:rsid w:val="00162E7D"/>
    <w:rsid w:val="00162F10"/>
    <w:rsid w:val="00163426"/>
    <w:rsid w:val="00163BE1"/>
    <w:rsid w:val="00163F5A"/>
    <w:rsid w:val="001643E1"/>
    <w:rsid w:val="001646EF"/>
    <w:rsid w:val="001648B9"/>
    <w:rsid w:val="00164AFF"/>
    <w:rsid w:val="00164F70"/>
    <w:rsid w:val="00165304"/>
    <w:rsid w:val="00165799"/>
    <w:rsid w:val="0016597D"/>
    <w:rsid w:val="00165D0C"/>
    <w:rsid w:val="00165EA5"/>
    <w:rsid w:val="001663C0"/>
    <w:rsid w:val="00166772"/>
    <w:rsid w:val="00166963"/>
    <w:rsid w:val="00166A45"/>
    <w:rsid w:val="001672AA"/>
    <w:rsid w:val="0016743B"/>
    <w:rsid w:val="00167491"/>
    <w:rsid w:val="0016789F"/>
    <w:rsid w:val="00167AEE"/>
    <w:rsid w:val="00167FD6"/>
    <w:rsid w:val="00170001"/>
    <w:rsid w:val="001700E2"/>
    <w:rsid w:val="001701E1"/>
    <w:rsid w:val="001702D9"/>
    <w:rsid w:val="00170A3B"/>
    <w:rsid w:val="0017193C"/>
    <w:rsid w:val="00171A7A"/>
    <w:rsid w:val="00171D55"/>
    <w:rsid w:val="0017299A"/>
    <w:rsid w:val="00172DA5"/>
    <w:rsid w:val="00172FA8"/>
    <w:rsid w:val="00173280"/>
    <w:rsid w:val="001733C6"/>
    <w:rsid w:val="00173423"/>
    <w:rsid w:val="0017375D"/>
    <w:rsid w:val="001737EC"/>
    <w:rsid w:val="001738BE"/>
    <w:rsid w:val="0017391A"/>
    <w:rsid w:val="00173ABB"/>
    <w:rsid w:val="00173C56"/>
    <w:rsid w:val="00173DB9"/>
    <w:rsid w:val="00173EA2"/>
    <w:rsid w:val="00173EB2"/>
    <w:rsid w:val="001742EF"/>
    <w:rsid w:val="001743A4"/>
    <w:rsid w:val="0017441F"/>
    <w:rsid w:val="00174DA9"/>
    <w:rsid w:val="001758B6"/>
    <w:rsid w:val="001759B8"/>
    <w:rsid w:val="001767D1"/>
    <w:rsid w:val="00176AF3"/>
    <w:rsid w:val="00176B10"/>
    <w:rsid w:val="00176D36"/>
    <w:rsid w:val="00176E39"/>
    <w:rsid w:val="001774A2"/>
    <w:rsid w:val="001774A4"/>
    <w:rsid w:val="00177A32"/>
    <w:rsid w:val="001804E2"/>
    <w:rsid w:val="00180651"/>
    <w:rsid w:val="001806EB"/>
    <w:rsid w:val="00180B52"/>
    <w:rsid w:val="00180BC2"/>
    <w:rsid w:val="001810DB"/>
    <w:rsid w:val="001812C6"/>
    <w:rsid w:val="00181403"/>
    <w:rsid w:val="00182083"/>
    <w:rsid w:val="00182E1B"/>
    <w:rsid w:val="001831BF"/>
    <w:rsid w:val="00183896"/>
    <w:rsid w:val="001838C4"/>
    <w:rsid w:val="00184074"/>
    <w:rsid w:val="001843F2"/>
    <w:rsid w:val="00184E60"/>
    <w:rsid w:val="00184F61"/>
    <w:rsid w:val="00185F70"/>
    <w:rsid w:val="00186247"/>
    <w:rsid w:val="001869A8"/>
    <w:rsid w:val="00186B42"/>
    <w:rsid w:val="00187121"/>
    <w:rsid w:val="00187383"/>
    <w:rsid w:val="00187469"/>
    <w:rsid w:val="001903C0"/>
    <w:rsid w:val="001905E4"/>
    <w:rsid w:val="00190C8A"/>
    <w:rsid w:val="00190CD7"/>
    <w:rsid w:val="001911BF"/>
    <w:rsid w:val="00191350"/>
    <w:rsid w:val="00191426"/>
    <w:rsid w:val="00191452"/>
    <w:rsid w:val="001915ED"/>
    <w:rsid w:val="00191AFE"/>
    <w:rsid w:val="00192773"/>
    <w:rsid w:val="00192C1E"/>
    <w:rsid w:val="00192C93"/>
    <w:rsid w:val="00192CAC"/>
    <w:rsid w:val="00193212"/>
    <w:rsid w:val="00193303"/>
    <w:rsid w:val="001934D2"/>
    <w:rsid w:val="00193F05"/>
    <w:rsid w:val="001941A4"/>
    <w:rsid w:val="00194D1F"/>
    <w:rsid w:val="001958C3"/>
    <w:rsid w:val="00195B6E"/>
    <w:rsid w:val="00195E10"/>
    <w:rsid w:val="00196199"/>
    <w:rsid w:val="00196290"/>
    <w:rsid w:val="0019653E"/>
    <w:rsid w:val="001973E1"/>
    <w:rsid w:val="001975BA"/>
    <w:rsid w:val="00197986"/>
    <w:rsid w:val="00197D80"/>
    <w:rsid w:val="001A01C2"/>
    <w:rsid w:val="001A02CF"/>
    <w:rsid w:val="001A07E2"/>
    <w:rsid w:val="001A0913"/>
    <w:rsid w:val="001A0C69"/>
    <w:rsid w:val="001A11D4"/>
    <w:rsid w:val="001A1424"/>
    <w:rsid w:val="001A166B"/>
    <w:rsid w:val="001A1860"/>
    <w:rsid w:val="001A2197"/>
    <w:rsid w:val="001A2282"/>
    <w:rsid w:val="001A2A84"/>
    <w:rsid w:val="001A2B4F"/>
    <w:rsid w:val="001A2E2F"/>
    <w:rsid w:val="001A34F8"/>
    <w:rsid w:val="001A39BB"/>
    <w:rsid w:val="001A3AE8"/>
    <w:rsid w:val="001A44B3"/>
    <w:rsid w:val="001A490E"/>
    <w:rsid w:val="001A4D8B"/>
    <w:rsid w:val="001A5331"/>
    <w:rsid w:val="001A5372"/>
    <w:rsid w:val="001A555E"/>
    <w:rsid w:val="001A57E1"/>
    <w:rsid w:val="001A58AE"/>
    <w:rsid w:val="001A5BE5"/>
    <w:rsid w:val="001A6853"/>
    <w:rsid w:val="001A6993"/>
    <w:rsid w:val="001A6DB4"/>
    <w:rsid w:val="001A72C4"/>
    <w:rsid w:val="001A72CE"/>
    <w:rsid w:val="001A796C"/>
    <w:rsid w:val="001A799F"/>
    <w:rsid w:val="001A7F44"/>
    <w:rsid w:val="001B0247"/>
    <w:rsid w:val="001B0741"/>
    <w:rsid w:val="001B07E9"/>
    <w:rsid w:val="001B0848"/>
    <w:rsid w:val="001B099C"/>
    <w:rsid w:val="001B0C84"/>
    <w:rsid w:val="001B0DAD"/>
    <w:rsid w:val="001B0DE6"/>
    <w:rsid w:val="001B0ECA"/>
    <w:rsid w:val="001B2199"/>
    <w:rsid w:val="001B21AE"/>
    <w:rsid w:val="001B27A8"/>
    <w:rsid w:val="001B282C"/>
    <w:rsid w:val="001B2E1F"/>
    <w:rsid w:val="001B2E25"/>
    <w:rsid w:val="001B30CE"/>
    <w:rsid w:val="001B34D1"/>
    <w:rsid w:val="001B3914"/>
    <w:rsid w:val="001B3A55"/>
    <w:rsid w:val="001B3ED0"/>
    <w:rsid w:val="001B4461"/>
    <w:rsid w:val="001B4992"/>
    <w:rsid w:val="001B4CA3"/>
    <w:rsid w:val="001B5311"/>
    <w:rsid w:val="001B5BCD"/>
    <w:rsid w:val="001B5FF5"/>
    <w:rsid w:val="001B60D6"/>
    <w:rsid w:val="001B6329"/>
    <w:rsid w:val="001B6468"/>
    <w:rsid w:val="001B6558"/>
    <w:rsid w:val="001B66DF"/>
    <w:rsid w:val="001B677D"/>
    <w:rsid w:val="001B70FF"/>
    <w:rsid w:val="001B717B"/>
    <w:rsid w:val="001B73D1"/>
    <w:rsid w:val="001B754F"/>
    <w:rsid w:val="001B7698"/>
    <w:rsid w:val="001B7C1F"/>
    <w:rsid w:val="001B7CED"/>
    <w:rsid w:val="001B7EC3"/>
    <w:rsid w:val="001C03A2"/>
    <w:rsid w:val="001C040F"/>
    <w:rsid w:val="001C05AC"/>
    <w:rsid w:val="001C0675"/>
    <w:rsid w:val="001C0C34"/>
    <w:rsid w:val="001C0E72"/>
    <w:rsid w:val="001C1135"/>
    <w:rsid w:val="001C1834"/>
    <w:rsid w:val="001C1D20"/>
    <w:rsid w:val="001C1F0D"/>
    <w:rsid w:val="001C30CE"/>
    <w:rsid w:val="001C3191"/>
    <w:rsid w:val="001C34EB"/>
    <w:rsid w:val="001C36F0"/>
    <w:rsid w:val="001C3A0C"/>
    <w:rsid w:val="001C3F0F"/>
    <w:rsid w:val="001C4053"/>
    <w:rsid w:val="001C42BC"/>
    <w:rsid w:val="001C44C2"/>
    <w:rsid w:val="001C461C"/>
    <w:rsid w:val="001C4642"/>
    <w:rsid w:val="001C48A1"/>
    <w:rsid w:val="001C48B7"/>
    <w:rsid w:val="001C4B06"/>
    <w:rsid w:val="001C4D65"/>
    <w:rsid w:val="001C4DE3"/>
    <w:rsid w:val="001C5A27"/>
    <w:rsid w:val="001C5CA4"/>
    <w:rsid w:val="001C5E26"/>
    <w:rsid w:val="001C604D"/>
    <w:rsid w:val="001C6542"/>
    <w:rsid w:val="001C6B49"/>
    <w:rsid w:val="001C6BF8"/>
    <w:rsid w:val="001C6F1B"/>
    <w:rsid w:val="001C7345"/>
    <w:rsid w:val="001C7605"/>
    <w:rsid w:val="001C76C2"/>
    <w:rsid w:val="001C7773"/>
    <w:rsid w:val="001C77C1"/>
    <w:rsid w:val="001C781B"/>
    <w:rsid w:val="001C7996"/>
    <w:rsid w:val="001C7B3B"/>
    <w:rsid w:val="001C7BF7"/>
    <w:rsid w:val="001C7D6D"/>
    <w:rsid w:val="001C7D7A"/>
    <w:rsid w:val="001D0053"/>
    <w:rsid w:val="001D0064"/>
    <w:rsid w:val="001D0434"/>
    <w:rsid w:val="001D044E"/>
    <w:rsid w:val="001D04AF"/>
    <w:rsid w:val="001D07ED"/>
    <w:rsid w:val="001D0AE6"/>
    <w:rsid w:val="001D0E1E"/>
    <w:rsid w:val="001D0F68"/>
    <w:rsid w:val="001D131A"/>
    <w:rsid w:val="001D1416"/>
    <w:rsid w:val="001D1533"/>
    <w:rsid w:val="001D1597"/>
    <w:rsid w:val="001D167F"/>
    <w:rsid w:val="001D1E9B"/>
    <w:rsid w:val="001D23C8"/>
    <w:rsid w:val="001D24CA"/>
    <w:rsid w:val="001D274A"/>
    <w:rsid w:val="001D2B11"/>
    <w:rsid w:val="001D2B68"/>
    <w:rsid w:val="001D2B8A"/>
    <w:rsid w:val="001D2C93"/>
    <w:rsid w:val="001D311E"/>
    <w:rsid w:val="001D3459"/>
    <w:rsid w:val="001D3775"/>
    <w:rsid w:val="001D408E"/>
    <w:rsid w:val="001D4254"/>
    <w:rsid w:val="001D4F68"/>
    <w:rsid w:val="001D51AB"/>
    <w:rsid w:val="001D53E7"/>
    <w:rsid w:val="001D5854"/>
    <w:rsid w:val="001D5CD7"/>
    <w:rsid w:val="001D5DBE"/>
    <w:rsid w:val="001D5F5E"/>
    <w:rsid w:val="001D662D"/>
    <w:rsid w:val="001D683E"/>
    <w:rsid w:val="001D6A1C"/>
    <w:rsid w:val="001D6B72"/>
    <w:rsid w:val="001D77F4"/>
    <w:rsid w:val="001D7801"/>
    <w:rsid w:val="001D7A0A"/>
    <w:rsid w:val="001D7A4B"/>
    <w:rsid w:val="001D7C8E"/>
    <w:rsid w:val="001D7E0D"/>
    <w:rsid w:val="001D7EF8"/>
    <w:rsid w:val="001E008A"/>
    <w:rsid w:val="001E0262"/>
    <w:rsid w:val="001E08D7"/>
    <w:rsid w:val="001E0C2B"/>
    <w:rsid w:val="001E0C4D"/>
    <w:rsid w:val="001E0F8C"/>
    <w:rsid w:val="001E121A"/>
    <w:rsid w:val="001E1401"/>
    <w:rsid w:val="001E14D3"/>
    <w:rsid w:val="001E19A1"/>
    <w:rsid w:val="001E1A85"/>
    <w:rsid w:val="001E1DA7"/>
    <w:rsid w:val="001E1E6B"/>
    <w:rsid w:val="001E2055"/>
    <w:rsid w:val="001E223B"/>
    <w:rsid w:val="001E22A9"/>
    <w:rsid w:val="001E2365"/>
    <w:rsid w:val="001E23CA"/>
    <w:rsid w:val="001E258B"/>
    <w:rsid w:val="001E267F"/>
    <w:rsid w:val="001E26BE"/>
    <w:rsid w:val="001E2893"/>
    <w:rsid w:val="001E2D9B"/>
    <w:rsid w:val="001E30B6"/>
    <w:rsid w:val="001E31B6"/>
    <w:rsid w:val="001E3209"/>
    <w:rsid w:val="001E362E"/>
    <w:rsid w:val="001E375F"/>
    <w:rsid w:val="001E3946"/>
    <w:rsid w:val="001E3CC2"/>
    <w:rsid w:val="001E3EEE"/>
    <w:rsid w:val="001E4029"/>
    <w:rsid w:val="001E42FF"/>
    <w:rsid w:val="001E43C7"/>
    <w:rsid w:val="001E46D7"/>
    <w:rsid w:val="001E485C"/>
    <w:rsid w:val="001E48E3"/>
    <w:rsid w:val="001E506C"/>
    <w:rsid w:val="001E5448"/>
    <w:rsid w:val="001E6012"/>
    <w:rsid w:val="001E61F7"/>
    <w:rsid w:val="001E6560"/>
    <w:rsid w:val="001E67EC"/>
    <w:rsid w:val="001E7193"/>
    <w:rsid w:val="001E7B3C"/>
    <w:rsid w:val="001E7C17"/>
    <w:rsid w:val="001E7CCF"/>
    <w:rsid w:val="001F0A88"/>
    <w:rsid w:val="001F0E84"/>
    <w:rsid w:val="001F1744"/>
    <w:rsid w:val="001F18AD"/>
    <w:rsid w:val="001F1AB4"/>
    <w:rsid w:val="001F1BB5"/>
    <w:rsid w:val="001F1DBF"/>
    <w:rsid w:val="001F2B38"/>
    <w:rsid w:val="001F2E74"/>
    <w:rsid w:val="001F3A0E"/>
    <w:rsid w:val="001F3B63"/>
    <w:rsid w:val="001F3D05"/>
    <w:rsid w:val="001F3D29"/>
    <w:rsid w:val="001F4495"/>
    <w:rsid w:val="001F4CC0"/>
    <w:rsid w:val="001F4E68"/>
    <w:rsid w:val="001F501A"/>
    <w:rsid w:val="001F5770"/>
    <w:rsid w:val="001F5932"/>
    <w:rsid w:val="001F5CDC"/>
    <w:rsid w:val="001F6053"/>
    <w:rsid w:val="001F618E"/>
    <w:rsid w:val="001F6852"/>
    <w:rsid w:val="001F6C5A"/>
    <w:rsid w:val="001F7641"/>
    <w:rsid w:val="002004DC"/>
    <w:rsid w:val="002006C7"/>
    <w:rsid w:val="00200728"/>
    <w:rsid w:val="00200769"/>
    <w:rsid w:val="00200858"/>
    <w:rsid w:val="00200EE6"/>
    <w:rsid w:val="00200F85"/>
    <w:rsid w:val="00201034"/>
    <w:rsid w:val="0020129B"/>
    <w:rsid w:val="0020191B"/>
    <w:rsid w:val="00201B12"/>
    <w:rsid w:val="00201D60"/>
    <w:rsid w:val="00201EB9"/>
    <w:rsid w:val="00202BAA"/>
    <w:rsid w:val="002030B1"/>
    <w:rsid w:val="00203367"/>
    <w:rsid w:val="002033F3"/>
    <w:rsid w:val="002034C8"/>
    <w:rsid w:val="0020362A"/>
    <w:rsid w:val="002037B3"/>
    <w:rsid w:val="00203AD1"/>
    <w:rsid w:val="00204392"/>
    <w:rsid w:val="0020490E"/>
    <w:rsid w:val="00204E64"/>
    <w:rsid w:val="00204FBC"/>
    <w:rsid w:val="002050F8"/>
    <w:rsid w:val="0020534E"/>
    <w:rsid w:val="00205471"/>
    <w:rsid w:val="0020593A"/>
    <w:rsid w:val="00205C4A"/>
    <w:rsid w:val="00205D40"/>
    <w:rsid w:val="00205D45"/>
    <w:rsid w:val="00206F35"/>
    <w:rsid w:val="0020703F"/>
    <w:rsid w:val="0020724F"/>
    <w:rsid w:val="00207569"/>
    <w:rsid w:val="0020760B"/>
    <w:rsid w:val="0020764C"/>
    <w:rsid w:val="00207670"/>
    <w:rsid w:val="0020769C"/>
    <w:rsid w:val="00207AC9"/>
    <w:rsid w:val="00207C74"/>
    <w:rsid w:val="00207DE7"/>
    <w:rsid w:val="00207E7A"/>
    <w:rsid w:val="0021039C"/>
    <w:rsid w:val="002104C1"/>
    <w:rsid w:val="00210932"/>
    <w:rsid w:val="00210DB8"/>
    <w:rsid w:val="00210DC3"/>
    <w:rsid w:val="00211136"/>
    <w:rsid w:val="0021149D"/>
    <w:rsid w:val="00211923"/>
    <w:rsid w:val="00211972"/>
    <w:rsid w:val="0021237D"/>
    <w:rsid w:val="0021249F"/>
    <w:rsid w:val="002124F6"/>
    <w:rsid w:val="002127C3"/>
    <w:rsid w:val="00212CAD"/>
    <w:rsid w:val="00212F09"/>
    <w:rsid w:val="002134C5"/>
    <w:rsid w:val="002136D7"/>
    <w:rsid w:val="002139E1"/>
    <w:rsid w:val="00213A55"/>
    <w:rsid w:val="0021407B"/>
    <w:rsid w:val="0021417A"/>
    <w:rsid w:val="002141D2"/>
    <w:rsid w:val="00214F38"/>
    <w:rsid w:val="002150ED"/>
    <w:rsid w:val="0021596B"/>
    <w:rsid w:val="00215CA3"/>
    <w:rsid w:val="00215D22"/>
    <w:rsid w:val="0021624E"/>
    <w:rsid w:val="00216427"/>
    <w:rsid w:val="0021646E"/>
    <w:rsid w:val="002164A0"/>
    <w:rsid w:val="0021651D"/>
    <w:rsid w:val="0021658F"/>
    <w:rsid w:val="0021671D"/>
    <w:rsid w:val="00216922"/>
    <w:rsid w:val="0021711F"/>
    <w:rsid w:val="002173DD"/>
    <w:rsid w:val="002174D5"/>
    <w:rsid w:val="00217745"/>
    <w:rsid w:val="00217AAB"/>
    <w:rsid w:val="00220A83"/>
    <w:rsid w:val="00220B5D"/>
    <w:rsid w:val="00220C9C"/>
    <w:rsid w:val="00220E0F"/>
    <w:rsid w:val="002210C8"/>
    <w:rsid w:val="002210E6"/>
    <w:rsid w:val="002213F3"/>
    <w:rsid w:val="002219BB"/>
    <w:rsid w:val="00221D50"/>
    <w:rsid w:val="00221E60"/>
    <w:rsid w:val="00221E80"/>
    <w:rsid w:val="0022228B"/>
    <w:rsid w:val="002228A8"/>
    <w:rsid w:val="00222BA2"/>
    <w:rsid w:val="00222DFA"/>
    <w:rsid w:val="002233E6"/>
    <w:rsid w:val="002235CA"/>
    <w:rsid w:val="002238AF"/>
    <w:rsid w:val="002239D7"/>
    <w:rsid w:val="00223A55"/>
    <w:rsid w:val="00223C8B"/>
    <w:rsid w:val="00223FC2"/>
    <w:rsid w:val="0022438F"/>
    <w:rsid w:val="0022479D"/>
    <w:rsid w:val="002248C5"/>
    <w:rsid w:val="00224A10"/>
    <w:rsid w:val="00224B76"/>
    <w:rsid w:val="00224C0F"/>
    <w:rsid w:val="002253D2"/>
    <w:rsid w:val="002256D5"/>
    <w:rsid w:val="00225759"/>
    <w:rsid w:val="0022603B"/>
    <w:rsid w:val="0022627F"/>
    <w:rsid w:val="00226465"/>
    <w:rsid w:val="0022695C"/>
    <w:rsid w:val="00226A3C"/>
    <w:rsid w:val="00226A70"/>
    <w:rsid w:val="00226C3C"/>
    <w:rsid w:val="00227193"/>
    <w:rsid w:val="002272DD"/>
    <w:rsid w:val="0022738E"/>
    <w:rsid w:val="00227A1B"/>
    <w:rsid w:val="00227CE4"/>
    <w:rsid w:val="00227D1B"/>
    <w:rsid w:val="002302C2"/>
    <w:rsid w:val="002307E6"/>
    <w:rsid w:val="00230884"/>
    <w:rsid w:val="00230CDA"/>
    <w:rsid w:val="00230ED3"/>
    <w:rsid w:val="00231094"/>
    <w:rsid w:val="00231638"/>
    <w:rsid w:val="002316C7"/>
    <w:rsid w:val="002318B0"/>
    <w:rsid w:val="0023192B"/>
    <w:rsid w:val="00231DFC"/>
    <w:rsid w:val="00231FE5"/>
    <w:rsid w:val="00232521"/>
    <w:rsid w:val="002327D9"/>
    <w:rsid w:val="0023386A"/>
    <w:rsid w:val="00233F8E"/>
    <w:rsid w:val="00234576"/>
    <w:rsid w:val="002347C7"/>
    <w:rsid w:val="00235018"/>
    <w:rsid w:val="00235081"/>
    <w:rsid w:val="00235386"/>
    <w:rsid w:val="0023542E"/>
    <w:rsid w:val="00235612"/>
    <w:rsid w:val="00235812"/>
    <w:rsid w:val="002359C6"/>
    <w:rsid w:val="00235B0E"/>
    <w:rsid w:val="00235EAB"/>
    <w:rsid w:val="0023639B"/>
    <w:rsid w:val="002363F4"/>
    <w:rsid w:val="002366A0"/>
    <w:rsid w:val="00236A23"/>
    <w:rsid w:val="00236A89"/>
    <w:rsid w:val="00236B43"/>
    <w:rsid w:val="00236BC9"/>
    <w:rsid w:val="00236F09"/>
    <w:rsid w:val="00237123"/>
    <w:rsid w:val="00237361"/>
    <w:rsid w:val="0023738F"/>
    <w:rsid w:val="002374FD"/>
    <w:rsid w:val="00237991"/>
    <w:rsid w:val="00237B26"/>
    <w:rsid w:val="0024027F"/>
    <w:rsid w:val="00240307"/>
    <w:rsid w:val="002403F8"/>
    <w:rsid w:val="0024058E"/>
    <w:rsid w:val="0024076A"/>
    <w:rsid w:val="002408C0"/>
    <w:rsid w:val="002410AA"/>
    <w:rsid w:val="00241340"/>
    <w:rsid w:val="0024134F"/>
    <w:rsid w:val="0024154B"/>
    <w:rsid w:val="00241868"/>
    <w:rsid w:val="00241AA6"/>
    <w:rsid w:val="00241C1E"/>
    <w:rsid w:val="00241CC8"/>
    <w:rsid w:val="002422E9"/>
    <w:rsid w:val="002425BD"/>
    <w:rsid w:val="0024294C"/>
    <w:rsid w:val="00242B32"/>
    <w:rsid w:val="00242E83"/>
    <w:rsid w:val="00243900"/>
    <w:rsid w:val="0024397F"/>
    <w:rsid w:val="00243C3E"/>
    <w:rsid w:val="00243CB2"/>
    <w:rsid w:val="00243D4D"/>
    <w:rsid w:val="00244C50"/>
    <w:rsid w:val="002456A8"/>
    <w:rsid w:val="00245CE2"/>
    <w:rsid w:val="0024606F"/>
    <w:rsid w:val="0024627C"/>
    <w:rsid w:val="00247657"/>
    <w:rsid w:val="00247764"/>
    <w:rsid w:val="002479BF"/>
    <w:rsid w:val="00247C87"/>
    <w:rsid w:val="002512DC"/>
    <w:rsid w:val="002513F0"/>
    <w:rsid w:val="00251632"/>
    <w:rsid w:val="002517BB"/>
    <w:rsid w:val="00251D5E"/>
    <w:rsid w:val="002524F3"/>
    <w:rsid w:val="002525F8"/>
    <w:rsid w:val="00252764"/>
    <w:rsid w:val="0025299F"/>
    <w:rsid w:val="00252E87"/>
    <w:rsid w:val="002530EB"/>
    <w:rsid w:val="0025347B"/>
    <w:rsid w:val="00253837"/>
    <w:rsid w:val="00253976"/>
    <w:rsid w:val="00253EAE"/>
    <w:rsid w:val="002544F7"/>
    <w:rsid w:val="00254BF2"/>
    <w:rsid w:val="00255135"/>
    <w:rsid w:val="002551B3"/>
    <w:rsid w:val="00255823"/>
    <w:rsid w:val="002558B6"/>
    <w:rsid w:val="0025596D"/>
    <w:rsid w:val="002559DD"/>
    <w:rsid w:val="00255B83"/>
    <w:rsid w:val="0025633D"/>
    <w:rsid w:val="0025667B"/>
    <w:rsid w:val="002567B2"/>
    <w:rsid w:val="00256803"/>
    <w:rsid w:val="00256E1E"/>
    <w:rsid w:val="0025738E"/>
    <w:rsid w:val="00257566"/>
    <w:rsid w:val="002577A9"/>
    <w:rsid w:val="002578D6"/>
    <w:rsid w:val="002579FB"/>
    <w:rsid w:val="00260457"/>
    <w:rsid w:val="002609CB"/>
    <w:rsid w:val="00260B6A"/>
    <w:rsid w:val="00260DDA"/>
    <w:rsid w:val="00260E41"/>
    <w:rsid w:val="00261390"/>
    <w:rsid w:val="00261C56"/>
    <w:rsid w:val="00261C80"/>
    <w:rsid w:val="00261FBF"/>
    <w:rsid w:val="002622D6"/>
    <w:rsid w:val="0026239F"/>
    <w:rsid w:val="002624D9"/>
    <w:rsid w:val="00262655"/>
    <w:rsid w:val="00262B40"/>
    <w:rsid w:val="00262D1F"/>
    <w:rsid w:val="00263433"/>
    <w:rsid w:val="0026349B"/>
    <w:rsid w:val="0026378E"/>
    <w:rsid w:val="002639B3"/>
    <w:rsid w:val="002639CE"/>
    <w:rsid w:val="00263A07"/>
    <w:rsid w:val="00264080"/>
    <w:rsid w:val="002641F5"/>
    <w:rsid w:val="002648DF"/>
    <w:rsid w:val="002650FC"/>
    <w:rsid w:val="0026519D"/>
    <w:rsid w:val="00265733"/>
    <w:rsid w:val="00265844"/>
    <w:rsid w:val="00265AB8"/>
    <w:rsid w:val="00266162"/>
    <w:rsid w:val="0026695E"/>
    <w:rsid w:val="002669E3"/>
    <w:rsid w:val="00266F03"/>
    <w:rsid w:val="0026799B"/>
    <w:rsid w:val="00267DA3"/>
    <w:rsid w:val="00267F05"/>
    <w:rsid w:val="002701B7"/>
    <w:rsid w:val="0027020A"/>
    <w:rsid w:val="0027022A"/>
    <w:rsid w:val="002708F3"/>
    <w:rsid w:val="00270BE7"/>
    <w:rsid w:val="00270D6E"/>
    <w:rsid w:val="00270EBD"/>
    <w:rsid w:val="00271746"/>
    <w:rsid w:val="00271825"/>
    <w:rsid w:val="00271AE5"/>
    <w:rsid w:val="00271D51"/>
    <w:rsid w:val="00271E9D"/>
    <w:rsid w:val="00272005"/>
    <w:rsid w:val="00272672"/>
    <w:rsid w:val="00272960"/>
    <w:rsid w:val="00272E7C"/>
    <w:rsid w:val="00272F36"/>
    <w:rsid w:val="002733FF"/>
    <w:rsid w:val="00273705"/>
    <w:rsid w:val="002738DB"/>
    <w:rsid w:val="00273BCE"/>
    <w:rsid w:val="00273D01"/>
    <w:rsid w:val="00274032"/>
    <w:rsid w:val="00274F95"/>
    <w:rsid w:val="00275156"/>
    <w:rsid w:val="00275288"/>
    <w:rsid w:val="0027586B"/>
    <w:rsid w:val="00275F74"/>
    <w:rsid w:val="002760AD"/>
    <w:rsid w:val="0027632C"/>
    <w:rsid w:val="002767F4"/>
    <w:rsid w:val="00276991"/>
    <w:rsid w:val="00276F72"/>
    <w:rsid w:val="00277235"/>
    <w:rsid w:val="00277623"/>
    <w:rsid w:val="00277809"/>
    <w:rsid w:val="00277A6A"/>
    <w:rsid w:val="00277D3B"/>
    <w:rsid w:val="00280380"/>
    <w:rsid w:val="00280481"/>
    <w:rsid w:val="002806F6"/>
    <w:rsid w:val="00280A3E"/>
    <w:rsid w:val="00280E33"/>
    <w:rsid w:val="00280F2E"/>
    <w:rsid w:val="0028109D"/>
    <w:rsid w:val="002812C0"/>
    <w:rsid w:val="00281372"/>
    <w:rsid w:val="00281741"/>
    <w:rsid w:val="002819D4"/>
    <w:rsid w:val="00282142"/>
    <w:rsid w:val="0028220E"/>
    <w:rsid w:val="002824FE"/>
    <w:rsid w:val="002825D0"/>
    <w:rsid w:val="00282EBA"/>
    <w:rsid w:val="002832E5"/>
    <w:rsid w:val="0028346F"/>
    <w:rsid w:val="002834EC"/>
    <w:rsid w:val="00283AAA"/>
    <w:rsid w:val="00283C24"/>
    <w:rsid w:val="00283C29"/>
    <w:rsid w:val="00283C74"/>
    <w:rsid w:val="00284B50"/>
    <w:rsid w:val="00284B97"/>
    <w:rsid w:val="00285181"/>
    <w:rsid w:val="00285784"/>
    <w:rsid w:val="002857BC"/>
    <w:rsid w:val="0028586E"/>
    <w:rsid w:val="002860EE"/>
    <w:rsid w:val="0028626C"/>
    <w:rsid w:val="00286519"/>
    <w:rsid w:val="0028652E"/>
    <w:rsid w:val="00286895"/>
    <w:rsid w:val="00286B1E"/>
    <w:rsid w:val="0028700B"/>
    <w:rsid w:val="002875A8"/>
    <w:rsid w:val="002875DB"/>
    <w:rsid w:val="0028780B"/>
    <w:rsid w:val="002878DC"/>
    <w:rsid w:val="00287AF6"/>
    <w:rsid w:val="00287F85"/>
    <w:rsid w:val="00290221"/>
    <w:rsid w:val="00290815"/>
    <w:rsid w:val="00290F4F"/>
    <w:rsid w:val="002913E7"/>
    <w:rsid w:val="00291631"/>
    <w:rsid w:val="00291AF9"/>
    <w:rsid w:val="00291E0A"/>
    <w:rsid w:val="002920A8"/>
    <w:rsid w:val="002920E1"/>
    <w:rsid w:val="00292211"/>
    <w:rsid w:val="002923FA"/>
    <w:rsid w:val="002927D2"/>
    <w:rsid w:val="00293272"/>
    <w:rsid w:val="0029331D"/>
    <w:rsid w:val="002933EA"/>
    <w:rsid w:val="0029366C"/>
    <w:rsid w:val="00293872"/>
    <w:rsid w:val="00293B83"/>
    <w:rsid w:val="00293C2E"/>
    <w:rsid w:val="00293F23"/>
    <w:rsid w:val="00294053"/>
    <w:rsid w:val="002942BD"/>
    <w:rsid w:val="00294331"/>
    <w:rsid w:val="00294561"/>
    <w:rsid w:val="00294E24"/>
    <w:rsid w:val="002951B7"/>
    <w:rsid w:val="002954A3"/>
    <w:rsid w:val="00295637"/>
    <w:rsid w:val="002956E9"/>
    <w:rsid w:val="0029579F"/>
    <w:rsid w:val="00295BAE"/>
    <w:rsid w:val="00295DFD"/>
    <w:rsid w:val="00295E21"/>
    <w:rsid w:val="002961D2"/>
    <w:rsid w:val="002966F8"/>
    <w:rsid w:val="002969C5"/>
    <w:rsid w:val="00297063"/>
    <w:rsid w:val="0029748C"/>
    <w:rsid w:val="002974D8"/>
    <w:rsid w:val="002978B4"/>
    <w:rsid w:val="002979D9"/>
    <w:rsid w:val="00297D3C"/>
    <w:rsid w:val="002A01C0"/>
    <w:rsid w:val="002A0AF5"/>
    <w:rsid w:val="002A0C01"/>
    <w:rsid w:val="002A0D19"/>
    <w:rsid w:val="002A11E3"/>
    <w:rsid w:val="002A1468"/>
    <w:rsid w:val="002A17E8"/>
    <w:rsid w:val="002A1B15"/>
    <w:rsid w:val="002A1B5C"/>
    <w:rsid w:val="002A2A3C"/>
    <w:rsid w:val="002A2CE5"/>
    <w:rsid w:val="002A336E"/>
    <w:rsid w:val="002A386D"/>
    <w:rsid w:val="002A38F7"/>
    <w:rsid w:val="002A3911"/>
    <w:rsid w:val="002A3D42"/>
    <w:rsid w:val="002A3DF6"/>
    <w:rsid w:val="002A3F3D"/>
    <w:rsid w:val="002A4A9D"/>
    <w:rsid w:val="002A4B78"/>
    <w:rsid w:val="002A4BC8"/>
    <w:rsid w:val="002A4C21"/>
    <w:rsid w:val="002A4F04"/>
    <w:rsid w:val="002A5126"/>
    <w:rsid w:val="002A522A"/>
    <w:rsid w:val="002A5274"/>
    <w:rsid w:val="002A55D8"/>
    <w:rsid w:val="002A6057"/>
    <w:rsid w:val="002A613A"/>
    <w:rsid w:val="002A62FB"/>
    <w:rsid w:val="002A6DD5"/>
    <w:rsid w:val="002A7027"/>
    <w:rsid w:val="002A7480"/>
    <w:rsid w:val="002A75F7"/>
    <w:rsid w:val="002A7624"/>
    <w:rsid w:val="002A770D"/>
    <w:rsid w:val="002A7A2A"/>
    <w:rsid w:val="002A7B48"/>
    <w:rsid w:val="002B0920"/>
    <w:rsid w:val="002B0A1B"/>
    <w:rsid w:val="002B11ED"/>
    <w:rsid w:val="002B13D1"/>
    <w:rsid w:val="002B149A"/>
    <w:rsid w:val="002B184C"/>
    <w:rsid w:val="002B1E7E"/>
    <w:rsid w:val="002B20E6"/>
    <w:rsid w:val="002B2B4B"/>
    <w:rsid w:val="002B312B"/>
    <w:rsid w:val="002B31B3"/>
    <w:rsid w:val="002B323A"/>
    <w:rsid w:val="002B407F"/>
    <w:rsid w:val="002B4119"/>
    <w:rsid w:val="002B48ED"/>
    <w:rsid w:val="002B4B33"/>
    <w:rsid w:val="002B4EAD"/>
    <w:rsid w:val="002B53AA"/>
    <w:rsid w:val="002B5BE8"/>
    <w:rsid w:val="002B6C3F"/>
    <w:rsid w:val="002B6DF9"/>
    <w:rsid w:val="002B74D2"/>
    <w:rsid w:val="002B7731"/>
    <w:rsid w:val="002B7FD7"/>
    <w:rsid w:val="002C0251"/>
    <w:rsid w:val="002C0522"/>
    <w:rsid w:val="002C08CF"/>
    <w:rsid w:val="002C0B1C"/>
    <w:rsid w:val="002C0C5A"/>
    <w:rsid w:val="002C1266"/>
    <w:rsid w:val="002C1442"/>
    <w:rsid w:val="002C14FE"/>
    <w:rsid w:val="002C1D08"/>
    <w:rsid w:val="002C256D"/>
    <w:rsid w:val="002C25A4"/>
    <w:rsid w:val="002C3A3C"/>
    <w:rsid w:val="002C3C03"/>
    <w:rsid w:val="002C3ED0"/>
    <w:rsid w:val="002C4703"/>
    <w:rsid w:val="002C4B51"/>
    <w:rsid w:val="002C4F91"/>
    <w:rsid w:val="002C565C"/>
    <w:rsid w:val="002C5CE7"/>
    <w:rsid w:val="002C6319"/>
    <w:rsid w:val="002C6354"/>
    <w:rsid w:val="002C675C"/>
    <w:rsid w:val="002C70A6"/>
    <w:rsid w:val="002C756D"/>
    <w:rsid w:val="002C7703"/>
    <w:rsid w:val="002C7770"/>
    <w:rsid w:val="002C7908"/>
    <w:rsid w:val="002D0406"/>
    <w:rsid w:val="002D05A0"/>
    <w:rsid w:val="002D060E"/>
    <w:rsid w:val="002D127F"/>
    <w:rsid w:val="002D14CC"/>
    <w:rsid w:val="002D1951"/>
    <w:rsid w:val="002D197E"/>
    <w:rsid w:val="002D1A18"/>
    <w:rsid w:val="002D2165"/>
    <w:rsid w:val="002D24B9"/>
    <w:rsid w:val="002D25B7"/>
    <w:rsid w:val="002D2A6C"/>
    <w:rsid w:val="002D2AC7"/>
    <w:rsid w:val="002D2B72"/>
    <w:rsid w:val="002D322C"/>
    <w:rsid w:val="002D38A8"/>
    <w:rsid w:val="002D3B2F"/>
    <w:rsid w:val="002D4023"/>
    <w:rsid w:val="002D4C9A"/>
    <w:rsid w:val="002D4D29"/>
    <w:rsid w:val="002D4E0D"/>
    <w:rsid w:val="002D55FE"/>
    <w:rsid w:val="002D56B0"/>
    <w:rsid w:val="002D56C7"/>
    <w:rsid w:val="002D6567"/>
    <w:rsid w:val="002D6676"/>
    <w:rsid w:val="002D670D"/>
    <w:rsid w:val="002D69D8"/>
    <w:rsid w:val="002D70F6"/>
    <w:rsid w:val="002D77EF"/>
    <w:rsid w:val="002D7B09"/>
    <w:rsid w:val="002E00CA"/>
    <w:rsid w:val="002E0211"/>
    <w:rsid w:val="002E03F3"/>
    <w:rsid w:val="002E0479"/>
    <w:rsid w:val="002E08DB"/>
    <w:rsid w:val="002E0A25"/>
    <w:rsid w:val="002E11E2"/>
    <w:rsid w:val="002E1A03"/>
    <w:rsid w:val="002E1A79"/>
    <w:rsid w:val="002E1D7A"/>
    <w:rsid w:val="002E246E"/>
    <w:rsid w:val="002E2892"/>
    <w:rsid w:val="002E28A5"/>
    <w:rsid w:val="002E2C2B"/>
    <w:rsid w:val="002E31C8"/>
    <w:rsid w:val="002E3CFD"/>
    <w:rsid w:val="002E46C7"/>
    <w:rsid w:val="002E479F"/>
    <w:rsid w:val="002E4BED"/>
    <w:rsid w:val="002E4C0A"/>
    <w:rsid w:val="002E5660"/>
    <w:rsid w:val="002E594B"/>
    <w:rsid w:val="002E63C5"/>
    <w:rsid w:val="002E6458"/>
    <w:rsid w:val="002E65F9"/>
    <w:rsid w:val="002E66AB"/>
    <w:rsid w:val="002E6934"/>
    <w:rsid w:val="002E6C29"/>
    <w:rsid w:val="002E6E48"/>
    <w:rsid w:val="002E7761"/>
    <w:rsid w:val="002E7C3E"/>
    <w:rsid w:val="002E7E5F"/>
    <w:rsid w:val="002F00CD"/>
    <w:rsid w:val="002F02A1"/>
    <w:rsid w:val="002F0DC4"/>
    <w:rsid w:val="002F18F7"/>
    <w:rsid w:val="002F24D4"/>
    <w:rsid w:val="002F25C1"/>
    <w:rsid w:val="002F281E"/>
    <w:rsid w:val="002F28CB"/>
    <w:rsid w:val="002F29B0"/>
    <w:rsid w:val="002F2AE7"/>
    <w:rsid w:val="002F2FDD"/>
    <w:rsid w:val="002F34A7"/>
    <w:rsid w:val="002F354C"/>
    <w:rsid w:val="002F38D6"/>
    <w:rsid w:val="002F3F43"/>
    <w:rsid w:val="002F4038"/>
    <w:rsid w:val="002F433C"/>
    <w:rsid w:val="002F44DE"/>
    <w:rsid w:val="002F4649"/>
    <w:rsid w:val="002F4836"/>
    <w:rsid w:val="002F4F9C"/>
    <w:rsid w:val="002F5421"/>
    <w:rsid w:val="002F5705"/>
    <w:rsid w:val="002F5C98"/>
    <w:rsid w:val="002F5EFF"/>
    <w:rsid w:val="002F627B"/>
    <w:rsid w:val="002F67B7"/>
    <w:rsid w:val="002F6972"/>
    <w:rsid w:val="002F6B55"/>
    <w:rsid w:val="002F6ED4"/>
    <w:rsid w:val="002F75A1"/>
    <w:rsid w:val="002F7646"/>
    <w:rsid w:val="002F780C"/>
    <w:rsid w:val="002F7954"/>
    <w:rsid w:val="003001F8"/>
    <w:rsid w:val="003003A8"/>
    <w:rsid w:val="003003EB"/>
    <w:rsid w:val="00300D22"/>
    <w:rsid w:val="00300FAA"/>
    <w:rsid w:val="003010FF"/>
    <w:rsid w:val="0030128A"/>
    <w:rsid w:val="003013AA"/>
    <w:rsid w:val="00302902"/>
    <w:rsid w:val="00302B0E"/>
    <w:rsid w:val="00302C88"/>
    <w:rsid w:val="00303684"/>
    <w:rsid w:val="00303B75"/>
    <w:rsid w:val="003040A0"/>
    <w:rsid w:val="003040D9"/>
    <w:rsid w:val="0030467A"/>
    <w:rsid w:val="00304819"/>
    <w:rsid w:val="00304A4B"/>
    <w:rsid w:val="00304ADA"/>
    <w:rsid w:val="00305317"/>
    <w:rsid w:val="00305336"/>
    <w:rsid w:val="0030544C"/>
    <w:rsid w:val="00305526"/>
    <w:rsid w:val="0030590B"/>
    <w:rsid w:val="003059C4"/>
    <w:rsid w:val="003059D8"/>
    <w:rsid w:val="00305CB8"/>
    <w:rsid w:val="00306349"/>
    <w:rsid w:val="00306826"/>
    <w:rsid w:val="00306BCB"/>
    <w:rsid w:val="00306CDA"/>
    <w:rsid w:val="003070E2"/>
    <w:rsid w:val="0030728E"/>
    <w:rsid w:val="0030765B"/>
    <w:rsid w:val="00307729"/>
    <w:rsid w:val="003079E8"/>
    <w:rsid w:val="00307AE8"/>
    <w:rsid w:val="00307B34"/>
    <w:rsid w:val="00310207"/>
    <w:rsid w:val="00310261"/>
    <w:rsid w:val="00310409"/>
    <w:rsid w:val="00310985"/>
    <w:rsid w:val="00310FD5"/>
    <w:rsid w:val="00310FE3"/>
    <w:rsid w:val="003111B3"/>
    <w:rsid w:val="00311935"/>
    <w:rsid w:val="003121A7"/>
    <w:rsid w:val="00312AF4"/>
    <w:rsid w:val="00312B88"/>
    <w:rsid w:val="00312B9F"/>
    <w:rsid w:val="00312BE3"/>
    <w:rsid w:val="00312C0B"/>
    <w:rsid w:val="00312F88"/>
    <w:rsid w:val="00312FFB"/>
    <w:rsid w:val="00313278"/>
    <w:rsid w:val="003138FA"/>
    <w:rsid w:val="00313DAA"/>
    <w:rsid w:val="00313F49"/>
    <w:rsid w:val="00314076"/>
    <w:rsid w:val="00314144"/>
    <w:rsid w:val="0031448B"/>
    <w:rsid w:val="00314BC1"/>
    <w:rsid w:val="00314D00"/>
    <w:rsid w:val="00314DF2"/>
    <w:rsid w:val="003150C1"/>
    <w:rsid w:val="003156F6"/>
    <w:rsid w:val="00315DBA"/>
    <w:rsid w:val="00315EA9"/>
    <w:rsid w:val="00316103"/>
    <w:rsid w:val="00316D0C"/>
    <w:rsid w:val="00316D4D"/>
    <w:rsid w:val="00316F3A"/>
    <w:rsid w:val="00316FDD"/>
    <w:rsid w:val="00317468"/>
    <w:rsid w:val="0031763A"/>
    <w:rsid w:val="003176FE"/>
    <w:rsid w:val="00317E56"/>
    <w:rsid w:val="00317ED7"/>
    <w:rsid w:val="00317F3E"/>
    <w:rsid w:val="00317FFE"/>
    <w:rsid w:val="0032031A"/>
    <w:rsid w:val="00320A64"/>
    <w:rsid w:val="00320BA4"/>
    <w:rsid w:val="00320E57"/>
    <w:rsid w:val="00320FB7"/>
    <w:rsid w:val="00321067"/>
    <w:rsid w:val="003224C9"/>
    <w:rsid w:val="0032250F"/>
    <w:rsid w:val="0032296A"/>
    <w:rsid w:val="00322B03"/>
    <w:rsid w:val="00322D01"/>
    <w:rsid w:val="00322E56"/>
    <w:rsid w:val="00323114"/>
    <w:rsid w:val="00324B0F"/>
    <w:rsid w:val="00324C7F"/>
    <w:rsid w:val="0032525C"/>
    <w:rsid w:val="00325300"/>
    <w:rsid w:val="003253B9"/>
    <w:rsid w:val="003253C8"/>
    <w:rsid w:val="003255A9"/>
    <w:rsid w:val="003255AD"/>
    <w:rsid w:val="00325883"/>
    <w:rsid w:val="00326293"/>
    <w:rsid w:val="0032648E"/>
    <w:rsid w:val="003264E1"/>
    <w:rsid w:val="003264E6"/>
    <w:rsid w:val="00326562"/>
    <w:rsid w:val="003265A2"/>
    <w:rsid w:val="0032690B"/>
    <w:rsid w:val="00326FEE"/>
    <w:rsid w:val="0032706B"/>
    <w:rsid w:val="00327238"/>
    <w:rsid w:val="003277A1"/>
    <w:rsid w:val="00327805"/>
    <w:rsid w:val="00327995"/>
    <w:rsid w:val="00327B77"/>
    <w:rsid w:val="00327D4F"/>
    <w:rsid w:val="0033029F"/>
    <w:rsid w:val="00330726"/>
    <w:rsid w:val="00330884"/>
    <w:rsid w:val="00330AAA"/>
    <w:rsid w:val="00330DB0"/>
    <w:rsid w:val="00330E8E"/>
    <w:rsid w:val="0033158B"/>
    <w:rsid w:val="003315B3"/>
    <w:rsid w:val="00331DDF"/>
    <w:rsid w:val="00331F45"/>
    <w:rsid w:val="00331FC5"/>
    <w:rsid w:val="00332039"/>
    <w:rsid w:val="003326D3"/>
    <w:rsid w:val="00332770"/>
    <w:rsid w:val="0033375C"/>
    <w:rsid w:val="00333AEF"/>
    <w:rsid w:val="00333EAF"/>
    <w:rsid w:val="003345F8"/>
    <w:rsid w:val="0033479D"/>
    <w:rsid w:val="0033485D"/>
    <w:rsid w:val="00334959"/>
    <w:rsid w:val="00334A65"/>
    <w:rsid w:val="00334F31"/>
    <w:rsid w:val="00335119"/>
    <w:rsid w:val="00335417"/>
    <w:rsid w:val="00335492"/>
    <w:rsid w:val="00335531"/>
    <w:rsid w:val="003359B5"/>
    <w:rsid w:val="00335A53"/>
    <w:rsid w:val="00335E4A"/>
    <w:rsid w:val="00336133"/>
    <w:rsid w:val="00336803"/>
    <w:rsid w:val="003368F8"/>
    <w:rsid w:val="00336BDD"/>
    <w:rsid w:val="0033709F"/>
    <w:rsid w:val="00337204"/>
    <w:rsid w:val="0033792F"/>
    <w:rsid w:val="00337CDC"/>
    <w:rsid w:val="00337E20"/>
    <w:rsid w:val="00337FDD"/>
    <w:rsid w:val="003400EE"/>
    <w:rsid w:val="00340BB8"/>
    <w:rsid w:val="00340E50"/>
    <w:rsid w:val="00340EA2"/>
    <w:rsid w:val="00340F73"/>
    <w:rsid w:val="00340F83"/>
    <w:rsid w:val="00340FF2"/>
    <w:rsid w:val="003411F1"/>
    <w:rsid w:val="0034121F"/>
    <w:rsid w:val="00341290"/>
    <w:rsid w:val="00341AD2"/>
    <w:rsid w:val="00341C77"/>
    <w:rsid w:val="00341CD5"/>
    <w:rsid w:val="00342389"/>
    <w:rsid w:val="0034246C"/>
    <w:rsid w:val="003424B2"/>
    <w:rsid w:val="003425B3"/>
    <w:rsid w:val="00342956"/>
    <w:rsid w:val="00342B4E"/>
    <w:rsid w:val="00342ED9"/>
    <w:rsid w:val="00342F25"/>
    <w:rsid w:val="0034304E"/>
    <w:rsid w:val="0034328B"/>
    <w:rsid w:val="0034386D"/>
    <w:rsid w:val="003443A2"/>
    <w:rsid w:val="003443CC"/>
    <w:rsid w:val="003445E4"/>
    <w:rsid w:val="00344B20"/>
    <w:rsid w:val="00344D4F"/>
    <w:rsid w:val="00344DB5"/>
    <w:rsid w:val="003458F3"/>
    <w:rsid w:val="00345CB1"/>
    <w:rsid w:val="00345CFB"/>
    <w:rsid w:val="00345DB4"/>
    <w:rsid w:val="00345F3C"/>
    <w:rsid w:val="00345FD2"/>
    <w:rsid w:val="00346258"/>
    <w:rsid w:val="003464E3"/>
    <w:rsid w:val="0034679A"/>
    <w:rsid w:val="00346E4B"/>
    <w:rsid w:val="00346E4D"/>
    <w:rsid w:val="00347683"/>
    <w:rsid w:val="003476BE"/>
    <w:rsid w:val="00347FAF"/>
    <w:rsid w:val="00350032"/>
    <w:rsid w:val="0035039F"/>
    <w:rsid w:val="00350655"/>
    <w:rsid w:val="003506D6"/>
    <w:rsid w:val="00351033"/>
    <w:rsid w:val="0035106A"/>
    <w:rsid w:val="00351130"/>
    <w:rsid w:val="003512D7"/>
    <w:rsid w:val="00351AD8"/>
    <w:rsid w:val="00351DAA"/>
    <w:rsid w:val="00352009"/>
    <w:rsid w:val="00352395"/>
    <w:rsid w:val="0035257B"/>
    <w:rsid w:val="00352A0C"/>
    <w:rsid w:val="00352DB5"/>
    <w:rsid w:val="003533D6"/>
    <w:rsid w:val="00353812"/>
    <w:rsid w:val="00353B4A"/>
    <w:rsid w:val="00354180"/>
    <w:rsid w:val="003545E6"/>
    <w:rsid w:val="00354678"/>
    <w:rsid w:val="00354895"/>
    <w:rsid w:val="00354A7A"/>
    <w:rsid w:val="00354C11"/>
    <w:rsid w:val="00354C22"/>
    <w:rsid w:val="00355693"/>
    <w:rsid w:val="00355B1D"/>
    <w:rsid w:val="00356187"/>
    <w:rsid w:val="003564A6"/>
    <w:rsid w:val="00356B01"/>
    <w:rsid w:val="003570F2"/>
    <w:rsid w:val="00357257"/>
    <w:rsid w:val="00357327"/>
    <w:rsid w:val="0035736B"/>
    <w:rsid w:val="00357B0F"/>
    <w:rsid w:val="00357CD5"/>
    <w:rsid w:val="003602A2"/>
    <w:rsid w:val="003605DB"/>
    <w:rsid w:val="00360851"/>
    <w:rsid w:val="00361206"/>
    <w:rsid w:val="00361A52"/>
    <w:rsid w:val="00361C54"/>
    <w:rsid w:val="00361E9D"/>
    <w:rsid w:val="00362179"/>
    <w:rsid w:val="003623ED"/>
    <w:rsid w:val="0036326C"/>
    <w:rsid w:val="0036344C"/>
    <w:rsid w:val="0036355C"/>
    <w:rsid w:val="0036356F"/>
    <w:rsid w:val="003637C3"/>
    <w:rsid w:val="00363C2C"/>
    <w:rsid w:val="00364078"/>
    <w:rsid w:val="00364289"/>
    <w:rsid w:val="003644FD"/>
    <w:rsid w:val="003645A1"/>
    <w:rsid w:val="003647E0"/>
    <w:rsid w:val="003648EF"/>
    <w:rsid w:val="003648FF"/>
    <w:rsid w:val="00364D34"/>
    <w:rsid w:val="003653F4"/>
    <w:rsid w:val="00366572"/>
    <w:rsid w:val="00366828"/>
    <w:rsid w:val="003668A0"/>
    <w:rsid w:val="00366C5B"/>
    <w:rsid w:val="00366CC9"/>
    <w:rsid w:val="00366D59"/>
    <w:rsid w:val="00366D66"/>
    <w:rsid w:val="00366FF8"/>
    <w:rsid w:val="003670CD"/>
    <w:rsid w:val="003670E2"/>
    <w:rsid w:val="003675D6"/>
    <w:rsid w:val="00367602"/>
    <w:rsid w:val="003677ED"/>
    <w:rsid w:val="00367A48"/>
    <w:rsid w:val="00367C8E"/>
    <w:rsid w:val="00367DDD"/>
    <w:rsid w:val="00367DE2"/>
    <w:rsid w:val="00370084"/>
    <w:rsid w:val="0037010A"/>
    <w:rsid w:val="003704B2"/>
    <w:rsid w:val="0037077D"/>
    <w:rsid w:val="0037088E"/>
    <w:rsid w:val="00370E05"/>
    <w:rsid w:val="00370E20"/>
    <w:rsid w:val="00370F8F"/>
    <w:rsid w:val="003711A5"/>
    <w:rsid w:val="003713C7"/>
    <w:rsid w:val="00371703"/>
    <w:rsid w:val="00371BEA"/>
    <w:rsid w:val="00371C7C"/>
    <w:rsid w:val="00371E5F"/>
    <w:rsid w:val="0037206E"/>
    <w:rsid w:val="003720A0"/>
    <w:rsid w:val="003727B1"/>
    <w:rsid w:val="00373040"/>
    <w:rsid w:val="003730CE"/>
    <w:rsid w:val="00373432"/>
    <w:rsid w:val="0037348B"/>
    <w:rsid w:val="00373708"/>
    <w:rsid w:val="00373CD4"/>
    <w:rsid w:val="00373E57"/>
    <w:rsid w:val="00374353"/>
    <w:rsid w:val="00374639"/>
    <w:rsid w:val="00375671"/>
    <w:rsid w:val="0037582E"/>
    <w:rsid w:val="00376179"/>
    <w:rsid w:val="00376761"/>
    <w:rsid w:val="00376BA2"/>
    <w:rsid w:val="00377070"/>
    <w:rsid w:val="00377141"/>
    <w:rsid w:val="00377183"/>
    <w:rsid w:val="003779A6"/>
    <w:rsid w:val="00377A95"/>
    <w:rsid w:val="003802E4"/>
    <w:rsid w:val="003804F0"/>
    <w:rsid w:val="0038136E"/>
    <w:rsid w:val="00381453"/>
    <w:rsid w:val="00381700"/>
    <w:rsid w:val="00381AE8"/>
    <w:rsid w:val="00381E72"/>
    <w:rsid w:val="00381EB4"/>
    <w:rsid w:val="003826BD"/>
    <w:rsid w:val="0038288B"/>
    <w:rsid w:val="00382D5F"/>
    <w:rsid w:val="003832AA"/>
    <w:rsid w:val="00383E64"/>
    <w:rsid w:val="00383FB2"/>
    <w:rsid w:val="0038456D"/>
    <w:rsid w:val="003848A9"/>
    <w:rsid w:val="0038495B"/>
    <w:rsid w:val="00384F1F"/>
    <w:rsid w:val="00384FB7"/>
    <w:rsid w:val="00385130"/>
    <w:rsid w:val="00385420"/>
    <w:rsid w:val="0038542A"/>
    <w:rsid w:val="00385633"/>
    <w:rsid w:val="0038581B"/>
    <w:rsid w:val="00386257"/>
    <w:rsid w:val="00386364"/>
    <w:rsid w:val="00386AB0"/>
    <w:rsid w:val="00386CCF"/>
    <w:rsid w:val="00386E27"/>
    <w:rsid w:val="0038730E"/>
    <w:rsid w:val="00387396"/>
    <w:rsid w:val="00387675"/>
    <w:rsid w:val="003876D0"/>
    <w:rsid w:val="00387707"/>
    <w:rsid w:val="0039021A"/>
    <w:rsid w:val="0039034B"/>
    <w:rsid w:val="003904E7"/>
    <w:rsid w:val="0039070A"/>
    <w:rsid w:val="00390771"/>
    <w:rsid w:val="003908C9"/>
    <w:rsid w:val="003909AC"/>
    <w:rsid w:val="00390AFA"/>
    <w:rsid w:val="00390B35"/>
    <w:rsid w:val="00390F0A"/>
    <w:rsid w:val="00391767"/>
    <w:rsid w:val="003927B6"/>
    <w:rsid w:val="00392D16"/>
    <w:rsid w:val="00392E85"/>
    <w:rsid w:val="00392F19"/>
    <w:rsid w:val="00392F81"/>
    <w:rsid w:val="00393312"/>
    <w:rsid w:val="003934A8"/>
    <w:rsid w:val="00393632"/>
    <w:rsid w:val="0039367B"/>
    <w:rsid w:val="003936E0"/>
    <w:rsid w:val="00393FEC"/>
    <w:rsid w:val="003942AF"/>
    <w:rsid w:val="0039474B"/>
    <w:rsid w:val="003947A7"/>
    <w:rsid w:val="00394AF5"/>
    <w:rsid w:val="00395578"/>
    <w:rsid w:val="003955A9"/>
    <w:rsid w:val="00395670"/>
    <w:rsid w:val="00395ABB"/>
    <w:rsid w:val="00395AFF"/>
    <w:rsid w:val="00396035"/>
    <w:rsid w:val="00397105"/>
    <w:rsid w:val="0039721A"/>
    <w:rsid w:val="0039722A"/>
    <w:rsid w:val="003972F1"/>
    <w:rsid w:val="0039749D"/>
    <w:rsid w:val="00397629"/>
    <w:rsid w:val="003979E2"/>
    <w:rsid w:val="00397FEC"/>
    <w:rsid w:val="003A0196"/>
    <w:rsid w:val="003A068D"/>
    <w:rsid w:val="003A0838"/>
    <w:rsid w:val="003A0867"/>
    <w:rsid w:val="003A0A6B"/>
    <w:rsid w:val="003A0B8C"/>
    <w:rsid w:val="003A0B9D"/>
    <w:rsid w:val="003A0C9C"/>
    <w:rsid w:val="003A169C"/>
    <w:rsid w:val="003A16DF"/>
    <w:rsid w:val="003A18CC"/>
    <w:rsid w:val="003A2247"/>
    <w:rsid w:val="003A28EC"/>
    <w:rsid w:val="003A33CA"/>
    <w:rsid w:val="003A3FA6"/>
    <w:rsid w:val="003A4D69"/>
    <w:rsid w:val="003A4DB0"/>
    <w:rsid w:val="003A5651"/>
    <w:rsid w:val="003A5B9A"/>
    <w:rsid w:val="003A5DEE"/>
    <w:rsid w:val="003A5E48"/>
    <w:rsid w:val="003A6034"/>
    <w:rsid w:val="003A6291"/>
    <w:rsid w:val="003A65F5"/>
    <w:rsid w:val="003A6634"/>
    <w:rsid w:val="003A705A"/>
    <w:rsid w:val="003A7098"/>
    <w:rsid w:val="003A7137"/>
    <w:rsid w:val="003A7177"/>
    <w:rsid w:val="003A71AC"/>
    <w:rsid w:val="003A734D"/>
    <w:rsid w:val="003A7506"/>
    <w:rsid w:val="003A7BE7"/>
    <w:rsid w:val="003A7E65"/>
    <w:rsid w:val="003B032F"/>
    <w:rsid w:val="003B06E4"/>
    <w:rsid w:val="003B06E8"/>
    <w:rsid w:val="003B0711"/>
    <w:rsid w:val="003B091E"/>
    <w:rsid w:val="003B0D19"/>
    <w:rsid w:val="003B114A"/>
    <w:rsid w:val="003B1198"/>
    <w:rsid w:val="003B13FA"/>
    <w:rsid w:val="003B2276"/>
    <w:rsid w:val="003B23A7"/>
    <w:rsid w:val="003B2550"/>
    <w:rsid w:val="003B28A4"/>
    <w:rsid w:val="003B2E7D"/>
    <w:rsid w:val="003B2E80"/>
    <w:rsid w:val="003B30E5"/>
    <w:rsid w:val="003B325F"/>
    <w:rsid w:val="003B33D3"/>
    <w:rsid w:val="003B3770"/>
    <w:rsid w:val="003B38BD"/>
    <w:rsid w:val="003B3A11"/>
    <w:rsid w:val="003B3BD9"/>
    <w:rsid w:val="003B454B"/>
    <w:rsid w:val="003B47E7"/>
    <w:rsid w:val="003B4D4E"/>
    <w:rsid w:val="003B4E40"/>
    <w:rsid w:val="003B501C"/>
    <w:rsid w:val="003B51DE"/>
    <w:rsid w:val="003B5282"/>
    <w:rsid w:val="003B5533"/>
    <w:rsid w:val="003B5A19"/>
    <w:rsid w:val="003B6201"/>
    <w:rsid w:val="003B6592"/>
    <w:rsid w:val="003B6629"/>
    <w:rsid w:val="003B6A4A"/>
    <w:rsid w:val="003B6E6E"/>
    <w:rsid w:val="003B7516"/>
    <w:rsid w:val="003B778D"/>
    <w:rsid w:val="003B7836"/>
    <w:rsid w:val="003B7D2A"/>
    <w:rsid w:val="003C0207"/>
    <w:rsid w:val="003C0652"/>
    <w:rsid w:val="003C09C4"/>
    <w:rsid w:val="003C0E96"/>
    <w:rsid w:val="003C0F16"/>
    <w:rsid w:val="003C131B"/>
    <w:rsid w:val="003C158F"/>
    <w:rsid w:val="003C15A7"/>
    <w:rsid w:val="003C25D4"/>
    <w:rsid w:val="003C27FD"/>
    <w:rsid w:val="003C2883"/>
    <w:rsid w:val="003C2A1C"/>
    <w:rsid w:val="003C2D6B"/>
    <w:rsid w:val="003C2EA5"/>
    <w:rsid w:val="003C3069"/>
    <w:rsid w:val="003C3092"/>
    <w:rsid w:val="003C365B"/>
    <w:rsid w:val="003C3BE6"/>
    <w:rsid w:val="003C3FFA"/>
    <w:rsid w:val="003C41A5"/>
    <w:rsid w:val="003C44A1"/>
    <w:rsid w:val="003C4828"/>
    <w:rsid w:val="003C513C"/>
    <w:rsid w:val="003C516C"/>
    <w:rsid w:val="003C534A"/>
    <w:rsid w:val="003C5A1A"/>
    <w:rsid w:val="003C5FAA"/>
    <w:rsid w:val="003C610F"/>
    <w:rsid w:val="003C63BA"/>
    <w:rsid w:val="003C671F"/>
    <w:rsid w:val="003C68A7"/>
    <w:rsid w:val="003C68C1"/>
    <w:rsid w:val="003C6955"/>
    <w:rsid w:val="003C6D85"/>
    <w:rsid w:val="003C6F68"/>
    <w:rsid w:val="003C7067"/>
    <w:rsid w:val="003C7078"/>
    <w:rsid w:val="003C7214"/>
    <w:rsid w:val="003C7823"/>
    <w:rsid w:val="003C7A26"/>
    <w:rsid w:val="003C7A71"/>
    <w:rsid w:val="003C7C12"/>
    <w:rsid w:val="003C7CFA"/>
    <w:rsid w:val="003C7D0C"/>
    <w:rsid w:val="003D01CD"/>
    <w:rsid w:val="003D0537"/>
    <w:rsid w:val="003D08B3"/>
    <w:rsid w:val="003D09EB"/>
    <w:rsid w:val="003D165B"/>
    <w:rsid w:val="003D1A59"/>
    <w:rsid w:val="003D202F"/>
    <w:rsid w:val="003D2088"/>
    <w:rsid w:val="003D216D"/>
    <w:rsid w:val="003D2712"/>
    <w:rsid w:val="003D292A"/>
    <w:rsid w:val="003D2EA0"/>
    <w:rsid w:val="003D330F"/>
    <w:rsid w:val="003D3B97"/>
    <w:rsid w:val="003D3F28"/>
    <w:rsid w:val="003D40EC"/>
    <w:rsid w:val="003D456F"/>
    <w:rsid w:val="003D4C4E"/>
    <w:rsid w:val="003D4CE1"/>
    <w:rsid w:val="003D4D5A"/>
    <w:rsid w:val="003D4DBC"/>
    <w:rsid w:val="003D4E72"/>
    <w:rsid w:val="003D4FE1"/>
    <w:rsid w:val="003D53EF"/>
    <w:rsid w:val="003D5B2A"/>
    <w:rsid w:val="003D5DD2"/>
    <w:rsid w:val="003D6136"/>
    <w:rsid w:val="003D617D"/>
    <w:rsid w:val="003D62EB"/>
    <w:rsid w:val="003D640C"/>
    <w:rsid w:val="003D66B1"/>
    <w:rsid w:val="003D697F"/>
    <w:rsid w:val="003D6E72"/>
    <w:rsid w:val="003D6E8B"/>
    <w:rsid w:val="003D6EF7"/>
    <w:rsid w:val="003D723F"/>
    <w:rsid w:val="003D72AC"/>
    <w:rsid w:val="003D7C64"/>
    <w:rsid w:val="003D7C92"/>
    <w:rsid w:val="003E0420"/>
    <w:rsid w:val="003E06F9"/>
    <w:rsid w:val="003E0786"/>
    <w:rsid w:val="003E0AF6"/>
    <w:rsid w:val="003E0ED0"/>
    <w:rsid w:val="003E1315"/>
    <w:rsid w:val="003E14AD"/>
    <w:rsid w:val="003E14FE"/>
    <w:rsid w:val="003E1734"/>
    <w:rsid w:val="003E19EF"/>
    <w:rsid w:val="003E1D1D"/>
    <w:rsid w:val="003E2606"/>
    <w:rsid w:val="003E26E6"/>
    <w:rsid w:val="003E27DB"/>
    <w:rsid w:val="003E2849"/>
    <w:rsid w:val="003E3033"/>
    <w:rsid w:val="003E3240"/>
    <w:rsid w:val="003E357F"/>
    <w:rsid w:val="003E39A0"/>
    <w:rsid w:val="003E3A60"/>
    <w:rsid w:val="003E3BB8"/>
    <w:rsid w:val="003E3DA0"/>
    <w:rsid w:val="003E405F"/>
    <w:rsid w:val="003E4388"/>
    <w:rsid w:val="003E4BC8"/>
    <w:rsid w:val="003E4F63"/>
    <w:rsid w:val="003E553C"/>
    <w:rsid w:val="003E5719"/>
    <w:rsid w:val="003E5847"/>
    <w:rsid w:val="003E61D9"/>
    <w:rsid w:val="003E6753"/>
    <w:rsid w:val="003E686E"/>
    <w:rsid w:val="003E6B0C"/>
    <w:rsid w:val="003E6FB3"/>
    <w:rsid w:val="003E6FE6"/>
    <w:rsid w:val="003E7760"/>
    <w:rsid w:val="003E7939"/>
    <w:rsid w:val="003E7A1C"/>
    <w:rsid w:val="003E7A62"/>
    <w:rsid w:val="003E7C80"/>
    <w:rsid w:val="003E7F8D"/>
    <w:rsid w:val="003F04B1"/>
    <w:rsid w:val="003F09A7"/>
    <w:rsid w:val="003F0A48"/>
    <w:rsid w:val="003F0D35"/>
    <w:rsid w:val="003F0EFA"/>
    <w:rsid w:val="003F1024"/>
    <w:rsid w:val="003F10C8"/>
    <w:rsid w:val="003F170D"/>
    <w:rsid w:val="003F1941"/>
    <w:rsid w:val="003F1BA3"/>
    <w:rsid w:val="003F1D79"/>
    <w:rsid w:val="003F1F8F"/>
    <w:rsid w:val="003F219E"/>
    <w:rsid w:val="003F2D92"/>
    <w:rsid w:val="003F31ED"/>
    <w:rsid w:val="003F356D"/>
    <w:rsid w:val="003F456A"/>
    <w:rsid w:val="003F474D"/>
    <w:rsid w:val="003F4993"/>
    <w:rsid w:val="003F49E3"/>
    <w:rsid w:val="003F4F6B"/>
    <w:rsid w:val="003F531F"/>
    <w:rsid w:val="003F553D"/>
    <w:rsid w:val="003F5A2F"/>
    <w:rsid w:val="003F5CBC"/>
    <w:rsid w:val="003F6363"/>
    <w:rsid w:val="003F651D"/>
    <w:rsid w:val="003F6761"/>
    <w:rsid w:val="003F6863"/>
    <w:rsid w:val="003F68DD"/>
    <w:rsid w:val="003F7B83"/>
    <w:rsid w:val="003F7B91"/>
    <w:rsid w:val="003F7E57"/>
    <w:rsid w:val="004000C5"/>
    <w:rsid w:val="00400111"/>
    <w:rsid w:val="00400135"/>
    <w:rsid w:val="004001CD"/>
    <w:rsid w:val="004003B8"/>
    <w:rsid w:val="00400409"/>
    <w:rsid w:val="004007E2"/>
    <w:rsid w:val="004009E6"/>
    <w:rsid w:val="004010E4"/>
    <w:rsid w:val="00401268"/>
    <w:rsid w:val="00401341"/>
    <w:rsid w:val="0040152A"/>
    <w:rsid w:val="00401582"/>
    <w:rsid w:val="004018C3"/>
    <w:rsid w:val="00401E39"/>
    <w:rsid w:val="00402692"/>
    <w:rsid w:val="00402BF3"/>
    <w:rsid w:val="00403024"/>
    <w:rsid w:val="00403883"/>
    <w:rsid w:val="004047FD"/>
    <w:rsid w:val="00404961"/>
    <w:rsid w:val="00404E77"/>
    <w:rsid w:val="004056B5"/>
    <w:rsid w:val="0040579D"/>
    <w:rsid w:val="0040580F"/>
    <w:rsid w:val="00405B6B"/>
    <w:rsid w:val="00405D2E"/>
    <w:rsid w:val="0040622F"/>
    <w:rsid w:val="00406252"/>
    <w:rsid w:val="0040648C"/>
    <w:rsid w:val="00406507"/>
    <w:rsid w:val="004066A5"/>
    <w:rsid w:val="004068B6"/>
    <w:rsid w:val="00406A06"/>
    <w:rsid w:val="00406E53"/>
    <w:rsid w:val="00406E87"/>
    <w:rsid w:val="00406F46"/>
    <w:rsid w:val="0040753A"/>
    <w:rsid w:val="00407615"/>
    <w:rsid w:val="0040774E"/>
    <w:rsid w:val="00407B7B"/>
    <w:rsid w:val="00410966"/>
    <w:rsid w:val="0041098E"/>
    <w:rsid w:val="00410A27"/>
    <w:rsid w:val="00410D79"/>
    <w:rsid w:val="004118DA"/>
    <w:rsid w:val="00411BFF"/>
    <w:rsid w:val="00412317"/>
    <w:rsid w:val="004123D2"/>
    <w:rsid w:val="00412AE8"/>
    <w:rsid w:val="00412FDC"/>
    <w:rsid w:val="0041335A"/>
    <w:rsid w:val="00413386"/>
    <w:rsid w:val="004134C8"/>
    <w:rsid w:val="004136D7"/>
    <w:rsid w:val="004137AC"/>
    <w:rsid w:val="004138E6"/>
    <w:rsid w:val="0041399B"/>
    <w:rsid w:val="00413A41"/>
    <w:rsid w:val="004144D6"/>
    <w:rsid w:val="00414C73"/>
    <w:rsid w:val="004159E3"/>
    <w:rsid w:val="00415D7E"/>
    <w:rsid w:val="00416445"/>
    <w:rsid w:val="00416A6E"/>
    <w:rsid w:val="00416B2D"/>
    <w:rsid w:val="00416D58"/>
    <w:rsid w:val="00416F51"/>
    <w:rsid w:val="0041700F"/>
    <w:rsid w:val="00417372"/>
    <w:rsid w:val="004173BE"/>
    <w:rsid w:val="00417932"/>
    <w:rsid w:val="00417A7B"/>
    <w:rsid w:val="00417E83"/>
    <w:rsid w:val="004200D5"/>
    <w:rsid w:val="00420343"/>
    <w:rsid w:val="00420600"/>
    <w:rsid w:val="00420DFD"/>
    <w:rsid w:val="00421677"/>
    <w:rsid w:val="00422322"/>
    <w:rsid w:val="00422556"/>
    <w:rsid w:val="00422629"/>
    <w:rsid w:val="00422933"/>
    <w:rsid w:val="004229E0"/>
    <w:rsid w:val="00422D49"/>
    <w:rsid w:val="00422F1B"/>
    <w:rsid w:val="00422F2E"/>
    <w:rsid w:val="00423592"/>
    <w:rsid w:val="004236A9"/>
    <w:rsid w:val="00423831"/>
    <w:rsid w:val="00423EC8"/>
    <w:rsid w:val="004242CD"/>
    <w:rsid w:val="00424380"/>
    <w:rsid w:val="00424599"/>
    <w:rsid w:val="0042493E"/>
    <w:rsid w:val="00424983"/>
    <w:rsid w:val="00424C73"/>
    <w:rsid w:val="00424E43"/>
    <w:rsid w:val="00424F1A"/>
    <w:rsid w:val="00425005"/>
    <w:rsid w:val="004253D9"/>
    <w:rsid w:val="00425596"/>
    <w:rsid w:val="00425672"/>
    <w:rsid w:val="00425681"/>
    <w:rsid w:val="004258CD"/>
    <w:rsid w:val="00425929"/>
    <w:rsid w:val="00426461"/>
    <w:rsid w:val="00426714"/>
    <w:rsid w:val="00426766"/>
    <w:rsid w:val="0042676A"/>
    <w:rsid w:val="00426E59"/>
    <w:rsid w:val="004272FA"/>
    <w:rsid w:val="00427378"/>
    <w:rsid w:val="00427617"/>
    <w:rsid w:val="00427670"/>
    <w:rsid w:val="00427A9F"/>
    <w:rsid w:val="00427EB5"/>
    <w:rsid w:val="0043008B"/>
    <w:rsid w:val="00430209"/>
    <w:rsid w:val="00430652"/>
    <w:rsid w:val="00430686"/>
    <w:rsid w:val="00430A80"/>
    <w:rsid w:val="00430C61"/>
    <w:rsid w:val="00430D8C"/>
    <w:rsid w:val="00431218"/>
    <w:rsid w:val="0043132B"/>
    <w:rsid w:val="00431485"/>
    <w:rsid w:val="0043151A"/>
    <w:rsid w:val="00431FBB"/>
    <w:rsid w:val="00432141"/>
    <w:rsid w:val="004329F1"/>
    <w:rsid w:val="00432B6E"/>
    <w:rsid w:val="00432C8C"/>
    <w:rsid w:val="0043350B"/>
    <w:rsid w:val="00433BBD"/>
    <w:rsid w:val="00433D29"/>
    <w:rsid w:val="00433FF0"/>
    <w:rsid w:val="00434424"/>
    <w:rsid w:val="00434536"/>
    <w:rsid w:val="00434773"/>
    <w:rsid w:val="00434D72"/>
    <w:rsid w:val="004351CF"/>
    <w:rsid w:val="004354C3"/>
    <w:rsid w:val="004354E4"/>
    <w:rsid w:val="0043566C"/>
    <w:rsid w:val="004356D3"/>
    <w:rsid w:val="00435742"/>
    <w:rsid w:val="004358B1"/>
    <w:rsid w:val="00435EAC"/>
    <w:rsid w:val="00436491"/>
    <w:rsid w:val="00436A02"/>
    <w:rsid w:val="00436AF2"/>
    <w:rsid w:val="00436EC0"/>
    <w:rsid w:val="00436ED6"/>
    <w:rsid w:val="00437154"/>
    <w:rsid w:val="00437244"/>
    <w:rsid w:val="004378F4"/>
    <w:rsid w:val="00437A49"/>
    <w:rsid w:val="00437C2A"/>
    <w:rsid w:val="00440042"/>
    <w:rsid w:val="0044013C"/>
    <w:rsid w:val="0044064D"/>
    <w:rsid w:val="004408B9"/>
    <w:rsid w:val="0044142F"/>
    <w:rsid w:val="004417E1"/>
    <w:rsid w:val="00441D99"/>
    <w:rsid w:val="00441EAC"/>
    <w:rsid w:val="0044209D"/>
    <w:rsid w:val="0044229D"/>
    <w:rsid w:val="0044271E"/>
    <w:rsid w:val="00442726"/>
    <w:rsid w:val="0044276A"/>
    <w:rsid w:val="00443629"/>
    <w:rsid w:val="0044365A"/>
    <w:rsid w:val="00443CE7"/>
    <w:rsid w:val="00443E45"/>
    <w:rsid w:val="00444C1F"/>
    <w:rsid w:val="00444EE2"/>
    <w:rsid w:val="004455EC"/>
    <w:rsid w:val="004458D6"/>
    <w:rsid w:val="00445995"/>
    <w:rsid w:val="00445ABF"/>
    <w:rsid w:val="00445BCA"/>
    <w:rsid w:val="00445C38"/>
    <w:rsid w:val="00445CA4"/>
    <w:rsid w:val="00445EA4"/>
    <w:rsid w:val="00445FCC"/>
    <w:rsid w:val="0044652C"/>
    <w:rsid w:val="004466A4"/>
    <w:rsid w:val="004467D3"/>
    <w:rsid w:val="00446B3A"/>
    <w:rsid w:val="00446C0E"/>
    <w:rsid w:val="00446C8A"/>
    <w:rsid w:val="00446DB6"/>
    <w:rsid w:val="00447BC9"/>
    <w:rsid w:val="00447F6C"/>
    <w:rsid w:val="004501E2"/>
    <w:rsid w:val="004502A3"/>
    <w:rsid w:val="004502A8"/>
    <w:rsid w:val="00450339"/>
    <w:rsid w:val="00450C9C"/>
    <w:rsid w:val="00451313"/>
    <w:rsid w:val="004522F9"/>
    <w:rsid w:val="004524FA"/>
    <w:rsid w:val="004525FF"/>
    <w:rsid w:val="00452FBE"/>
    <w:rsid w:val="00453153"/>
    <w:rsid w:val="0045383A"/>
    <w:rsid w:val="004538F4"/>
    <w:rsid w:val="00453AFA"/>
    <w:rsid w:val="00453BAB"/>
    <w:rsid w:val="004540A4"/>
    <w:rsid w:val="00454521"/>
    <w:rsid w:val="0045457B"/>
    <w:rsid w:val="004548CC"/>
    <w:rsid w:val="00454923"/>
    <w:rsid w:val="00454961"/>
    <w:rsid w:val="00454BF8"/>
    <w:rsid w:val="00454C63"/>
    <w:rsid w:val="004550B0"/>
    <w:rsid w:val="004550DF"/>
    <w:rsid w:val="00455207"/>
    <w:rsid w:val="00455265"/>
    <w:rsid w:val="0045575A"/>
    <w:rsid w:val="00455C3F"/>
    <w:rsid w:val="00455C81"/>
    <w:rsid w:val="00455C95"/>
    <w:rsid w:val="00455FD0"/>
    <w:rsid w:val="00456123"/>
    <w:rsid w:val="00456259"/>
    <w:rsid w:val="00456303"/>
    <w:rsid w:val="00456C0D"/>
    <w:rsid w:val="00456DF7"/>
    <w:rsid w:val="0045743B"/>
    <w:rsid w:val="00457957"/>
    <w:rsid w:val="00457E1C"/>
    <w:rsid w:val="00457ECD"/>
    <w:rsid w:val="00457F81"/>
    <w:rsid w:val="004600AD"/>
    <w:rsid w:val="00460C84"/>
    <w:rsid w:val="00460D0E"/>
    <w:rsid w:val="00461466"/>
    <w:rsid w:val="00461661"/>
    <w:rsid w:val="00461BFC"/>
    <w:rsid w:val="00461C21"/>
    <w:rsid w:val="00461E1C"/>
    <w:rsid w:val="00461F38"/>
    <w:rsid w:val="00462911"/>
    <w:rsid w:val="00462A15"/>
    <w:rsid w:val="00462F49"/>
    <w:rsid w:val="00463F29"/>
    <w:rsid w:val="00464884"/>
    <w:rsid w:val="00464D77"/>
    <w:rsid w:val="0046502C"/>
    <w:rsid w:val="004655A4"/>
    <w:rsid w:val="00465691"/>
    <w:rsid w:val="0046587C"/>
    <w:rsid w:val="00465E68"/>
    <w:rsid w:val="004666B9"/>
    <w:rsid w:val="004669F2"/>
    <w:rsid w:val="00466A58"/>
    <w:rsid w:val="00466A91"/>
    <w:rsid w:val="00466B60"/>
    <w:rsid w:val="00466DF1"/>
    <w:rsid w:val="00467207"/>
    <w:rsid w:val="004679E1"/>
    <w:rsid w:val="00467A80"/>
    <w:rsid w:val="00467B65"/>
    <w:rsid w:val="004700CF"/>
    <w:rsid w:val="004706CE"/>
    <w:rsid w:val="004707E7"/>
    <w:rsid w:val="00470924"/>
    <w:rsid w:val="0047097F"/>
    <w:rsid w:val="00470AB3"/>
    <w:rsid w:val="00470B48"/>
    <w:rsid w:val="00470E1D"/>
    <w:rsid w:val="00470E6C"/>
    <w:rsid w:val="00470EC9"/>
    <w:rsid w:val="00471236"/>
    <w:rsid w:val="00471B07"/>
    <w:rsid w:val="00472394"/>
    <w:rsid w:val="004723DD"/>
    <w:rsid w:val="004727DD"/>
    <w:rsid w:val="00472AAA"/>
    <w:rsid w:val="00472B35"/>
    <w:rsid w:val="00472DE7"/>
    <w:rsid w:val="00472DED"/>
    <w:rsid w:val="00472EAD"/>
    <w:rsid w:val="004737CF"/>
    <w:rsid w:val="00473A23"/>
    <w:rsid w:val="00473CAF"/>
    <w:rsid w:val="00473CC8"/>
    <w:rsid w:val="004741B1"/>
    <w:rsid w:val="0047429A"/>
    <w:rsid w:val="0047431F"/>
    <w:rsid w:val="00474684"/>
    <w:rsid w:val="0047472A"/>
    <w:rsid w:val="00475241"/>
    <w:rsid w:val="0047589E"/>
    <w:rsid w:val="00475C18"/>
    <w:rsid w:val="00475C8A"/>
    <w:rsid w:val="004765D6"/>
    <w:rsid w:val="00476C2D"/>
    <w:rsid w:val="00476D2C"/>
    <w:rsid w:val="00476DEE"/>
    <w:rsid w:val="0047743D"/>
    <w:rsid w:val="00477630"/>
    <w:rsid w:val="00477FF4"/>
    <w:rsid w:val="00480397"/>
    <w:rsid w:val="00480432"/>
    <w:rsid w:val="00480CDC"/>
    <w:rsid w:val="00480EB7"/>
    <w:rsid w:val="00480EE5"/>
    <w:rsid w:val="00481703"/>
    <w:rsid w:val="00482680"/>
    <w:rsid w:val="004828F3"/>
    <w:rsid w:val="0048334A"/>
    <w:rsid w:val="0048352C"/>
    <w:rsid w:val="0048380A"/>
    <w:rsid w:val="0048453B"/>
    <w:rsid w:val="004848A0"/>
    <w:rsid w:val="004849C9"/>
    <w:rsid w:val="00484EB8"/>
    <w:rsid w:val="004855EE"/>
    <w:rsid w:val="0048586F"/>
    <w:rsid w:val="004859FC"/>
    <w:rsid w:val="004864FB"/>
    <w:rsid w:val="0048693C"/>
    <w:rsid w:val="00486AAE"/>
    <w:rsid w:val="00486DC1"/>
    <w:rsid w:val="00486F94"/>
    <w:rsid w:val="00486FAB"/>
    <w:rsid w:val="00487376"/>
    <w:rsid w:val="00487B37"/>
    <w:rsid w:val="00487C18"/>
    <w:rsid w:val="00487C70"/>
    <w:rsid w:val="00487F9D"/>
    <w:rsid w:val="0049033E"/>
    <w:rsid w:val="0049055F"/>
    <w:rsid w:val="00490DEE"/>
    <w:rsid w:val="00490E89"/>
    <w:rsid w:val="0049115D"/>
    <w:rsid w:val="00491C28"/>
    <w:rsid w:val="00491DF2"/>
    <w:rsid w:val="004920C7"/>
    <w:rsid w:val="004922BF"/>
    <w:rsid w:val="00492500"/>
    <w:rsid w:val="0049273D"/>
    <w:rsid w:val="004928AF"/>
    <w:rsid w:val="00492AFF"/>
    <w:rsid w:val="00492BF0"/>
    <w:rsid w:val="00492F09"/>
    <w:rsid w:val="00493206"/>
    <w:rsid w:val="00493580"/>
    <w:rsid w:val="00493691"/>
    <w:rsid w:val="00493C27"/>
    <w:rsid w:val="00493CD4"/>
    <w:rsid w:val="0049459D"/>
    <w:rsid w:val="00494725"/>
    <w:rsid w:val="00494C6D"/>
    <w:rsid w:val="00494CF7"/>
    <w:rsid w:val="00494EF7"/>
    <w:rsid w:val="0049502B"/>
    <w:rsid w:val="00495625"/>
    <w:rsid w:val="0049599B"/>
    <w:rsid w:val="00495D24"/>
    <w:rsid w:val="004961B1"/>
    <w:rsid w:val="00496515"/>
    <w:rsid w:val="00496B9C"/>
    <w:rsid w:val="00496E37"/>
    <w:rsid w:val="0049705B"/>
    <w:rsid w:val="00497601"/>
    <w:rsid w:val="00497720"/>
    <w:rsid w:val="00497779"/>
    <w:rsid w:val="004977D2"/>
    <w:rsid w:val="00497E03"/>
    <w:rsid w:val="00497EF2"/>
    <w:rsid w:val="004A0290"/>
    <w:rsid w:val="004A0A41"/>
    <w:rsid w:val="004A0F33"/>
    <w:rsid w:val="004A1499"/>
    <w:rsid w:val="004A159C"/>
    <w:rsid w:val="004A1660"/>
    <w:rsid w:val="004A199F"/>
    <w:rsid w:val="004A1D40"/>
    <w:rsid w:val="004A1F66"/>
    <w:rsid w:val="004A213A"/>
    <w:rsid w:val="004A259F"/>
    <w:rsid w:val="004A26C2"/>
    <w:rsid w:val="004A28F5"/>
    <w:rsid w:val="004A2A00"/>
    <w:rsid w:val="004A3320"/>
    <w:rsid w:val="004A338D"/>
    <w:rsid w:val="004A35B8"/>
    <w:rsid w:val="004A382F"/>
    <w:rsid w:val="004A3E23"/>
    <w:rsid w:val="004A3E44"/>
    <w:rsid w:val="004A40AE"/>
    <w:rsid w:val="004A424A"/>
    <w:rsid w:val="004A448A"/>
    <w:rsid w:val="004A453F"/>
    <w:rsid w:val="004A4620"/>
    <w:rsid w:val="004A4840"/>
    <w:rsid w:val="004A4B83"/>
    <w:rsid w:val="004A4CC5"/>
    <w:rsid w:val="004A50B0"/>
    <w:rsid w:val="004A51A8"/>
    <w:rsid w:val="004A551F"/>
    <w:rsid w:val="004A5679"/>
    <w:rsid w:val="004A6060"/>
    <w:rsid w:val="004A6355"/>
    <w:rsid w:val="004A67EF"/>
    <w:rsid w:val="004A6AB4"/>
    <w:rsid w:val="004A6F08"/>
    <w:rsid w:val="004A71F9"/>
    <w:rsid w:val="004A73A2"/>
    <w:rsid w:val="004A7549"/>
    <w:rsid w:val="004A7882"/>
    <w:rsid w:val="004A7A3F"/>
    <w:rsid w:val="004A7A92"/>
    <w:rsid w:val="004A7B7D"/>
    <w:rsid w:val="004A7C18"/>
    <w:rsid w:val="004A7E6B"/>
    <w:rsid w:val="004A7EC3"/>
    <w:rsid w:val="004B05B2"/>
    <w:rsid w:val="004B0805"/>
    <w:rsid w:val="004B089F"/>
    <w:rsid w:val="004B0FA0"/>
    <w:rsid w:val="004B1309"/>
    <w:rsid w:val="004B15D9"/>
    <w:rsid w:val="004B1715"/>
    <w:rsid w:val="004B1CC5"/>
    <w:rsid w:val="004B1E09"/>
    <w:rsid w:val="004B2805"/>
    <w:rsid w:val="004B2B30"/>
    <w:rsid w:val="004B2CAD"/>
    <w:rsid w:val="004B30B3"/>
    <w:rsid w:val="004B37A1"/>
    <w:rsid w:val="004B3B46"/>
    <w:rsid w:val="004B3BF6"/>
    <w:rsid w:val="004B3D95"/>
    <w:rsid w:val="004B3F47"/>
    <w:rsid w:val="004B41FE"/>
    <w:rsid w:val="004B47C6"/>
    <w:rsid w:val="004B4904"/>
    <w:rsid w:val="004B4C71"/>
    <w:rsid w:val="004B4E5C"/>
    <w:rsid w:val="004B4EFE"/>
    <w:rsid w:val="004B53E0"/>
    <w:rsid w:val="004B55C4"/>
    <w:rsid w:val="004B5878"/>
    <w:rsid w:val="004B5F9A"/>
    <w:rsid w:val="004B647C"/>
    <w:rsid w:val="004B67ED"/>
    <w:rsid w:val="004B6B5C"/>
    <w:rsid w:val="004B73BA"/>
    <w:rsid w:val="004B745E"/>
    <w:rsid w:val="004B7880"/>
    <w:rsid w:val="004B7C32"/>
    <w:rsid w:val="004B7D8E"/>
    <w:rsid w:val="004C0B64"/>
    <w:rsid w:val="004C0C50"/>
    <w:rsid w:val="004C102A"/>
    <w:rsid w:val="004C1097"/>
    <w:rsid w:val="004C10B7"/>
    <w:rsid w:val="004C12E5"/>
    <w:rsid w:val="004C13C4"/>
    <w:rsid w:val="004C18D2"/>
    <w:rsid w:val="004C2166"/>
    <w:rsid w:val="004C24F0"/>
    <w:rsid w:val="004C2E75"/>
    <w:rsid w:val="004C35DA"/>
    <w:rsid w:val="004C37BE"/>
    <w:rsid w:val="004C3978"/>
    <w:rsid w:val="004C3A17"/>
    <w:rsid w:val="004C3ADF"/>
    <w:rsid w:val="004C3B2E"/>
    <w:rsid w:val="004C3C33"/>
    <w:rsid w:val="004C438D"/>
    <w:rsid w:val="004C466B"/>
    <w:rsid w:val="004C4700"/>
    <w:rsid w:val="004C4AC7"/>
    <w:rsid w:val="004C4EA6"/>
    <w:rsid w:val="004C4FE1"/>
    <w:rsid w:val="004C5007"/>
    <w:rsid w:val="004C50A2"/>
    <w:rsid w:val="004C50F3"/>
    <w:rsid w:val="004C5B05"/>
    <w:rsid w:val="004C5CED"/>
    <w:rsid w:val="004C6311"/>
    <w:rsid w:val="004C64F0"/>
    <w:rsid w:val="004C6695"/>
    <w:rsid w:val="004C686F"/>
    <w:rsid w:val="004C6873"/>
    <w:rsid w:val="004C6A93"/>
    <w:rsid w:val="004C6ACD"/>
    <w:rsid w:val="004C6CB6"/>
    <w:rsid w:val="004C6CD9"/>
    <w:rsid w:val="004C6F12"/>
    <w:rsid w:val="004C70FF"/>
    <w:rsid w:val="004C714C"/>
    <w:rsid w:val="004C72C2"/>
    <w:rsid w:val="004C731A"/>
    <w:rsid w:val="004C76F7"/>
    <w:rsid w:val="004C7A77"/>
    <w:rsid w:val="004C7D32"/>
    <w:rsid w:val="004C7E70"/>
    <w:rsid w:val="004D0174"/>
    <w:rsid w:val="004D024E"/>
    <w:rsid w:val="004D0250"/>
    <w:rsid w:val="004D02CB"/>
    <w:rsid w:val="004D0468"/>
    <w:rsid w:val="004D0D7F"/>
    <w:rsid w:val="004D0DFC"/>
    <w:rsid w:val="004D0EFB"/>
    <w:rsid w:val="004D0FA5"/>
    <w:rsid w:val="004D118D"/>
    <w:rsid w:val="004D13B1"/>
    <w:rsid w:val="004D16CB"/>
    <w:rsid w:val="004D1822"/>
    <w:rsid w:val="004D1A69"/>
    <w:rsid w:val="004D1DFD"/>
    <w:rsid w:val="004D22C4"/>
    <w:rsid w:val="004D2437"/>
    <w:rsid w:val="004D26BF"/>
    <w:rsid w:val="004D2C87"/>
    <w:rsid w:val="004D2F4A"/>
    <w:rsid w:val="004D3530"/>
    <w:rsid w:val="004D3B4D"/>
    <w:rsid w:val="004D3C63"/>
    <w:rsid w:val="004D3CAE"/>
    <w:rsid w:val="004D40C3"/>
    <w:rsid w:val="004D43A2"/>
    <w:rsid w:val="004D541D"/>
    <w:rsid w:val="004D56CC"/>
    <w:rsid w:val="004D570C"/>
    <w:rsid w:val="004D5AE7"/>
    <w:rsid w:val="004D5C97"/>
    <w:rsid w:val="004D5CA3"/>
    <w:rsid w:val="004D6063"/>
    <w:rsid w:val="004D6412"/>
    <w:rsid w:val="004D673A"/>
    <w:rsid w:val="004D6755"/>
    <w:rsid w:val="004D68D5"/>
    <w:rsid w:val="004D6C13"/>
    <w:rsid w:val="004D6C43"/>
    <w:rsid w:val="004D6F6E"/>
    <w:rsid w:val="004D71B6"/>
    <w:rsid w:val="004D7827"/>
    <w:rsid w:val="004E038D"/>
    <w:rsid w:val="004E03CC"/>
    <w:rsid w:val="004E0B53"/>
    <w:rsid w:val="004E0E25"/>
    <w:rsid w:val="004E0E6D"/>
    <w:rsid w:val="004E0EEF"/>
    <w:rsid w:val="004E1460"/>
    <w:rsid w:val="004E1626"/>
    <w:rsid w:val="004E17A4"/>
    <w:rsid w:val="004E18F8"/>
    <w:rsid w:val="004E191F"/>
    <w:rsid w:val="004E193D"/>
    <w:rsid w:val="004E1989"/>
    <w:rsid w:val="004E1FA9"/>
    <w:rsid w:val="004E219E"/>
    <w:rsid w:val="004E2438"/>
    <w:rsid w:val="004E2A31"/>
    <w:rsid w:val="004E2D51"/>
    <w:rsid w:val="004E3516"/>
    <w:rsid w:val="004E3740"/>
    <w:rsid w:val="004E3883"/>
    <w:rsid w:val="004E3FCD"/>
    <w:rsid w:val="004E41A3"/>
    <w:rsid w:val="004E4444"/>
    <w:rsid w:val="004E4E3A"/>
    <w:rsid w:val="004E4FB6"/>
    <w:rsid w:val="004E56C5"/>
    <w:rsid w:val="004E5923"/>
    <w:rsid w:val="004E5EA5"/>
    <w:rsid w:val="004E5EDB"/>
    <w:rsid w:val="004E5FDF"/>
    <w:rsid w:val="004E60D2"/>
    <w:rsid w:val="004E6368"/>
    <w:rsid w:val="004E6457"/>
    <w:rsid w:val="004E66AB"/>
    <w:rsid w:val="004E67A9"/>
    <w:rsid w:val="004E6A2F"/>
    <w:rsid w:val="004E6D60"/>
    <w:rsid w:val="004E6E90"/>
    <w:rsid w:val="004E7262"/>
    <w:rsid w:val="004E7308"/>
    <w:rsid w:val="004E7636"/>
    <w:rsid w:val="004E77C5"/>
    <w:rsid w:val="004E7BEC"/>
    <w:rsid w:val="004E7DEC"/>
    <w:rsid w:val="004F0354"/>
    <w:rsid w:val="004F0379"/>
    <w:rsid w:val="004F0DA9"/>
    <w:rsid w:val="004F1269"/>
    <w:rsid w:val="004F1907"/>
    <w:rsid w:val="004F1927"/>
    <w:rsid w:val="004F237A"/>
    <w:rsid w:val="004F28BC"/>
    <w:rsid w:val="004F28D5"/>
    <w:rsid w:val="004F2ECB"/>
    <w:rsid w:val="004F3093"/>
    <w:rsid w:val="004F324D"/>
    <w:rsid w:val="004F3589"/>
    <w:rsid w:val="004F3669"/>
    <w:rsid w:val="004F3683"/>
    <w:rsid w:val="004F3C9E"/>
    <w:rsid w:val="004F3D0C"/>
    <w:rsid w:val="004F43BD"/>
    <w:rsid w:val="004F49BC"/>
    <w:rsid w:val="004F4AAB"/>
    <w:rsid w:val="004F4F1C"/>
    <w:rsid w:val="004F501F"/>
    <w:rsid w:val="004F5A2A"/>
    <w:rsid w:val="004F5B51"/>
    <w:rsid w:val="004F5DE7"/>
    <w:rsid w:val="004F6338"/>
    <w:rsid w:val="004F6358"/>
    <w:rsid w:val="004F635F"/>
    <w:rsid w:val="004F6569"/>
    <w:rsid w:val="004F6940"/>
    <w:rsid w:val="004F6A8E"/>
    <w:rsid w:val="004F6C01"/>
    <w:rsid w:val="004F70AF"/>
    <w:rsid w:val="004F78E2"/>
    <w:rsid w:val="004F7E7E"/>
    <w:rsid w:val="005001CB"/>
    <w:rsid w:val="0050046B"/>
    <w:rsid w:val="00500751"/>
    <w:rsid w:val="0050078F"/>
    <w:rsid w:val="005008A2"/>
    <w:rsid w:val="00500B7B"/>
    <w:rsid w:val="00500E37"/>
    <w:rsid w:val="00500FEF"/>
    <w:rsid w:val="00501690"/>
    <w:rsid w:val="0050193B"/>
    <w:rsid w:val="00501E14"/>
    <w:rsid w:val="0050207D"/>
    <w:rsid w:val="005027F0"/>
    <w:rsid w:val="00502968"/>
    <w:rsid w:val="00502BE2"/>
    <w:rsid w:val="00502FE7"/>
    <w:rsid w:val="00503035"/>
    <w:rsid w:val="00503268"/>
    <w:rsid w:val="0050364A"/>
    <w:rsid w:val="00503AF6"/>
    <w:rsid w:val="00503DF3"/>
    <w:rsid w:val="00504120"/>
    <w:rsid w:val="005042D4"/>
    <w:rsid w:val="00504413"/>
    <w:rsid w:val="005052EA"/>
    <w:rsid w:val="005052F8"/>
    <w:rsid w:val="0050562D"/>
    <w:rsid w:val="00505933"/>
    <w:rsid w:val="00505D75"/>
    <w:rsid w:val="00505FFC"/>
    <w:rsid w:val="005060A2"/>
    <w:rsid w:val="00506106"/>
    <w:rsid w:val="00506579"/>
    <w:rsid w:val="00506B6F"/>
    <w:rsid w:val="00507492"/>
    <w:rsid w:val="005075C4"/>
    <w:rsid w:val="00507FE5"/>
    <w:rsid w:val="005102A9"/>
    <w:rsid w:val="005102EA"/>
    <w:rsid w:val="00510433"/>
    <w:rsid w:val="00510647"/>
    <w:rsid w:val="0051077D"/>
    <w:rsid w:val="005107F6"/>
    <w:rsid w:val="0051086C"/>
    <w:rsid w:val="00510AD3"/>
    <w:rsid w:val="005110AF"/>
    <w:rsid w:val="00511341"/>
    <w:rsid w:val="005114EB"/>
    <w:rsid w:val="00511937"/>
    <w:rsid w:val="00512171"/>
    <w:rsid w:val="005126BA"/>
    <w:rsid w:val="00512798"/>
    <w:rsid w:val="005128A7"/>
    <w:rsid w:val="00512917"/>
    <w:rsid w:val="00512B46"/>
    <w:rsid w:val="005136E2"/>
    <w:rsid w:val="00513EBF"/>
    <w:rsid w:val="0051444F"/>
    <w:rsid w:val="00514458"/>
    <w:rsid w:val="005146C0"/>
    <w:rsid w:val="0051490D"/>
    <w:rsid w:val="00514F2B"/>
    <w:rsid w:val="00515818"/>
    <w:rsid w:val="00515A1C"/>
    <w:rsid w:val="00515B3B"/>
    <w:rsid w:val="00515B8B"/>
    <w:rsid w:val="00515D81"/>
    <w:rsid w:val="005160CD"/>
    <w:rsid w:val="00516426"/>
    <w:rsid w:val="00516442"/>
    <w:rsid w:val="005165E7"/>
    <w:rsid w:val="00516C6E"/>
    <w:rsid w:val="00516D8D"/>
    <w:rsid w:val="00517470"/>
    <w:rsid w:val="0051797C"/>
    <w:rsid w:val="00517996"/>
    <w:rsid w:val="00517E85"/>
    <w:rsid w:val="00520129"/>
    <w:rsid w:val="00520131"/>
    <w:rsid w:val="005202CF"/>
    <w:rsid w:val="00520692"/>
    <w:rsid w:val="00520E56"/>
    <w:rsid w:val="00521137"/>
    <w:rsid w:val="0052193B"/>
    <w:rsid w:val="00521E05"/>
    <w:rsid w:val="00521EC1"/>
    <w:rsid w:val="00522082"/>
    <w:rsid w:val="00522130"/>
    <w:rsid w:val="0052242E"/>
    <w:rsid w:val="00522729"/>
    <w:rsid w:val="00522C24"/>
    <w:rsid w:val="00522CAE"/>
    <w:rsid w:val="00522F6B"/>
    <w:rsid w:val="00522F88"/>
    <w:rsid w:val="0052305C"/>
    <w:rsid w:val="005232F4"/>
    <w:rsid w:val="005234D3"/>
    <w:rsid w:val="0052359D"/>
    <w:rsid w:val="0052378A"/>
    <w:rsid w:val="005239B5"/>
    <w:rsid w:val="00523B1B"/>
    <w:rsid w:val="00523D45"/>
    <w:rsid w:val="00523D7D"/>
    <w:rsid w:val="0052461C"/>
    <w:rsid w:val="0052483E"/>
    <w:rsid w:val="0052484A"/>
    <w:rsid w:val="00524883"/>
    <w:rsid w:val="00524A4B"/>
    <w:rsid w:val="00524F91"/>
    <w:rsid w:val="00525CBC"/>
    <w:rsid w:val="00526394"/>
    <w:rsid w:val="005263F4"/>
    <w:rsid w:val="00526537"/>
    <w:rsid w:val="00526CCE"/>
    <w:rsid w:val="00526D5E"/>
    <w:rsid w:val="005271EB"/>
    <w:rsid w:val="0052749C"/>
    <w:rsid w:val="00527582"/>
    <w:rsid w:val="00527C95"/>
    <w:rsid w:val="00527E5A"/>
    <w:rsid w:val="005303A9"/>
    <w:rsid w:val="00530954"/>
    <w:rsid w:val="00531881"/>
    <w:rsid w:val="00531D7D"/>
    <w:rsid w:val="00531D9B"/>
    <w:rsid w:val="0053202D"/>
    <w:rsid w:val="0053223B"/>
    <w:rsid w:val="00532540"/>
    <w:rsid w:val="00532594"/>
    <w:rsid w:val="00532874"/>
    <w:rsid w:val="0053287D"/>
    <w:rsid w:val="00532C12"/>
    <w:rsid w:val="00532D5F"/>
    <w:rsid w:val="00532DC1"/>
    <w:rsid w:val="00532FF6"/>
    <w:rsid w:val="005335E7"/>
    <w:rsid w:val="0053397E"/>
    <w:rsid w:val="005339B9"/>
    <w:rsid w:val="00533AB4"/>
    <w:rsid w:val="00533B63"/>
    <w:rsid w:val="00533CA9"/>
    <w:rsid w:val="00533EF3"/>
    <w:rsid w:val="00534337"/>
    <w:rsid w:val="00534D53"/>
    <w:rsid w:val="00534EE4"/>
    <w:rsid w:val="005351D1"/>
    <w:rsid w:val="005354BF"/>
    <w:rsid w:val="00535886"/>
    <w:rsid w:val="00535D67"/>
    <w:rsid w:val="005362E4"/>
    <w:rsid w:val="005365E5"/>
    <w:rsid w:val="00536648"/>
    <w:rsid w:val="0053673F"/>
    <w:rsid w:val="00536B6D"/>
    <w:rsid w:val="00536DCF"/>
    <w:rsid w:val="005372C9"/>
    <w:rsid w:val="00537AB4"/>
    <w:rsid w:val="00540024"/>
    <w:rsid w:val="00540418"/>
    <w:rsid w:val="005406B5"/>
    <w:rsid w:val="00540B32"/>
    <w:rsid w:val="005410CA"/>
    <w:rsid w:val="005415C6"/>
    <w:rsid w:val="00541735"/>
    <w:rsid w:val="0054181E"/>
    <w:rsid w:val="00541A1E"/>
    <w:rsid w:val="00541CE4"/>
    <w:rsid w:val="00541E80"/>
    <w:rsid w:val="00541FC3"/>
    <w:rsid w:val="00541FFC"/>
    <w:rsid w:val="005423DB"/>
    <w:rsid w:val="0054277E"/>
    <w:rsid w:val="00542921"/>
    <w:rsid w:val="00542A92"/>
    <w:rsid w:val="00542AB2"/>
    <w:rsid w:val="00542FC1"/>
    <w:rsid w:val="0054333D"/>
    <w:rsid w:val="005436A2"/>
    <w:rsid w:val="00543AE4"/>
    <w:rsid w:val="00543BD7"/>
    <w:rsid w:val="00543DBC"/>
    <w:rsid w:val="0054406D"/>
    <w:rsid w:val="005446F8"/>
    <w:rsid w:val="0054471C"/>
    <w:rsid w:val="00544AA3"/>
    <w:rsid w:val="00544B51"/>
    <w:rsid w:val="00544E6D"/>
    <w:rsid w:val="005450AA"/>
    <w:rsid w:val="00545564"/>
    <w:rsid w:val="005458BC"/>
    <w:rsid w:val="005459D8"/>
    <w:rsid w:val="00545A52"/>
    <w:rsid w:val="00545B13"/>
    <w:rsid w:val="00545EC6"/>
    <w:rsid w:val="005461EA"/>
    <w:rsid w:val="00546B94"/>
    <w:rsid w:val="0054709D"/>
    <w:rsid w:val="0054718F"/>
    <w:rsid w:val="0054730B"/>
    <w:rsid w:val="00547C57"/>
    <w:rsid w:val="00547D5D"/>
    <w:rsid w:val="00547E5C"/>
    <w:rsid w:val="005506A5"/>
    <w:rsid w:val="00550BDB"/>
    <w:rsid w:val="00550DCE"/>
    <w:rsid w:val="00550F1A"/>
    <w:rsid w:val="00550F45"/>
    <w:rsid w:val="00551020"/>
    <w:rsid w:val="005520C1"/>
    <w:rsid w:val="0055230E"/>
    <w:rsid w:val="005524AC"/>
    <w:rsid w:val="00552A1F"/>
    <w:rsid w:val="00552D0E"/>
    <w:rsid w:val="00552E43"/>
    <w:rsid w:val="005539A5"/>
    <w:rsid w:val="0055496B"/>
    <w:rsid w:val="00554BA4"/>
    <w:rsid w:val="00554DB7"/>
    <w:rsid w:val="00555258"/>
    <w:rsid w:val="0055530B"/>
    <w:rsid w:val="0055546C"/>
    <w:rsid w:val="00555847"/>
    <w:rsid w:val="00555FD6"/>
    <w:rsid w:val="005563DF"/>
    <w:rsid w:val="00556417"/>
    <w:rsid w:val="0055659F"/>
    <w:rsid w:val="005565CD"/>
    <w:rsid w:val="00556705"/>
    <w:rsid w:val="00556979"/>
    <w:rsid w:val="005569ED"/>
    <w:rsid w:val="00556E91"/>
    <w:rsid w:val="005570E6"/>
    <w:rsid w:val="00557130"/>
    <w:rsid w:val="00557217"/>
    <w:rsid w:val="0055782D"/>
    <w:rsid w:val="00557E98"/>
    <w:rsid w:val="00560712"/>
    <w:rsid w:val="005608BC"/>
    <w:rsid w:val="005608E6"/>
    <w:rsid w:val="00560991"/>
    <w:rsid w:val="00560A8C"/>
    <w:rsid w:val="00560D29"/>
    <w:rsid w:val="00560FBA"/>
    <w:rsid w:val="00561453"/>
    <w:rsid w:val="00561527"/>
    <w:rsid w:val="005619D5"/>
    <w:rsid w:val="005621F0"/>
    <w:rsid w:val="005627AB"/>
    <w:rsid w:val="00562899"/>
    <w:rsid w:val="00562B72"/>
    <w:rsid w:val="0056334A"/>
    <w:rsid w:val="0056361D"/>
    <w:rsid w:val="0056413A"/>
    <w:rsid w:val="00564154"/>
    <w:rsid w:val="0056425A"/>
    <w:rsid w:val="00564563"/>
    <w:rsid w:val="00564A45"/>
    <w:rsid w:val="00564B3F"/>
    <w:rsid w:val="00564E5E"/>
    <w:rsid w:val="005657C4"/>
    <w:rsid w:val="00565AC5"/>
    <w:rsid w:val="00565F2F"/>
    <w:rsid w:val="00565F54"/>
    <w:rsid w:val="0056683F"/>
    <w:rsid w:val="005669E7"/>
    <w:rsid w:val="0056706B"/>
    <w:rsid w:val="00567236"/>
    <w:rsid w:val="005673D2"/>
    <w:rsid w:val="00567607"/>
    <w:rsid w:val="00567C18"/>
    <w:rsid w:val="005704AF"/>
    <w:rsid w:val="0057071D"/>
    <w:rsid w:val="00570CAD"/>
    <w:rsid w:val="00570F71"/>
    <w:rsid w:val="005720CE"/>
    <w:rsid w:val="005727E5"/>
    <w:rsid w:val="00572DFA"/>
    <w:rsid w:val="00572FDF"/>
    <w:rsid w:val="00573592"/>
    <w:rsid w:val="005739FB"/>
    <w:rsid w:val="00573A9E"/>
    <w:rsid w:val="00573E38"/>
    <w:rsid w:val="005742AA"/>
    <w:rsid w:val="00574835"/>
    <w:rsid w:val="0057499E"/>
    <w:rsid w:val="00574C36"/>
    <w:rsid w:val="00574E59"/>
    <w:rsid w:val="00574E82"/>
    <w:rsid w:val="005750AF"/>
    <w:rsid w:val="005753C5"/>
    <w:rsid w:val="00575B2A"/>
    <w:rsid w:val="00575BEE"/>
    <w:rsid w:val="00575CB5"/>
    <w:rsid w:val="00575CF4"/>
    <w:rsid w:val="00575CFE"/>
    <w:rsid w:val="00575E89"/>
    <w:rsid w:val="00575F50"/>
    <w:rsid w:val="0057604A"/>
    <w:rsid w:val="005763CD"/>
    <w:rsid w:val="00576749"/>
    <w:rsid w:val="00576801"/>
    <w:rsid w:val="00576A71"/>
    <w:rsid w:val="005774A6"/>
    <w:rsid w:val="005775F4"/>
    <w:rsid w:val="00577ADF"/>
    <w:rsid w:val="00577D7F"/>
    <w:rsid w:val="0058006D"/>
    <w:rsid w:val="005803FB"/>
    <w:rsid w:val="00580446"/>
    <w:rsid w:val="00580530"/>
    <w:rsid w:val="00580650"/>
    <w:rsid w:val="005806A0"/>
    <w:rsid w:val="005812F5"/>
    <w:rsid w:val="005819BC"/>
    <w:rsid w:val="005819C4"/>
    <w:rsid w:val="00581B33"/>
    <w:rsid w:val="00581C7F"/>
    <w:rsid w:val="00581D7E"/>
    <w:rsid w:val="00581E93"/>
    <w:rsid w:val="0058286F"/>
    <w:rsid w:val="005829D3"/>
    <w:rsid w:val="00582AD0"/>
    <w:rsid w:val="00582B7B"/>
    <w:rsid w:val="00582C54"/>
    <w:rsid w:val="00582D32"/>
    <w:rsid w:val="0058306A"/>
    <w:rsid w:val="0058336C"/>
    <w:rsid w:val="00583796"/>
    <w:rsid w:val="005839F5"/>
    <w:rsid w:val="00583FDC"/>
    <w:rsid w:val="00584580"/>
    <w:rsid w:val="00584733"/>
    <w:rsid w:val="0058476F"/>
    <w:rsid w:val="00584972"/>
    <w:rsid w:val="00584CAF"/>
    <w:rsid w:val="00584D34"/>
    <w:rsid w:val="005852B7"/>
    <w:rsid w:val="0058533F"/>
    <w:rsid w:val="0058585B"/>
    <w:rsid w:val="005858E0"/>
    <w:rsid w:val="00585EBD"/>
    <w:rsid w:val="00585EEF"/>
    <w:rsid w:val="00585F87"/>
    <w:rsid w:val="00585F9F"/>
    <w:rsid w:val="005866A0"/>
    <w:rsid w:val="00586D34"/>
    <w:rsid w:val="00587070"/>
    <w:rsid w:val="0058757F"/>
    <w:rsid w:val="005877DB"/>
    <w:rsid w:val="005879C9"/>
    <w:rsid w:val="00587AB8"/>
    <w:rsid w:val="00587EE8"/>
    <w:rsid w:val="00587F6D"/>
    <w:rsid w:val="005900DE"/>
    <w:rsid w:val="0059034F"/>
    <w:rsid w:val="00590CE4"/>
    <w:rsid w:val="00591145"/>
    <w:rsid w:val="005911E4"/>
    <w:rsid w:val="0059161E"/>
    <w:rsid w:val="00591699"/>
    <w:rsid w:val="00591E60"/>
    <w:rsid w:val="00591F3D"/>
    <w:rsid w:val="005921F0"/>
    <w:rsid w:val="005922F3"/>
    <w:rsid w:val="005925EC"/>
    <w:rsid w:val="00592723"/>
    <w:rsid w:val="00592A5D"/>
    <w:rsid w:val="00592AE3"/>
    <w:rsid w:val="00592E96"/>
    <w:rsid w:val="005932B5"/>
    <w:rsid w:val="005932D0"/>
    <w:rsid w:val="00593444"/>
    <w:rsid w:val="0059441F"/>
    <w:rsid w:val="005945E6"/>
    <w:rsid w:val="00594A84"/>
    <w:rsid w:val="00594EC9"/>
    <w:rsid w:val="00594FFE"/>
    <w:rsid w:val="00595078"/>
    <w:rsid w:val="005950CE"/>
    <w:rsid w:val="00595273"/>
    <w:rsid w:val="00595427"/>
    <w:rsid w:val="00595975"/>
    <w:rsid w:val="00595D18"/>
    <w:rsid w:val="00595EDE"/>
    <w:rsid w:val="0059618B"/>
    <w:rsid w:val="005962FE"/>
    <w:rsid w:val="005968B7"/>
    <w:rsid w:val="005969E9"/>
    <w:rsid w:val="00596ACE"/>
    <w:rsid w:val="00597203"/>
    <w:rsid w:val="005973DD"/>
    <w:rsid w:val="0059756C"/>
    <w:rsid w:val="005975E7"/>
    <w:rsid w:val="00597761"/>
    <w:rsid w:val="00597840"/>
    <w:rsid w:val="00597B4E"/>
    <w:rsid w:val="005A0254"/>
    <w:rsid w:val="005A0330"/>
    <w:rsid w:val="005A034C"/>
    <w:rsid w:val="005A03C2"/>
    <w:rsid w:val="005A076A"/>
    <w:rsid w:val="005A077B"/>
    <w:rsid w:val="005A087B"/>
    <w:rsid w:val="005A0DF4"/>
    <w:rsid w:val="005A0F16"/>
    <w:rsid w:val="005A1185"/>
    <w:rsid w:val="005A133F"/>
    <w:rsid w:val="005A14F4"/>
    <w:rsid w:val="005A17A1"/>
    <w:rsid w:val="005A1E1F"/>
    <w:rsid w:val="005A1FE4"/>
    <w:rsid w:val="005A2048"/>
    <w:rsid w:val="005A2196"/>
    <w:rsid w:val="005A2B38"/>
    <w:rsid w:val="005A2BE0"/>
    <w:rsid w:val="005A2ED1"/>
    <w:rsid w:val="005A303B"/>
    <w:rsid w:val="005A312C"/>
    <w:rsid w:val="005A31CB"/>
    <w:rsid w:val="005A333B"/>
    <w:rsid w:val="005A3389"/>
    <w:rsid w:val="005A358F"/>
    <w:rsid w:val="005A375D"/>
    <w:rsid w:val="005A3EA2"/>
    <w:rsid w:val="005A5211"/>
    <w:rsid w:val="005A5388"/>
    <w:rsid w:val="005A5624"/>
    <w:rsid w:val="005A56F9"/>
    <w:rsid w:val="005A5B7E"/>
    <w:rsid w:val="005A6306"/>
    <w:rsid w:val="005A63AA"/>
    <w:rsid w:val="005A7320"/>
    <w:rsid w:val="005A7440"/>
    <w:rsid w:val="005A75EE"/>
    <w:rsid w:val="005A76FA"/>
    <w:rsid w:val="005A77C4"/>
    <w:rsid w:val="005A7946"/>
    <w:rsid w:val="005A7AED"/>
    <w:rsid w:val="005A7C2B"/>
    <w:rsid w:val="005A7EFF"/>
    <w:rsid w:val="005B007B"/>
    <w:rsid w:val="005B026D"/>
    <w:rsid w:val="005B046B"/>
    <w:rsid w:val="005B121E"/>
    <w:rsid w:val="005B1372"/>
    <w:rsid w:val="005B166E"/>
    <w:rsid w:val="005B16B5"/>
    <w:rsid w:val="005B1918"/>
    <w:rsid w:val="005B1937"/>
    <w:rsid w:val="005B1954"/>
    <w:rsid w:val="005B20D2"/>
    <w:rsid w:val="005B28FA"/>
    <w:rsid w:val="005B3316"/>
    <w:rsid w:val="005B396C"/>
    <w:rsid w:val="005B39C2"/>
    <w:rsid w:val="005B4190"/>
    <w:rsid w:val="005B41D3"/>
    <w:rsid w:val="005B464E"/>
    <w:rsid w:val="005B47AA"/>
    <w:rsid w:val="005B47D1"/>
    <w:rsid w:val="005B4967"/>
    <w:rsid w:val="005B4AB2"/>
    <w:rsid w:val="005B4B3A"/>
    <w:rsid w:val="005B4B6F"/>
    <w:rsid w:val="005B4F93"/>
    <w:rsid w:val="005B5611"/>
    <w:rsid w:val="005B58DD"/>
    <w:rsid w:val="005B59B9"/>
    <w:rsid w:val="005B63E4"/>
    <w:rsid w:val="005B6E51"/>
    <w:rsid w:val="005B7020"/>
    <w:rsid w:val="005B71B5"/>
    <w:rsid w:val="005B73C2"/>
    <w:rsid w:val="005B74F8"/>
    <w:rsid w:val="005B76BE"/>
    <w:rsid w:val="005B79CE"/>
    <w:rsid w:val="005B7D20"/>
    <w:rsid w:val="005B7DB6"/>
    <w:rsid w:val="005B7DEF"/>
    <w:rsid w:val="005B7E24"/>
    <w:rsid w:val="005B7E2C"/>
    <w:rsid w:val="005B7F11"/>
    <w:rsid w:val="005B7F52"/>
    <w:rsid w:val="005C0016"/>
    <w:rsid w:val="005C052B"/>
    <w:rsid w:val="005C0D70"/>
    <w:rsid w:val="005C0D8A"/>
    <w:rsid w:val="005C0DDE"/>
    <w:rsid w:val="005C12E9"/>
    <w:rsid w:val="005C17B1"/>
    <w:rsid w:val="005C1990"/>
    <w:rsid w:val="005C1DA7"/>
    <w:rsid w:val="005C20EA"/>
    <w:rsid w:val="005C25C3"/>
    <w:rsid w:val="005C2794"/>
    <w:rsid w:val="005C2EA4"/>
    <w:rsid w:val="005C2FF2"/>
    <w:rsid w:val="005C32D6"/>
    <w:rsid w:val="005C35D5"/>
    <w:rsid w:val="005C39CF"/>
    <w:rsid w:val="005C4015"/>
    <w:rsid w:val="005C44B1"/>
    <w:rsid w:val="005C4839"/>
    <w:rsid w:val="005C4DB6"/>
    <w:rsid w:val="005C5334"/>
    <w:rsid w:val="005C5642"/>
    <w:rsid w:val="005C594B"/>
    <w:rsid w:val="005C5B71"/>
    <w:rsid w:val="005C5D1C"/>
    <w:rsid w:val="005C6A7C"/>
    <w:rsid w:val="005C6C65"/>
    <w:rsid w:val="005C6E54"/>
    <w:rsid w:val="005C70BA"/>
    <w:rsid w:val="005C73AA"/>
    <w:rsid w:val="005C7E3B"/>
    <w:rsid w:val="005C7F38"/>
    <w:rsid w:val="005D0437"/>
    <w:rsid w:val="005D07F8"/>
    <w:rsid w:val="005D1024"/>
    <w:rsid w:val="005D1353"/>
    <w:rsid w:val="005D14E8"/>
    <w:rsid w:val="005D1592"/>
    <w:rsid w:val="005D197B"/>
    <w:rsid w:val="005D27DB"/>
    <w:rsid w:val="005D289C"/>
    <w:rsid w:val="005D296A"/>
    <w:rsid w:val="005D2DDB"/>
    <w:rsid w:val="005D2E8C"/>
    <w:rsid w:val="005D2FE9"/>
    <w:rsid w:val="005D34D5"/>
    <w:rsid w:val="005D3A97"/>
    <w:rsid w:val="005D3C4E"/>
    <w:rsid w:val="005D3E07"/>
    <w:rsid w:val="005D4260"/>
    <w:rsid w:val="005D428C"/>
    <w:rsid w:val="005D52B8"/>
    <w:rsid w:val="005D531C"/>
    <w:rsid w:val="005D5537"/>
    <w:rsid w:val="005D573A"/>
    <w:rsid w:val="005D5ACE"/>
    <w:rsid w:val="005D5BA7"/>
    <w:rsid w:val="005D5E77"/>
    <w:rsid w:val="005D7241"/>
    <w:rsid w:val="005D7679"/>
    <w:rsid w:val="005D7720"/>
    <w:rsid w:val="005D79A5"/>
    <w:rsid w:val="005D7BF7"/>
    <w:rsid w:val="005D7D3A"/>
    <w:rsid w:val="005D7F3E"/>
    <w:rsid w:val="005D7FF4"/>
    <w:rsid w:val="005E0FC4"/>
    <w:rsid w:val="005E108C"/>
    <w:rsid w:val="005E1373"/>
    <w:rsid w:val="005E1537"/>
    <w:rsid w:val="005E18BA"/>
    <w:rsid w:val="005E18D7"/>
    <w:rsid w:val="005E19A6"/>
    <w:rsid w:val="005E1FD5"/>
    <w:rsid w:val="005E1FE1"/>
    <w:rsid w:val="005E2125"/>
    <w:rsid w:val="005E2434"/>
    <w:rsid w:val="005E244B"/>
    <w:rsid w:val="005E260C"/>
    <w:rsid w:val="005E2DEA"/>
    <w:rsid w:val="005E2F94"/>
    <w:rsid w:val="005E3E75"/>
    <w:rsid w:val="005E3EC7"/>
    <w:rsid w:val="005E3FFC"/>
    <w:rsid w:val="005E4EDC"/>
    <w:rsid w:val="005E5126"/>
    <w:rsid w:val="005E532B"/>
    <w:rsid w:val="005E5551"/>
    <w:rsid w:val="005E5B92"/>
    <w:rsid w:val="005E5CD2"/>
    <w:rsid w:val="005E5E91"/>
    <w:rsid w:val="005E649D"/>
    <w:rsid w:val="005E6BB6"/>
    <w:rsid w:val="005E7246"/>
    <w:rsid w:val="005E753D"/>
    <w:rsid w:val="005E760A"/>
    <w:rsid w:val="005E7908"/>
    <w:rsid w:val="005F0500"/>
    <w:rsid w:val="005F05C4"/>
    <w:rsid w:val="005F05DB"/>
    <w:rsid w:val="005F13EA"/>
    <w:rsid w:val="005F1568"/>
    <w:rsid w:val="005F17E0"/>
    <w:rsid w:val="005F1BE9"/>
    <w:rsid w:val="005F1DA0"/>
    <w:rsid w:val="005F292E"/>
    <w:rsid w:val="005F2974"/>
    <w:rsid w:val="005F2C84"/>
    <w:rsid w:val="005F2CFC"/>
    <w:rsid w:val="005F2DD3"/>
    <w:rsid w:val="005F3279"/>
    <w:rsid w:val="005F3900"/>
    <w:rsid w:val="005F3FA6"/>
    <w:rsid w:val="005F432F"/>
    <w:rsid w:val="005F4504"/>
    <w:rsid w:val="005F4818"/>
    <w:rsid w:val="005F4AC3"/>
    <w:rsid w:val="005F4F29"/>
    <w:rsid w:val="005F4FBE"/>
    <w:rsid w:val="005F52BC"/>
    <w:rsid w:val="005F5871"/>
    <w:rsid w:val="005F595A"/>
    <w:rsid w:val="005F5D37"/>
    <w:rsid w:val="005F5DDD"/>
    <w:rsid w:val="005F5FD3"/>
    <w:rsid w:val="005F61BE"/>
    <w:rsid w:val="005F6463"/>
    <w:rsid w:val="005F66EE"/>
    <w:rsid w:val="005F6889"/>
    <w:rsid w:val="005F6947"/>
    <w:rsid w:val="005F69E2"/>
    <w:rsid w:val="005F71C1"/>
    <w:rsid w:val="005F7295"/>
    <w:rsid w:val="005F74CA"/>
    <w:rsid w:val="005F75AD"/>
    <w:rsid w:val="005F7D4E"/>
    <w:rsid w:val="00600465"/>
    <w:rsid w:val="006008BA"/>
    <w:rsid w:val="006009EB"/>
    <w:rsid w:val="00600F47"/>
    <w:rsid w:val="00601012"/>
    <w:rsid w:val="006029B3"/>
    <w:rsid w:val="00603337"/>
    <w:rsid w:val="00603536"/>
    <w:rsid w:val="00603B55"/>
    <w:rsid w:val="00603CCD"/>
    <w:rsid w:val="00603E5F"/>
    <w:rsid w:val="00603F64"/>
    <w:rsid w:val="00604047"/>
    <w:rsid w:val="0060438C"/>
    <w:rsid w:val="006046D6"/>
    <w:rsid w:val="00604ABB"/>
    <w:rsid w:val="00604D33"/>
    <w:rsid w:val="00605126"/>
    <w:rsid w:val="0060525B"/>
    <w:rsid w:val="006054FC"/>
    <w:rsid w:val="00605AA2"/>
    <w:rsid w:val="00605AC4"/>
    <w:rsid w:val="00605BB5"/>
    <w:rsid w:val="00605CE9"/>
    <w:rsid w:val="0060627C"/>
    <w:rsid w:val="006062F4"/>
    <w:rsid w:val="00606372"/>
    <w:rsid w:val="0060675D"/>
    <w:rsid w:val="006068CC"/>
    <w:rsid w:val="00606D66"/>
    <w:rsid w:val="0060705E"/>
    <w:rsid w:val="006076FA"/>
    <w:rsid w:val="0060788B"/>
    <w:rsid w:val="00607941"/>
    <w:rsid w:val="00607992"/>
    <w:rsid w:val="00610053"/>
    <w:rsid w:val="00610221"/>
    <w:rsid w:val="00610A69"/>
    <w:rsid w:val="00610C5B"/>
    <w:rsid w:val="00610F2E"/>
    <w:rsid w:val="0061113C"/>
    <w:rsid w:val="006114F6"/>
    <w:rsid w:val="00611D29"/>
    <w:rsid w:val="00612176"/>
    <w:rsid w:val="0061231D"/>
    <w:rsid w:val="00612418"/>
    <w:rsid w:val="0061241A"/>
    <w:rsid w:val="006128E9"/>
    <w:rsid w:val="00612F18"/>
    <w:rsid w:val="00613233"/>
    <w:rsid w:val="00613CB7"/>
    <w:rsid w:val="00614507"/>
    <w:rsid w:val="0061507D"/>
    <w:rsid w:val="0061578B"/>
    <w:rsid w:val="00615D4A"/>
    <w:rsid w:val="006160BB"/>
    <w:rsid w:val="00616521"/>
    <w:rsid w:val="006165C4"/>
    <w:rsid w:val="006167CC"/>
    <w:rsid w:val="00616AFD"/>
    <w:rsid w:val="00617663"/>
    <w:rsid w:val="006200F7"/>
    <w:rsid w:val="006203E1"/>
    <w:rsid w:val="006206E1"/>
    <w:rsid w:val="0062095B"/>
    <w:rsid w:val="00620FE1"/>
    <w:rsid w:val="006210E0"/>
    <w:rsid w:val="006217A6"/>
    <w:rsid w:val="0062241D"/>
    <w:rsid w:val="006226B3"/>
    <w:rsid w:val="006228DD"/>
    <w:rsid w:val="00622A68"/>
    <w:rsid w:val="00623401"/>
    <w:rsid w:val="006240D5"/>
    <w:rsid w:val="0062414A"/>
    <w:rsid w:val="00624516"/>
    <w:rsid w:val="00624A81"/>
    <w:rsid w:val="00624D1A"/>
    <w:rsid w:val="00625379"/>
    <w:rsid w:val="006253DB"/>
    <w:rsid w:val="00625454"/>
    <w:rsid w:val="006254B1"/>
    <w:rsid w:val="006259F3"/>
    <w:rsid w:val="00625A77"/>
    <w:rsid w:val="00625BBC"/>
    <w:rsid w:val="006260AB"/>
    <w:rsid w:val="0062664E"/>
    <w:rsid w:val="00626BAF"/>
    <w:rsid w:val="00626D12"/>
    <w:rsid w:val="00626D54"/>
    <w:rsid w:val="006272F9"/>
    <w:rsid w:val="00627630"/>
    <w:rsid w:val="00627643"/>
    <w:rsid w:val="00627658"/>
    <w:rsid w:val="00627670"/>
    <w:rsid w:val="00627917"/>
    <w:rsid w:val="00627BAD"/>
    <w:rsid w:val="00627D12"/>
    <w:rsid w:val="00627E5D"/>
    <w:rsid w:val="006305D9"/>
    <w:rsid w:val="006306FC"/>
    <w:rsid w:val="0063083B"/>
    <w:rsid w:val="00630A3E"/>
    <w:rsid w:val="00630EB3"/>
    <w:rsid w:val="0063103C"/>
    <w:rsid w:val="00631141"/>
    <w:rsid w:val="00631800"/>
    <w:rsid w:val="0063185C"/>
    <w:rsid w:val="0063190F"/>
    <w:rsid w:val="006319BA"/>
    <w:rsid w:val="006319F1"/>
    <w:rsid w:val="00631A62"/>
    <w:rsid w:val="006322E4"/>
    <w:rsid w:val="00632592"/>
    <w:rsid w:val="006325CF"/>
    <w:rsid w:val="006327D5"/>
    <w:rsid w:val="006329CE"/>
    <w:rsid w:val="00632CF5"/>
    <w:rsid w:val="00632E23"/>
    <w:rsid w:val="006333C5"/>
    <w:rsid w:val="0063366B"/>
    <w:rsid w:val="0063487B"/>
    <w:rsid w:val="00635CD4"/>
    <w:rsid w:val="006360B5"/>
    <w:rsid w:val="006362FC"/>
    <w:rsid w:val="006364FB"/>
    <w:rsid w:val="006366FF"/>
    <w:rsid w:val="00636B95"/>
    <w:rsid w:val="0063740F"/>
    <w:rsid w:val="00637904"/>
    <w:rsid w:val="00637B31"/>
    <w:rsid w:val="00637BC6"/>
    <w:rsid w:val="00637E82"/>
    <w:rsid w:val="006400AA"/>
    <w:rsid w:val="006403D0"/>
    <w:rsid w:val="0064042B"/>
    <w:rsid w:val="006404BB"/>
    <w:rsid w:val="0064075C"/>
    <w:rsid w:val="00640A6B"/>
    <w:rsid w:val="006412E2"/>
    <w:rsid w:val="0064198A"/>
    <w:rsid w:val="00641A0D"/>
    <w:rsid w:val="00641BB1"/>
    <w:rsid w:val="00641C8D"/>
    <w:rsid w:val="00641D08"/>
    <w:rsid w:val="00641F85"/>
    <w:rsid w:val="006429BE"/>
    <w:rsid w:val="006429F8"/>
    <w:rsid w:val="00642A1B"/>
    <w:rsid w:val="00642C37"/>
    <w:rsid w:val="00642E8E"/>
    <w:rsid w:val="006432E6"/>
    <w:rsid w:val="00643777"/>
    <w:rsid w:val="00643808"/>
    <w:rsid w:val="00643B1C"/>
    <w:rsid w:val="00643C1D"/>
    <w:rsid w:val="00643C72"/>
    <w:rsid w:val="006443ED"/>
    <w:rsid w:val="006447C7"/>
    <w:rsid w:val="00644A7F"/>
    <w:rsid w:val="00644B31"/>
    <w:rsid w:val="0064523D"/>
    <w:rsid w:val="006455E9"/>
    <w:rsid w:val="006456F5"/>
    <w:rsid w:val="00645805"/>
    <w:rsid w:val="006458D5"/>
    <w:rsid w:val="00645937"/>
    <w:rsid w:val="00645A05"/>
    <w:rsid w:val="00645BBC"/>
    <w:rsid w:val="00645C4F"/>
    <w:rsid w:val="006464EE"/>
    <w:rsid w:val="006464F8"/>
    <w:rsid w:val="00646C2D"/>
    <w:rsid w:val="00646ED7"/>
    <w:rsid w:val="006470C4"/>
    <w:rsid w:val="00647496"/>
    <w:rsid w:val="006475DA"/>
    <w:rsid w:val="006477DE"/>
    <w:rsid w:val="00647E59"/>
    <w:rsid w:val="006503BC"/>
    <w:rsid w:val="006503D2"/>
    <w:rsid w:val="00650419"/>
    <w:rsid w:val="0065058F"/>
    <w:rsid w:val="006508C2"/>
    <w:rsid w:val="006509E2"/>
    <w:rsid w:val="00650B58"/>
    <w:rsid w:val="00650C68"/>
    <w:rsid w:val="00651270"/>
    <w:rsid w:val="00651499"/>
    <w:rsid w:val="0065189B"/>
    <w:rsid w:val="00651A23"/>
    <w:rsid w:val="00651CF2"/>
    <w:rsid w:val="0065220B"/>
    <w:rsid w:val="006522E3"/>
    <w:rsid w:val="00652AFA"/>
    <w:rsid w:val="00653173"/>
    <w:rsid w:val="0065326D"/>
    <w:rsid w:val="0065355C"/>
    <w:rsid w:val="006535E7"/>
    <w:rsid w:val="006537BB"/>
    <w:rsid w:val="006540D2"/>
    <w:rsid w:val="006543AA"/>
    <w:rsid w:val="006543B4"/>
    <w:rsid w:val="0065470D"/>
    <w:rsid w:val="006548D1"/>
    <w:rsid w:val="00654905"/>
    <w:rsid w:val="00655215"/>
    <w:rsid w:val="00655553"/>
    <w:rsid w:val="00655905"/>
    <w:rsid w:val="00655EE6"/>
    <w:rsid w:val="00656426"/>
    <w:rsid w:val="00656C12"/>
    <w:rsid w:val="00656E4B"/>
    <w:rsid w:val="00656E89"/>
    <w:rsid w:val="00657022"/>
    <w:rsid w:val="00657A8D"/>
    <w:rsid w:val="0066022C"/>
    <w:rsid w:val="00660546"/>
    <w:rsid w:val="006606FE"/>
    <w:rsid w:val="006613DA"/>
    <w:rsid w:val="00661679"/>
    <w:rsid w:val="00661BD7"/>
    <w:rsid w:val="00661C96"/>
    <w:rsid w:val="00661F65"/>
    <w:rsid w:val="00662CD2"/>
    <w:rsid w:val="006631A5"/>
    <w:rsid w:val="006631BB"/>
    <w:rsid w:val="00663DD7"/>
    <w:rsid w:val="00663E02"/>
    <w:rsid w:val="006646DB"/>
    <w:rsid w:val="006647FB"/>
    <w:rsid w:val="006648FA"/>
    <w:rsid w:val="00664B9C"/>
    <w:rsid w:val="00664D06"/>
    <w:rsid w:val="00665642"/>
    <w:rsid w:val="00665C01"/>
    <w:rsid w:val="00665EF5"/>
    <w:rsid w:val="00665FA3"/>
    <w:rsid w:val="006661EE"/>
    <w:rsid w:val="006666C8"/>
    <w:rsid w:val="00666920"/>
    <w:rsid w:val="00666A52"/>
    <w:rsid w:val="006670AF"/>
    <w:rsid w:val="00667317"/>
    <w:rsid w:val="006673A1"/>
    <w:rsid w:val="006676CF"/>
    <w:rsid w:val="0066770C"/>
    <w:rsid w:val="006678AC"/>
    <w:rsid w:val="006710A4"/>
    <w:rsid w:val="006713D0"/>
    <w:rsid w:val="00671440"/>
    <w:rsid w:val="006716A1"/>
    <w:rsid w:val="00671FCA"/>
    <w:rsid w:val="0067247E"/>
    <w:rsid w:val="0067248F"/>
    <w:rsid w:val="006727A5"/>
    <w:rsid w:val="006727C7"/>
    <w:rsid w:val="00672851"/>
    <w:rsid w:val="00672BAF"/>
    <w:rsid w:val="00672CDD"/>
    <w:rsid w:val="00672F89"/>
    <w:rsid w:val="00673F37"/>
    <w:rsid w:val="00674635"/>
    <w:rsid w:val="00674647"/>
    <w:rsid w:val="006746D8"/>
    <w:rsid w:val="00674740"/>
    <w:rsid w:val="006749F7"/>
    <w:rsid w:val="00674BC2"/>
    <w:rsid w:val="00674CB6"/>
    <w:rsid w:val="00674FDB"/>
    <w:rsid w:val="006750F2"/>
    <w:rsid w:val="0067510F"/>
    <w:rsid w:val="006752F9"/>
    <w:rsid w:val="0067584B"/>
    <w:rsid w:val="00675BB8"/>
    <w:rsid w:val="00675BBC"/>
    <w:rsid w:val="00675E11"/>
    <w:rsid w:val="00676774"/>
    <w:rsid w:val="0067689C"/>
    <w:rsid w:val="00676AB9"/>
    <w:rsid w:val="00676BD9"/>
    <w:rsid w:val="006772E2"/>
    <w:rsid w:val="0067781A"/>
    <w:rsid w:val="00677AA7"/>
    <w:rsid w:val="00677B90"/>
    <w:rsid w:val="0068006A"/>
    <w:rsid w:val="006806B0"/>
    <w:rsid w:val="00680753"/>
    <w:rsid w:val="006807FE"/>
    <w:rsid w:val="0068096F"/>
    <w:rsid w:val="00680A0E"/>
    <w:rsid w:val="00680F0E"/>
    <w:rsid w:val="006810AB"/>
    <w:rsid w:val="006813E1"/>
    <w:rsid w:val="006814AD"/>
    <w:rsid w:val="00681798"/>
    <w:rsid w:val="00681BC5"/>
    <w:rsid w:val="00682293"/>
    <w:rsid w:val="006825E2"/>
    <w:rsid w:val="006825E8"/>
    <w:rsid w:val="006829DB"/>
    <w:rsid w:val="00682C0B"/>
    <w:rsid w:val="00682EFE"/>
    <w:rsid w:val="0068332A"/>
    <w:rsid w:val="00683814"/>
    <w:rsid w:val="0068394A"/>
    <w:rsid w:val="00683988"/>
    <w:rsid w:val="00683C30"/>
    <w:rsid w:val="00683CAB"/>
    <w:rsid w:val="00683F2E"/>
    <w:rsid w:val="00684016"/>
    <w:rsid w:val="006840BF"/>
    <w:rsid w:val="00684A37"/>
    <w:rsid w:val="00684C0B"/>
    <w:rsid w:val="006852D2"/>
    <w:rsid w:val="0068534A"/>
    <w:rsid w:val="0068580C"/>
    <w:rsid w:val="00685B03"/>
    <w:rsid w:val="0068631C"/>
    <w:rsid w:val="00686429"/>
    <w:rsid w:val="0068643E"/>
    <w:rsid w:val="00686515"/>
    <w:rsid w:val="0068687B"/>
    <w:rsid w:val="006868B8"/>
    <w:rsid w:val="00686BFC"/>
    <w:rsid w:val="00686DE3"/>
    <w:rsid w:val="00686F9F"/>
    <w:rsid w:val="00687076"/>
    <w:rsid w:val="00687107"/>
    <w:rsid w:val="00687311"/>
    <w:rsid w:val="0068736A"/>
    <w:rsid w:val="006873A0"/>
    <w:rsid w:val="00687692"/>
    <w:rsid w:val="00687834"/>
    <w:rsid w:val="006903E3"/>
    <w:rsid w:val="006905A0"/>
    <w:rsid w:val="00690C84"/>
    <w:rsid w:val="0069112F"/>
    <w:rsid w:val="00691710"/>
    <w:rsid w:val="006918A0"/>
    <w:rsid w:val="00691AA4"/>
    <w:rsid w:val="00691BC7"/>
    <w:rsid w:val="00691FD1"/>
    <w:rsid w:val="00692177"/>
    <w:rsid w:val="006926B5"/>
    <w:rsid w:val="00692CA7"/>
    <w:rsid w:val="00692F51"/>
    <w:rsid w:val="0069328D"/>
    <w:rsid w:val="0069361B"/>
    <w:rsid w:val="006936A3"/>
    <w:rsid w:val="006939A9"/>
    <w:rsid w:val="00693C13"/>
    <w:rsid w:val="00693CC0"/>
    <w:rsid w:val="00693D37"/>
    <w:rsid w:val="00693ED5"/>
    <w:rsid w:val="0069433F"/>
    <w:rsid w:val="0069440E"/>
    <w:rsid w:val="0069460A"/>
    <w:rsid w:val="006949B1"/>
    <w:rsid w:val="006949CC"/>
    <w:rsid w:val="006954B1"/>
    <w:rsid w:val="006954CE"/>
    <w:rsid w:val="00695566"/>
    <w:rsid w:val="0069589D"/>
    <w:rsid w:val="0069601D"/>
    <w:rsid w:val="006967A6"/>
    <w:rsid w:val="00696A49"/>
    <w:rsid w:val="00697180"/>
    <w:rsid w:val="0069748E"/>
    <w:rsid w:val="0069758D"/>
    <w:rsid w:val="006977C8"/>
    <w:rsid w:val="006979A6"/>
    <w:rsid w:val="00697B4C"/>
    <w:rsid w:val="00697BA8"/>
    <w:rsid w:val="00697C38"/>
    <w:rsid w:val="006A0058"/>
    <w:rsid w:val="006A00E8"/>
    <w:rsid w:val="006A06BE"/>
    <w:rsid w:val="006A076A"/>
    <w:rsid w:val="006A0941"/>
    <w:rsid w:val="006A0E5B"/>
    <w:rsid w:val="006A0F12"/>
    <w:rsid w:val="006A1417"/>
    <w:rsid w:val="006A142D"/>
    <w:rsid w:val="006A16B5"/>
    <w:rsid w:val="006A16DA"/>
    <w:rsid w:val="006A1800"/>
    <w:rsid w:val="006A1BEE"/>
    <w:rsid w:val="006A208C"/>
    <w:rsid w:val="006A2405"/>
    <w:rsid w:val="006A2439"/>
    <w:rsid w:val="006A263B"/>
    <w:rsid w:val="006A269B"/>
    <w:rsid w:val="006A287F"/>
    <w:rsid w:val="006A2902"/>
    <w:rsid w:val="006A2A81"/>
    <w:rsid w:val="006A2B6F"/>
    <w:rsid w:val="006A2B86"/>
    <w:rsid w:val="006A2D0B"/>
    <w:rsid w:val="006A2D86"/>
    <w:rsid w:val="006A344C"/>
    <w:rsid w:val="006A381D"/>
    <w:rsid w:val="006A3A88"/>
    <w:rsid w:val="006A400F"/>
    <w:rsid w:val="006A4281"/>
    <w:rsid w:val="006A4443"/>
    <w:rsid w:val="006A492C"/>
    <w:rsid w:val="006A4944"/>
    <w:rsid w:val="006A4B54"/>
    <w:rsid w:val="006A4C8F"/>
    <w:rsid w:val="006A5F2A"/>
    <w:rsid w:val="006A5F2C"/>
    <w:rsid w:val="006A6008"/>
    <w:rsid w:val="006A6831"/>
    <w:rsid w:val="006A6B01"/>
    <w:rsid w:val="006A70A0"/>
    <w:rsid w:val="006A73D7"/>
    <w:rsid w:val="006A7577"/>
    <w:rsid w:val="006A765D"/>
    <w:rsid w:val="006A766C"/>
    <w:rsid w:val="006A77E0"/>
    <w:rsid w:val="006A7B4B"/>
    <w:rsid w:val="006A7BA2"/>
    <w:rsid w:val="006A7BBC"/>
    <w:rsid w:val="006B1710"/>
    <w:rsid w:val="006B2204"/>
    <w:rsid w:val="006B237C"/>
    <w:rsid w:val="006B273D"/>
    <w:rsid w:val="006B282B"/>
    <w:rsid w:val="006B28EA"/>
    <w:rsid w:val="006B315A"/>
    <w:rsid w:val="006B3C0C"/>
    <w:rsid w:val="006B4007"/>
    <w:rsid w:val="006B4698"/>
    <w:rsid w:val="006B4C69"/>
    <w:rsid w:val="006B4F95"/>
    <w:rsid w:val="006B5435"/>
    <w:rsid w:val="006B548D"/>
    <w:rsid w:val="006B6029"/>
    <w:rsid w:val="006B60BA"/>
    <w:rsid w:val="006B6535"/>
    <w:rsid w:val="006B65CF"/>
    <w:rsid w:val="006B66F1"/>
    <w:rsid w:val="006B67D3"/>
    <w:rsid w:val="006B7202"/>
    <w:rsid w:val="006B7393"/>
    <w:rsid w:val="006B7554"/>
    <w:rsid w:val="006B768D"/>
    <w:rsid w:val="006B789F"/>
    <w:rsid w:val="006B7CB0"/>
    <w:rsid w:val="006B7D53"/>
    <w:rsid w:val="006B7DEA"/>
    <w:rsid w:val="006C027F"/>
    <w:rsid w:val="006C04DB"/>
    <w:rsid w:val="006C0667"/>
    <w:rsid w:val="006C0808"/>
    <w:rsid w:val="006C08C3"/>
    <w:rsid w:val="006C105B"/>
    <w:rsid w:val="006C1109"/>
    <w:rsid w:val="006C15C9"/>
    <w:rsid w:val="006C16AB"/>
    <w:rsid w:val="006C1AEE"/>
    <w:rsid w:val="006C25B4"/>
    <w:rsid w:val="006C2AC6"/>
    <w:rsid w:val="006C2B6F"/>
    <w:rsid w:val="006C2D2B"/>
    <w:rsid w:val="006C3170"/>
    <w:rsid w:val="006C351A"/>
    <w:rsid w:val="006C3587"/>
    <w:rsid w:val="006C3DBF"/>
    <w:rsid w:val="006C3F80"/>
    <w:rsid w:val="006C424A"/>
    <w:rsid w:val="006C4305"/>
    <w:rsid w:val="006C4C1E"/>
    <w:rsid w:val="006C4D56"/>
    <w:rsid w:val="006C507B"/>
    <w:rsid w:val="006C5128"/>
    <w:rsid w:val="006C5BD6"/>
    <w:rsid w:val="006C5D6D"/>
    <w:rsid w:val="006C5DEE"/>
    <w:rsid w:val="006C5F13"/>
    <w:rsid w:val="006C60EB"/>
    <w:rsid w:val="006C701A"/>
    <w:rsid w:val="006C76F6"/>
    <w:rsid w:val="006C7BF2"/>
    <w:rsid w:val="006C7C57"/>
    <w:rsid w:val="006C7DBE"/>
    <w:rsid w:val="006C7EA8"/>
    <w:rsid w:val="006D051A"/>
    <w:rsid w:val="006D0D23"/>
    <w:rsid w:val="006D143C"/>
    <w:rsid w:val="006D152C"/>
    <w:rsid w:val="006D1545"/>
    <w:rsid w:val="006D15BD"/>
    <w:rsid w:val="006D1C49"/>
    <w:rsid w:val="006D1C51"/>
    <w:rsid w:val="006D237E"/>
    <w:rsid w:val="006D2929"/>
    <w:rsid w:val="006D2A29"/>
    <w:rsid w:val="006D2D57"/>
    <w:rsid w:val="006D3252"/>
    <w:rsid w:val="006D343C"/>
    <w:rsid w:val="006D3568"/>
    <w:rsid w:val="006D3798"/>
    <w:rsid w:val="006D3B73"/>
    <w:rsid w:val="006D3C67"/>
    <w:rsid w:val="006D404B"/>
    <w:rsid w:val="006D457C"/>
    <w:rsid w:val="006D45E1"/>
    <w:rsid w:val="006D4C1C"/>
    <w:rsid w:val="006D5057"/>
    <w:rsid w:val="006D505B"/>
    <w:rsid w:val="006D513C"/>
    <w:rsid w:val="006D51F5"/>
    <w:rsid w:val="006D5208"/>
    <w:rsid w:val="006D5AB4"/>
    <w:rsid w:val="006D5D62"/>
    <w:rsid w:val="006D6004"/>
    <w:rsid w:val="006D64C5"/>
    <w:rsid w:val="006D677D"/>
    <w:rsid w:val="006D6AE3"/>
    <w:rsid w:val="006D6C8D"/>
    <w:rsid w:val="006D7344"/>
    <w:rsid w:val="006D742A"/>
    <w:rsid w:val="006D77E6"/>
    <w:rsid w:val="006D7AAF"/>
    <w:rsid w:val="006D7FE8"/>
    <w:rsid w:val="006E0138"/>
    <w:rsid w:val="006E02AC"/>
    <w:rsid w:val="006E0B9F"/>
    <w:rsid w:val="006E0C91"/>
    <w:rsid w:val="006E12E4"/>
    <w:rsid w:val="006E1509"/>
    <w:rsid w:val="006E1610"/>
    <w:rsid w:val="006E20D1"/>
    <w:rsid w:val="006E2156"/>
    <w:rsid w:val="006E224D"/>
    <w:rsid w:val="006E2439"/>
    <w:rsid w:val="006E2663"/>
    <w:rsid w:val="006E2AFA"/>
    <w:rsid w:val="006E2DDF"/>
    <w:rsid w:val="006E3069"/>
    <w:rsid w:val="006E35C6"/>
    <w:rsid w:val="006E3D49"/>
    <w:rsid w:val="006E3DE0"/>
    <w:rsid w:val="006E3EA1"/>
    <w:rsid w:val="006E3F9D"/>
    <w:rsid w:val="006E42E1"/>
    <w:rsid w:val="006E448C"/>
    <w:rsid w:val="006E47C4"/>
    <w:rsid w:val="006E4884"/>
    <w:rsid w:val="006E4888"/>
    <w:rsid w:val="006E4905"/>
    <w:rsid w:val="006E4A86"/>
    <w:rsid w:val="006E535E"/>
    <w:rsid w:val="006E5810"/>
    <w:rsid w:val="006E58F4"/>
    <w:rsid w:val="006E5D30"/>
    <w:rsid w:val="006E5DAD"/>
    <w:rsid w:val="006E6240"/>
    <w:rsid w:val="006E6578"/>
    <w:rsid w:val="006E69D9"/>
    <w:rsid w:val="006E6A7F"/>
    <w:rsid w:val="006E6AB2"/>
    <w:rsid w:val="006E6CC3"/>
    <w:rsid w:val="006E6E27"/>
    <w:rsid w:val="006E79D6"/>
    <w:rsid w:val="006E79DF"/>
    <w:rsid w:val="006F05D3"/>
    <w:rsid w:val="006F0741"/>
    <w:rsid w:val="006F0E4C"/>
    <w:rsid w:val="006F1166"/>
    <w:rsid w:val="006F1180"/>
    <w:rsid w:val="006F2C03"/>
    <w:rsid w:val="006F2E6C"/>
    <w:rsid w:val="006F3108"/>
    <w:rsid w:val="006F3396"/>
    <w:rsid w:val="006F37B1"/>
    <w:rsid w:val="006F3E30"/>
    <w:rsid w:val="006F3F07"/>
    <w:rsid w:val="006F42B4"/>
    <w:rsid w:val="006F48ED"/>
    <w:rsid w:val="006F4AF3"/>
    <w:rsid w:val="006F4B47"/>
    <w:rsid w:val="006F4C7C"/>
    <w:rsid w:val="006F4EAB"/>
    <w:rsid w:val="006F5051"/>
    <w:rsid w:val="006F507C"/>
    <w:rsid w:val="006F516D"/>
    <w:rsid w:val="006F5308"/>
    <w:rsid w:val="006F5414"/>
    <w:rsid w:val="006F54BE"/>
    <w:rsid w:val="006F57AC"/>
    <w:rsid w:val="006F583C"/>
    <w:rsid w:val="006F5E24"/>
    <w:rsid w:val="006F6586"/>
    <w:rsid w:val="006F67BC"/>
    <w:rsid w:val="006F73CB"/>
    <w:rsid w:val="006F7AC3"/>
    <w:rsid w:val="00700145"/>
    <w:rsid w:val="007001B2"/>
    <w:rsid w:val="007002FF"/>
    <w:rsid w:val="00700457"/>
    <w:rsid w:val="007004A2"/>
    <w:rsid w:val="00700A08"/>
    <w:rsid w:val="00700C38"/>
    <w:rsid w:val="00701B23"/>
    <w:rsid w:val="00701D65"/>
    <w:rsid w:val="00701F3A"/>
    <w:rsid w:val="00701F5E"/>
    <w:rsid w:val="00702067"/>
    <w:rsid w:val="007023F9"/>
    <w:rsid w:val="0070246C"/>
    <w:rsid w:val="00702812"/>
    <w:rsid w:val="00702909"/>
    <w:rsid w:val="00702C9D"/>
    <w:rsid w:val="00702CD9"/>
    <w:rsid w:val="00702CF3"/>
    <w:rsid w:val="00702DC0"/>
    <w:rsid w:val="00702FFE"/>
    <w:rsid w:val="007030DA"/>
    <w:rsid w:val="0070380A"/>
    <w:rsid w:val="007038F6"/>
    <w:rsid w:val="00703A76"/>
    <w:rsid w:val="00703AF7"/>
    <w:rsid w:val="00703D45"/>
    <w:rsid w:val="00703F36"/>
    <w:rsid w:val="007041E5"/>
    <w:rsid w:val="0070467E"/>
    <w:rsid w:val="00704BAF"/>
    <w:rsid w:val="007051E1"/>
    <w:rsid w:val="00705675"/>
    <w:rsid w:val="0070578F"/>
    <w:rsid w:val="00705867"/>
    <w:rsid w:val="00706227"/>
    <w:rsid w:val="00706375"/>
    <w:rsid w:val="00707197"/>
    <w:rsid w:val="0070732E"/>
    <w:rsid w:val="0070760D"/>
    <w:rsid w:val="007078FF"/>
    <w:rsid w:val="00707E72"/>
    <w:rsid w:val="007103E8"/>
    <w:rsid w:val="007105AC"/>
    <w:rsid w:val="00710652"/>
    <w:rsid w:val="007107B7"/>
    <w:rsid w:val="007109DE"/>
    <w:rsid w:val="00710C7A"/>
    <w:rsid w:val="00710DE4"/>
    <w:rsid w:val="0071126D"/>
    <w:rsid w:val="0071163B"/>
    <w:rsid w:val="007116D2"/>
    <w:rsid w:val="007117DD"/>
    <w:rsid w:val="00711979"/>
    <w:rsid w:val="00711DD7"/>
    <w:rsid w:val="00711F1F"/>
    <w:rsid w:val="00712478"/>
    <w:rsid w:val="0071274D"/>
    <w:rsid w:val="00712942"/>
    <w:rsid w:val="00713311"/>
    <w:rsid w:val="00713468"/>
    <w:rsid w:val="00713534"/>
    <w:rsid w:val="00713620"/>
    <w:rsid w:val="00713C73"/>
    <w:rsid w:val="0071423E"/>
    <w:rsid w:val="00714880"/>
    <w:rsid w:val="007149AC"/>
    <w:rsid w:val="00714DA1"/>
    <w:rsid w:val="00714DD8"/>
    <w:rsid w:val="00714FC6"/>
    <w:rsid w:val="007150A3"/>
    <w:rsid w:val="007155E6"/>
    <w:rsid w:val="0071568B"/>
    <w:rsid w:val="00715C80"/>
    <w:rsid w:val="00716404"/>
    <w:rsid w:val="00716A17"/>
    <w:rsid w:val="00716ECA"/>
    <w:rsid w:val="00717236"/>
    <w:rsid w:val="007174F1"/>
    <w:rsid w:val="00717651"/>
    <w:rsid w:val="007178DA"/>
    <w:rsid w:val="007179A4"/>
    <w:rsid w:val="00717AF5"/>
    <w:rsid w:val="00717B34"/>
    <w:rsid w:val="00717BA7"/>
    <w:rsid w:val="00717CA9"/>
    <w:rsid w:val="0072042F"/>
    <w:rsid w:val="00720E59"/>
    <w:rsid w:val="007210D1"/>
    <w:rsid w:val="007211FC"/>
    <w:rsid w:val="00721712"/>
    <w:rsid w:val="007217F9"/>
    <w:rsid w:val="0072184E"/>
    <w:rsid w:val="00721D0E"/>
    <w:rsid w:val="007227D8"/>
    <w:rsid w:val="00722B95"/>
    <w:rsid w:val="00722C9B"/>
    <w:rsid w:val="00722F2D"/>
    <w:rsid w:val="00722F99"/>
    <w:rsid w:val="00723174"/>
    <w:rsid w:val="00723A58"/>
    <w:rsid w:val="0072414A"/>
    <w:rsid w:val="00724258"/>
    <w:rsid w:val="00724282"/>
    <w:rsid w:val="0072487A"/>
    <w:rsid w:val="00725580"/>
    <w:rsid w:val="00725A76"/>
    <w:rsid w:val="00725BBB"/>
    <w:rsid w:val="00725CE0"/>
    <w:rsid w:val="00725CF2"/>
    <w:rsid w:val="00725EF3"/>
    <w:rsid w:val="007262F6"/>
    <w:rsid w:val="00726345"/>
    <w:rsid w:val="00726543"/>
    <w:rsid w:val="0072791C"/>
    <w:rsid w:val="0072791E"/>
    <w:rsid w:val="00727CDE"/>
    <w:rsid w:val="00727F51"/>
    <w:rsid w:val="007303AB"/>
    <w:rsid w:val="00730631"/>
    <w:rsid w:val="00730CA2"/>
    <w:rsid w:val="00730DEF"/>
    <w:rsid w:val="00731279"/>
    <w:rsid w:val="0073180C"/>
    <w:rsid w:val="00731988"/>
    <w:rsid w:val="00732012"/>
    <w:rsid w:val="00732937"/>
    <w:rsid w:val="00732EF9"/>
    <w:rsid w:val="007332EA"/>
    <w:rsid w:val="007336A1"/>
    <w:rsid w:val="00733ACF"/>
    <w:rsid w:val="00733C7E"/>
    <w:rsid w:val="007343D6"/>
    <w:rsid w:val="007343F2"/>
    <w:rsid w:val="00734C58"/>
    <w:rsid w:val="00734DC0"/>
    <w:rsid w:val="00734F8D"/>
    <w:rsid w:val="00735195"/>
    <w:rsid w:val="0073523F"/>
    <w:rsid w:val="00735244"/>
    <w:rsid w:val="00735526"/>
    <w:rsid w:val="007357E1"/>
    <w:rsid w:val="00735C4E"/>
    <w:rsid w:val="00735D4D"/>
    <w:rsid w:val="007367DF"/>
    <w:rsid w:val="00736A26"/>
    <w:rsid w:val="00736B92"/>
    <w:rsid w:val="0073723F"/>
    <w:rsid w:val="00737445"/>
    <w:rsid w:val="00737991"/>
    <w:rsid w:val="00737B11"/>
    <w:rsid w:val="00737C58"/>
    <w:rsid w:val="00737C82"/>
    <w:rsid w:val="00737CA7"/>
    <w:rsid w:val="00737CEE"/>
    <w:rsid w:val="00737F50"/>
    <w:rsid w:val="00740007"/>
    <w:rsid w:val="00740095"/>
    <w:rsid w:val="007400C8"/>
    <w:rsid w:val="007401ED"/>
    <w:rsid w:val="00740353"/>
    <w:rsid w:val="00740484"/>
    <w:rsid w:val="00740C50"/>
    <w:rsid w:val="00740D79"/>
    <w:rsid w:val="00741524"/>
    <w:rsid w:val="00741527"/>
    <w:rsid w:val="00741B16"/>
    <w:rsid w:val="00741FAB"/>
    <w:rsid w:val="0074206B"/>
    <w:rsid w:val="0074275D"/>
    <w:rsid w:val="007427D7"/>
    <w:rsid w:val="007428BD"/>
    <w:rsid w:val="00742CC7"/>
    <w:rsid w:val="00742E29"/>
    <w:rsid w:val="00742E37"/>
    <w:rsid w:val="00742EDD"/>
    <w:rsid w:val="00743ADD"/>
    <w:rsid w:val="00744032"/>
    <w:rsid w:val="007440F0"/>
    <w:rsid w:val="00744139"/>
    <w:rsid w:val="0074437A"/>
    <w:rsid w:val="00744844"/>
    <w:rsid w:val="00744DEA"/>
    <w:rsid w:val="00744DF8"/>
    <w:rsid w:val="00745050"/>
    <w:rsid w:val="00745A9D"/>
    <w:rsid w:val="00745ABD"/>
    <w:rsid w:val="00745ED7"/>
    <w:rsid w:val="00745FB1"/>
    <w:rsid w:val="0074659E"/>
    <w:rsid w:val="0074676F"/>
    <w:rsid w:val="0074686D"/>
    <w:rsid w:val="0074694C"/>
    <w:rsid w:val="00746C3F"/>
    <w:rsid w:val="007478DF"/>
    <w:rsid w:val="00747C58"/>
    <w:rsid w:val="00747F4E"/>
    <w:rsid w:val="0075052E"/>
    <w:rsid w:val="00750D41"/>
    <w:rsid w:val="00750DDB"/>
    <w:rsid w:val="00750F4D"/>
    <w:rsid w:val="00750F87"/>
    <w:rsid w:val="00751021"/>
    <w:rsid w:val="0075126E"/>
    <w:rsid w:val="007515CB"/>
    <w:rsid w:val="007516AF"/>
    <w:rsid w:val="007516CB"/>
    <w:rsid w:val="00751BDA"/>
    <w:rsid w:val="00751DD6"/>
    <w:rsid w:val="00751E1B"/>
    <w:rsid w:val="00752571"/>
    <w:rsid w:val="007526E6"/>
    <w:rsid w:val="00752824"/>
    <w:rsid w:val="007534EE"/>
    <w:rsid w:val="00753668"/>
    <w:rsid w:val="0075390C"/>
    <w:rsid w:val="00753F14"/>
    <w:rsid w:val="0075416E"/>
    <w:rsid w:val="0075430C"/>
    <w:rsid w:val="0075438F"/>
    <w:rsid w:val="007544CC"/>
    <w:rsid w:val="0075484F"/>
    <w:rsid w:val="007548E9"/>
    <w:rsid w:val="00754D4F"/>
    <w:rsid w:val="00754E10"/>
    <w:rsid w:val="00755074"/>
    <w:rsid w:val="007551EA"/>
    <w:rsid w:val="00755EA1"/>
    <w:rsid w:val="007560B0"/>
    <w:rsid w:val="007560EA"/>
    <w:rsid w:val="00756459"/>
    <w:rsid w:val="0075686C"/>
    <w:rsid w:val="00756C75"/>
    <w:rsid w:val="00756EFA"/>
    <w:rsid w:val="0075707A"/>
    <w:rsid w:val="00757155"/>
    <w:rsid w:val="00757437"/>
    <w:rsid w:val="00757556"/>
    <w:rsid w:val="00757616"/>
    <w:rsid w:val="007576A9"/>
    <w:rsid w:val="00757730"/>
    <w:rsid w:val="007600B9"/>
    <w:rsid w:val="00760460"/>
    <w:rsid w:val="00760874"/>
    <w:rsid w:val="007609E9"/>
    <w:rsid w:val="00760B4C"/>
    <w:rsid w:val="00760E3C"/>
    <w:rsid w:val="00761A3C"/>
    <w:rsid w:val="00761A42"/>
    <w:rsid w:val="00761E03"/>
    <w:rsid w:val="007620BC"/>
    <w:rsid w:val="0076215C"/>
    <w:rsid w:val="007622F6"/>
    <w:rsid w:val="00762628"/>
    <w:rsid w:val="007626BA"/>
    <w:rsid w:val="00762CD4"/>
    <w:rsid w:val="00762D0E"/>
    <w:rsid w:val="00762E11"/>
    <w:rsid w:val="00762F82"/>
    <w:rsid w:val="007630A9"/>
    <w:rsid w:val="007632BB"/>
    <w:rsid w:val="00763446"/>
    <w:rsid w:val="007637D5"/>
    <w:rsid w:val="007637EB"/>
    <w:rsid w:val="00763885"/>
    <w:rsid w:val="00763963"/>
    <w:rsid w:val="00763EA9"/>
    <w:rsid w:val="0076476F"/>
    <w:rsid w:val="0076487D"/>
    <w:rsid w:val="00764923"/>
    <w:rsid w:val="007649DE"/>
    <w:rsid w:val="0076529A"/>
    <w:rsid w:val="0076543B"/>
    <w:rsid w:val="00765B29"/>
    <w:rsid w:val="00765EE6"/>
    <w:rsid w:val="00765FF1"/>
    <w:rsid w:val="007664DA"/>
    <w:rsid w:val="00766B92"/>
    <w:rsid w:val="00766FA5"/>
    <w:rsid w:val="00767C75"/>
    <w:rsid w:val="00767E25"/>
    <w:rsid w:val="00767E5D"/>
    <w:rsid w:val="00767FDB"/>
    <w:rsid w:val="00770AB4"/>
    <w:rsid w:val="00770AD9"/>
    <w:rsid w:val="00770E8A"/>
    <w:rsid w:val="00770EE6"/>
    <w:rsid w:val="00770F49"/>
    <w:rsid w:val="00770F87"/>
    <w:rsid w:val="00771311"/>
    <w:rsid w:val="007719E3"/>
    <w:rsid w:val="00771B26"/>
    <w:rsid w:val="00771FC7"/>
    <w:rsid w:val="00772126"/>
    <w:rsid w:val="007725B1"/>
    <w:rsid w:val="007727E4"/>
    <w:rsid w:val="00772A58"/>
    <w:rsid w:val="007730E9"/>
    <w:rsid w:val="00773139"/>
    <w:rsid w:val="00773223"/>
    <w:rsid w:val="00773676"/>
    <w:rsid w:val="00773A7C"/>
    <w:rsid w:val="00773FD5"/>
    <w:rsid w:val="0077439F"/>
    <w:rsid w:val="0077448A"/>
    <w:rsid w:val="00774585"/>
    <w:rsid w:val="00774D1E"/>
    <w:rsid w:val="00774DAA"/>
    <w:rsid w:val="00775156"/>
    <w:rsid w:val="00775252"/>
    <w:rsid w:val="00775B36"/>
    <w:rsid w:val="00775F6E"/>
    <w:rsid w:val="0077608A"/>
    <w:rsid w:val="00776486"/>
    <w:rsid w:val="00776547"/>
    <w:rsid w:val="00776697"/>
    <w:rsid w:val="00776946"/>
    <w:rsid w:val="00776D7B"/>
    <w:rsid w:val="00776D90"/>
    <w:rsid w:val="00776F74"/>
    <w:rsid w:val="00777348"/>
    <w:rsid w:val="00777459"/>
    <w:rsid w:val="007776B4"/>
    <w:rsid w:val="007777CE"/>
    <w:rsid w:val="00777978"/>
    <w:rsid w:val="00777A73"/>
    <w:rsid w:val="00777DE5"/>
    <w:rsid w:val="00780063"/>
    <w:rsid w:val="00780294"/>
    <w:rsid w:val="00780A41"/>
    <w:rsid w:val="00780B84"/>
    <w:rsid w:val="00780F1D"/>
    <w:rsid w:val="00781144"/>
    <w:rsid w:val="007812A8"/>
    <w:rsid w:val="0078164D"/>
    <w:rsid w:val="007819BF"/>
    <w:rsid w:val="00781AF9"/>
    <w:rsid w:val="00781B53"/>
    <w:rsid w:val="00781D47"/>
    <w:rsid w:val="007822D4"/>
    <w:rsid w:val="007822DB"/>
    <w:rsid w:val="007823E4"/>
    <w:rsid w:val="00782585"/>
    <w:rsid w:val="007825E7"/>
    <w:rsid w:val="00782C4F"/>
    <w:rsid w:val="0078315A"/>
    <w:rsid w:val="00783299"/>
    <w:rsid w:val="0078351D"/>
    <w:rsid w:val="007835A3"/>
    <w:rsid w:val="00783643"/>
    <w:rsid w:val="007837B3"/>
    <w:rsid w:val="007842CC"/>
    <w:rsid w:val="0078442B"/>
    <w:rsid w:val="00784787"/>
    <w:rsid w:val="00784C34"/>
    <w:rsid w:val="00785AA3"/>
    <w:rsid w:val="00785E22"/>
    <w:rsid w:val="00786662"/>
    <w:rsid w:val="00786D1D"/>
    <w:rsid w:val="00787156"/>
    <w:rsid w:val="00787823"/>
    <w:rsid w:val="007878A6"/>
    <w:rsid w:val="007878B0"/>
    <w:rsid w:val="00787D91"/>
    <w:rsid w:val="007905AD"/>
    <w:rsid w:val="007906B0"/>
    <w:rsid w:val="007909E0"/>
    <w:rsid w:val="00790AE5"/>
    <w:rsid w:val="00790D18"/>
    <w:rsid w:val="00790D30"/>
    <w:rsid w:val="00791353"/>
    <w:rsid w:val="00791C9A"/>
    <w:rsid w:val="007922D2"/>
    <w:rsid w:val="00792FC5"/>
    <w:rsid w:val="007933AF"/>
    <w:rsid w:val="007935FC"/>
    <w:rsid w:val="00793827"/>
    <w:rsid w:val="007938B5"/>
    <w:rsid w:val="00793CC2"/>
    <w:rsid w:val="0079401D"/>
    <w:rsid w:val="007945EC"/>
    <w:rsid w:val="007946D1"/>
    <w:rsid w:val="00794914"/>
    <w:rsid w:val="007949E0"/>
    <w:rsid w:val="00794AAE"/>
    <w:rsid w:val="00794B49"/>
    <w:rsid w:val="00794C1E"/>
    <w:rsid w:val="00794EBE"/>
    <w:rsid w:val="0079524E"/>
    <w:rsid w:val="00795251"/>
    <w:rsid w:val="00796050"/>
    <w:rsid w:val="00796E5A"/>
    <w:rsid w:val="00797362"/>
    <w:rsid w:val="007A026B"/>
    <w:rsid w:val="007A0767"/>
    <w:rsid w:val="007A0AAD"/>
    <w:rsid w:val="007A0B3A"/>
    <w:rsid w:val="007A0E17"/>
    <w:rsid w:val="007A1090"/>
    <w:rsid w:val="007A1108"/>
    <w:rsid w:val="007A121A"/>
    <w:rsid w:val="007A1296"/>
    <w:rsid w:val="007A1513"/>
    <w:rsid w:val="007A2052"/>
    <w:rsid w:val="007A20EF"/>
    <w:rsid w:val="007A2581"/>
    <w:rsid w:val="007A2788"/>
    <w:rsid w:val="007A2C99"/>
    <w:rsid w:val="007A2F9C"/>
    <w:rsid w:val="007A3715"/>
    <w:rsid w:val="007A3A41"/>
    <w:rsid w:val="007A3B46"/>
    <w:rsid w:val="007A3BF8"/>
    <w:rsid w:val="007A3CA3"/>
    <w:rsid w:val="007A4488"/>
    <w:rsid w:val="007A48DD"/>
    <w:rsid w:val="007A4E70"/>
    <w:rsid w:val="007A5B9E"/>
    <w:rsid w:val="007A5D71"/>
    <w:rsid w:val="007A5DAF"/>
    <w:rsid w:val="007A6B86"/>
    <w:rsid w:val="007A6CD1"/>
    <w:rsid w:val="007A70C7"/>
    <w:rsid w:val="007A76B0"/>
    <w:rsid w:val="007A7747"/>
    <w:rsid w:val="007A7C7C"/>
    <w:rsid w:val="007A7D12"/>
    <w:rsid w:val="007A7D68"/>
    <w:rsid w:val="007A7EDE"/>
    <w:rsid w:val="007B0586"/>
    <w:rsid w:val="007B08C7"/>
    <w:rsid w:val="007B1040"/>
    <w:rsid w:val="007B11EC"/>
    <w:rsid w:val="007B12CF"/>
    <w:rsid w:val="007B1491"/>
    <w:rsid w:val="007B1DC3"/>
    <w:rsid w:val="007B2326"/>
    <w:rsid w:val="007B27EC"/>
    <w:rsid w:val="007B2A0F"/>
    <w:rsid w:val="007B2C88"/>
    <w:rsid w:val="007B2DA8"/>
    <w:rsid w:val="007B2F5F"/>
    <w:rsid w:val="007B2F98"/>
    <w:rsid w:val="007B3974"/>
    <w:rsid w:val="007B399F"/>
    <w:rsid w:val="007B3DDC"/>
    <w:rsid w:val="007B3E1B"/>
    <w:rsid w:val="007B40F0"/>
    <w:rsid w:val="007B4293"/>
    <w:rsid w:val="007B49B1"/>
    <w:rsid w:val="007B4A3C"/>
    <w:rsid w:val="007B4C0E"/>
    <w:rsid w:val="007B5271"/>
    <w:rsid w:val="007B52D7"/>
    <w:rsid w:val="007B5329"/>
    <w:rsid w:val="007B5BA6"/>
    <w:rsid w:val="007B5E72"/>
    <w:rsid w:val="007B6166"/>
    <w:rsid w:val="007B6418"/>
    <w:rsid w:val="007B6568"/>
    <w:rsid w:val="007B678A"/>
    <w:rsid w:val="007B70FF"/>
    <w:rsid w:val="007B71C5"/>
    <w:rsid w:val="007B7389"/>
    <w:rsid w:val="007B771A"/>
    <w:rsid w:val="007B77D1"/>
    <w:rsid w:val="007B7C58"/>
    <w:rsid w:val="007C00FE"/>
    <w:rsid w:val="007C0915"/>
    <w:rsid w:val="007C096D"/>
    <w:rsid w:val="007C0A07"/>
    <w:rsid w:val="007C0E06"/>
    <w:rsid w:val="007C0E22"/>
    <w:rsid w:val="007C19A3"/>
    <w:rsid w:val="007C1E7F"/>
    <w:rsid w:val="007C2067"/>
    <w:rsid w:val="007C21D2"/>
    <w:rsid w:val="007C28FF"/>
    <w:rsid w:val="007C2CD3"/>
    <w:rsid w:val="007C2F97"/>
    <w:rsid w:val="007C3110"/>
    <w:rsid w:val="007C320A"/>
    <w:rsid w:val="007C321D"/>
    <w:rsid w:val="007C33AA"/>
    <w:rsid w:val="007C3478"/>
    <w:rsid w:val="007C3773"/>
    <w:rsid w:val="007C38DE"/>
    <w:rsid w:val="007C3BFF"/>
    <w:rsid w:val="007C409B"/>
    <w:rsid w:val="007C4306"/>
    <w:rsid w:val="007C4372"/>
    <w:rsid w:val="007C4385"/>
    <w:rsid w:val="007C4540"/>
    <w:rsid w:val="007C50E3"/>
    <w:rsid w:val="007C5815"/>
    <w:rsid w:val="007C5F30"/>
    <w:rsid w:val="007C6421"/>
    <w:rsid w:val="007C65E8"/>
    <w:rsid w:val="007C6CB5"/>
    <w:rsid w:val="007C70DC"/>
    <w:rsid w:val="007C7214"/>
    <w:rsid w:val="007C7E4D"/>
    <w:rsid w:val="007C7E57"/>
    <w:rsid w:val="007D004B"/>
    <w:rsid w:val="007D043D"/>
    <w:rsid w:val="007D0F30"/>
    <w:rsid w:val="007D0FEC"/>
    <w:rsid w:val="007D118F"/>
    <w:rsid w:val="007D11F0"/>
    <w:rsid w:val="007D1DC8"/>
    <w:rsid w:val="007D203C"/>
    <w:rsid w:val="007D20A3"/>
    <w:rsid w:val="007D2495"/>
    <w:rsid w:val="007D2C04"/>
    <w:rsid w:val="007D2C80"/>
    <w:rsid w:val="007D2CCB"/>
    <w:rsid w:val="007D35A5"/>
    <w:rsid w:val="007D365B"/>
    <w:rsid w:val="007D38C0"/>
    <w:rsid w:val="007D3AA2"/>
    <w:rsid w:val="007D436D"/>
    <w:rsid w:val="007D4445"/>
    <w:rsid w:val="007D4457"/>
    <w:rsid w:val="007D45EB"/>
    <w:rsid w:val="007D4661"/>
    <w:rsid w:val="007D49E1"/>
    <w:rsid w:val="007D4C66"/>
    <w:rsid w:val="007D4D03"/>
    <w:rsid w:val="007D53D1"/>
    <w:rsid w:val="007D5696"/>
    <w:rsid w:val="007D58D2"/>
    <w:rsid w:val="007D5922"/>
    <w:rsid w:val="007D5AEF"/>
    <w:rsid w:val="007D5C57"/>
    <w:rsid w:val="007D5F26"/>
    <w:rsid w:val="007D60FA"/>
    <w:rsid w:val="007D6BBB"/>
    <w:rsid w:val="007D6BD1"/>
    <w:rsid w:val="007D73D4"/>
    <w:rsid w:val="007D7DCB"/>
    <w:rsid w:val="007D7F80"/>
    <w:rsid w:val="007D7F8A"/>
    <w:rsid w:val="007E02C3"/>
    <w:rsid w:val="007E05CB"/>
    <w:rsid w:val="007E06C5"/>
    <w:rsid w:val="007E09EC"/>
    <w:rsid w:val="007E0B55"/>
    <w:rsid w:val="007E0C1B"/>
    <w:rsid w:val="007E114B"/>
    <w:rsid w:val="007E1621"/>
    <w:rsid w:val="007E16D4"/>
    <w:rsid w:val="007E1B02"/>
    <w:rsid w:val="007E1CF9"/>
    <w:rsid w:val="007E1EC9"/>
    <w:rsid w:val="007E225B"/>
    <w:rsid w:val="007E23B9"/>
    <w:rsid w:val="007E2991"/>
    <w:rsid w:val="007E3145"/>
    <w:rsid w:val="007E3831"/>
    <w:rsid w:val="007E3EB6"/>
    <w:rsid w:val="007E3EC0"/>
    <w:rsid w:val="007E4CFF"/>
    <w:rsid w:val="007E5107"/>
    <w:rsid w:val="007E517F"/>
    <w:rsid w:val="007E55DB"/>
    <w:rsid w:val="007E57FB"/>
    <w:rsid w:val="007E58B1"/>
    <w:rsid w:val="007E6212"/>
    <w:rsid w:val="007E64F0"/>
    <w:rsid w:val="007E6952"/>
    <w:rsid w:val="007E6A6C"/>
    <w:rsid w:val="007E6B05"/>
    <w:rsid w:val="007E6CB1"/>
    <w:rsid w:val="007E7013"/>
    <w:rsid w:val="007E798F"/>
    <w:rsid w:val="007E7A13"/>
    <w:rsid w:val="007E7CB5"/>
    <w:rsid w:val="007F009E"/>
    <w:rsid w:val="007F0116"/>
    <w:rsid w:val="007F014A"/>
    <w:rsid w:val="007F020F"/>
    <w:rsid w:val="007F0369"/>
    <w:rsid w:val="007F0910"/>
    <w:rsid w:val="007F0B7C"/>
    <w:rsid w:val="007F1246"/>
    <w:rsid w:val="007F1464"/>
    <w:rsid w:val="007F159A"/>
    <w:rsid w:val="007F15D6"/>
    <w:rsid w:val="007F17D3"/>
    <w:rsid w:val="007F1A0A"/>
    <w:rsid w:val="007F1B6E"/>
    <w:rsid w:val="007F1CC2"/>
    <w:rsid w:val="007F2215"/>
    <w:rsid w:val="007F2CAB"/>
    <w:rsid w:val="007F2F48"/>
    <w:rsid w:val="007F2FF9"/>
    <w:rsid w:val="007F30D9"/>
    <w:rsid w:val="007F3192"/>
    <w:rsid w:val="007F3243"/>
    <w:rsid w:val="007F3634"/>
    <w:rsid w:val="007F3DF8"/>
    <w:rsid w:val="007F3E80"/>
    <w:rsid w:val="007F3F7A"/>
    <w:rsid w:val="007F4801"/>
    <w:rsid w:val="007F48D6"/>
    <w:rsid w:val="007F4B2F"/>
    <w:rsid w:val="007F4CC3"/>
    <w:rsid w:val="007F51C6"/>
    <w:rsid w:val="007F59EE"/>
    <w:rsid w:val="007F5D71"/>
    <w:rsid w:val="007F6A86"/>
    <w:rsid w:val="007F7372"/>
    <w:rsid w:val="007F77FA"/>
    <w:rsid w:val="007F79D2"/>
    <w:rsid w:val="007F7EC5"/>
    <w:rsid w:val="007F7FCF"/>
    <w:rsid w:val="008001A7"/>
    <w:rsid w:val="0080091F"/>
    <w:rsid w:val="00800965"/>
    <w:rsid w:val="00800A9F"/>
    <w:rsid w:val="00800E7F"/>
    <w:rsid w:val="00801230"/>
    <w:rsid w:val="00801255"/>
    <w:rsid w:val="00801C87"/>
    <w:rsid w:val="00801E9E"/>
    <w:rsid w:val="00801FDD"/>
    <w:rsid w:val="00801FF1"/>
    <w:rsid w:val="008021C9"/>
    <w:rsid w:val="008025BD"/>
    <w:rsid w:val="00802674"/>
    <w:rsid w:val="00802870"/>
    <w:rsid w:val="00802A97"/>
    <w:rsid w:val="0080371C"/>
    <w:rsid w:val="008039D5"/>
    <w:rsid w:val="00803D65"/>
    <w:rsid w:val="008042F5"/>
    <w:rsid w:val="00804810"/>
    <w:rsid w:val="00804C27"/>
    <w:rsid w:val="00804CEA"/>
    <w:rsid w:val="008050EE"/>
    <w:rsid w:val="008053B5"/>
    <w:rsid w:val="0080558C"/>
    <w:rsid w:val="00805F47"/>
    <w:rsid w:val="0080666A"/>
    <w:rsid w:val="0080676A"/>
    <w:rsid w:val="0080776B"/>
    <w:rsid w:val="008077DC"/>
    <w:rsid w:val="008079F1"/>
    <w:rsid w:val="0081003B"/>
    <w:rsid w:val="008101B7"/>
    <w:rsid w:val="00810265"/>
    <w:rsid w:val="00810D81"/>
    <w:rsid w:val="00811255"/>
    <w:rsid w:val="00811BBC"/>
    <w:rsid w:val="00811D96"/>
    <w:rsid w:val="00812277"/>
    <w:rsid w:val="0081262E"/>
    <w:rsid w:val="00812C4A"/>
    <w:rsid w:val="0081316C"/>
    <w:rsid w:val="00813461"/>
    <w:rsid w:val="00814602"/>
    <w:rsid w:val="0081476C"/>
    <w:rsid w:val="008148F5"/>
    <w:rsid w:val="0081504E"/>
    <w:rsid w:val="008151F3"/>
    <w:rsid w:val="008151F6"/>
    <w:rsid w:val="0081538E"/>
    <w:rsid w:val="008153D0"/>
    <w:rsid w:val="008154D0"/>
    <w:rsid w:val="00815796"/>
    <w:rsid w:val="00816637"/>
    <w:rsid w:val="00816652"/>
    <w:rsid w:val="00816863"/>
    <w:rsid w:val="0081693A"/>
    <w:rsid w:val="00816DDD"/>
    <w:rsid w:val="00816DE8"/>
    <w:rsid w:val="00817399"/>
    <w:rsid w:val="008178B1"/>
    <w:rsid w:val="00820909"/>
    <w:rsid w:val="00820EC0"/>
    <w:rsid w:val="0082101B"/>
    <w:rsid w:val="0082117F"/>
    <w:rsid w:val="008212D7"/>
    <w:rsid w:val="008213B5"/>
    <w:rsid w:val="00821B16"/>
    <w:rsid w:val="00821B34"/>
    <w:rsid w:val="0082257C"/>
    <w:rsid w:val="008226CA"/>
    <w:rsid w:val="008227CE"/>
    <w:rsid w:val="00822F1C"/>
    <w:rsid w:val="008232FC"/>
    <w:rsid w:val="00823675"/>
    <w:rsid w:val="0082372B"/>
    <w:rsid w:val="0082375E"/>
    <w:rsid w:val="00823AB8"/>
    <w:rsid w:val="00823BDC"/>
    <w:rsid w:val="00823D7E"/>
    <w:rsid w:val="00823DDF"/>
    <w:rsid w:val="008245D4"/>
    <w:rsid w:val="008245F8"/>
    <w:rsid w:val="00824D72"/>
    <w:rsid w:val="00824EE5"/>
    <w:rsid w:val="008250DB"/>
    <w:rsid w:val="008253DF"/>
    <w:rsid w:val="0082575C"/>
    <w:rsid w:val="00825A6D"/>
    <w:rsid w:val="00825FA6"/>
    <w:rsid w:val="00826215"/>
    <w:rsid w:val="008263BC"/>
    <w:rsid w:val="008264BD"/>
    <w:rsid w:val="0082657C"/>
    <w:rsid w:val="00826956"/>
    <w:rsid w:val="00826996"/>
    <w:rsid w:val="008270CF"/>
    <w:rsid w:val="00827648"/>
    <w:rsid w:val="00827A44"/>
    <w:rsid w:val="00827A4D"/>
    <w:rsid w:val="0083001D"/>
    <w:rsid w:val="00830053"/>
    <w:rsid w:val="00830337"/>
    <w:rsid w:val="00830A44"/>
    <w:rsid w:val="00830D35"/>
    <w:rsid w:val="00830E4A"/>
    <w:rsid w:val="0083115B"/>
    <w:rsid w:val="00831992"/>
    <w:rsid w:val="00831C38"/>
    <w:rsid w:val="00831F62"/>
    <w:rsid w:val="00831FD2"/>
    <w:rsid w:val="008323FF"/>
    <w:rsid w:val="0083285A"/>
    <w:rsid w:val="00832A82"/>
    <w:rsid w:val="008335EA"/>
    <w:rsid w:val="0083368C"/>
    <w:rsid w:val="00833C94"/>
    <w:rsid w:val="00833DFA"/>
    <w:rsid w:val="00833E34"/>
    <w:rsid w:val="00833F31"/>
    <w:rsid w:val="008346B4"/>
    <w:rsid w:val="0083480D"/>
    <w:rsid w:val="00834F94"/>
    <w:rsid w:val="008350C8"/>
    <w:rsid w:val="00835DCC"/>
    <w:rsid w:val="00835DCD"/>
    <w:rsid w:val="008360F9"/>
    <w:rsid w:val="008361E8"/>
    <w:rsid w:val="0083621B"/>
    <w:rsid w:val="00836AF9"/>
    <w:rsid w:val="00836B8B"/>
    <w:rsid w:val="00836E0F"/>
    <w:rsid w:val="00837289"/>
    <w:rsid w:val="0083729D"/>
    <w:rsid w:val="0083772D"/>
    <w:rsid w:val="0083777F"/>
    <w:rsid w:val="00837AFA"/>
    <w:rsid w:val="00837F46"/>
    <w:rsid w:val="0084009A"/>
    <w:rsid w:val="008402A1"/>
    <w:rsid w:val="00840483"/>
    <w:rsid w:val="008405AB"/>
    <w:rsid w:val="008408AB"/>
    <w:rsid w:val="00840C1A"/>
    <w:rsid w:val="008413D6"/>
    <w:rsid w:val="00841428"/>
    <w:rsid w:val="0084149B"/>
    <w:rsid w:val="008415F1"/>
    <w:rsid w:val="00841847"/>
    <w:rsid w:val="00841982"/>
    <w:rsid w:val="00841987"/>
    <w:rsid w:val="00841F1E"/>
    <w:rsid w:val="008433C0"/>
    <w:rsid w:val="00843C7C"/>
    <w:rsid w:val="00843F4E"/>
    <w:rsid w:val="00844156"/>
    <w:rsid w:val="00844281"/>
    <w:rsid w:val="00844365"/>
    <w:rsid w:val="00844624"/>
    <w:rsid w:val="00844DEE"/>
    <w:rsid w:val="00844EB2"/>
    <w:rsid w:val="00844F78"/>
    <w:rsid w:val="00844FA6"/>
    <w:rsid w:val="008451E0"/>
    <w:rsid w:val="00845A8B"/>
    <w:rsid w:val="00845E1F"/>
    <w:rsid w:val="00846196"/>
    <w:rsid w:val="00846197"/>
    <w:rsid w:val="0084620B"/>
    <w:rsid w:val="00846473"/>
    <w:rsid w:val="008464F4"/>
    <w:rsid w:val="00846765"/>
    <w:rsid w:val="008468C7"/>
    <w:rsid w:val="00846BDD"/>
    <w:rsid w:val="00846E33"/>
    <w:rsid w:val="00846F5A"/>
    <w:rsid w:val="0085007A"/>
    <w:rsid w:val="008502DF"/>
    <w:rsid w:val="0085037B"/>
    <w:rsid w:val="0085053E"/>
    <w:rsid w:val="00850D0E"/>
    <w:rsid w:val="00850D50"/>
    <w:rsid w:val="00851444"/>
    <w:rsid w:val="008514F5"/>
    <w:rsid w:val="00851957"/>
    <w:rsid w:val="00851E3E"/>
    <w:rsid w:val="00851EBA"/>
    <w:rsid w:val="0085246A"/>
    <w:rsid w:val="008527B7"/>
    <w:rsid w:val="00852D87"/>
    <w:rsid w:val="0085313E"/>
    <w:rsid w:val="00853376"/>
    <w:rsid w:val="008539CA"/>
    <w:rsid w:val="00853ACC"/>
    <w:rsid w:val="00853AFC"/>
    <w:rsid w:val="00853D42"/>
    <w:rsid w:val="00854231"/>
    <w:rsid w:val="00854B50"/>
    <w:rsid w:val="00854ED4"/>
    <w:rsid w:val="00854F4C"/>
    <w:rsid w:val="00855404"/>
    <w:rsid w:val="00855983"/>
    <w:rsid w:val="008559A6"/>
    <w:rsid w:val="00855B64"/>
    <w:rsid w:val="00855E94"/>
    <w:rsid w:val="00855FCF"/>
    <w:rsid w:val="00856252"/>
    <w:rsid w:val="00856577"/>
    <w:rsid w:val="00856688"/>
    <w:rsid w:val="00856884"/>
    <w:rsid w:val="00856B76"/>
    <w:rsid w:val="00856DE3"/>
    <w:rsid w:val="00856F88"/>
    <w:rsid w:val="00857103"/>
    <w:rsid w:val="00857561"/>
    <w:rsid w:val="00857678"/>
    <w:rsid w:val="0085786A"/>
    <w:rsid w:val="008579FC"/>
    <w:rsid w:val="00857A41"/>
    <w:rsid w:val="00857CDA"/>
    <w:rsid w:val="00857D13"/>
    <w:rsid w:val="00857DDD"/>
    <w:rsid w:val="008600C6"/>
    <w:rsid w:val="008604CF"/>
    <w:rsid w:val="008604DF"/>
    <w:rsid w:val="00860693"/>
    <w:rsid w:val="0086088E"/>
    <w:rsid w:val="0086094D"/>
    <w:rsid w:val="00860B7A"/>
    <w:rsid w:val="00860C67"/>
    <w:rsid w:val="00860CDA"/>
    <w:rsid w:val="00860DE4"/>
    <w:rsid w:val="00860F2D"/>
    <w:rsid w:val="0086171E"/>
    <w:rsid w:val="00861C3B"/>
    <w:rsid w:val="00861FBF"/>
    <w:rsid w:val="008620D8"/>
    <w:rsid w:val="008622D7"/>
    <w:rsid w:val="00862604"/>
    <w:rsid w:val="0086270D"/>
    <w:rsid w:val="00862A14"/>
    <w:rsid w:val="00862B68"/>
    <w:rsid w:val="008630AB"/>
    <w:rsid w:val="008646AC"/>
    <w:rsid w:val="008647B6"/>
    <w:rsid w:val="008649AB"/>
    <w:rsid w:val="00864C33"/>
    <w:rsid w:val="0086530D"/>
    <w:rsid w:val="0086548E"/>
    <w:rsid w:val="00865AE9"/>
    <w:rsid w:val="00865C6F"/>
    <w:rsid w:val="008668E9"/>
    <w:rsid w:val="008668EB"/>
    <w:rsid w:val="00866CE4"/>
    <w:rsid w:val="00866FDA"/>
    <w:rsid w:val="008676CA"/>
    <w:rsid w:val="00867DDC"/>
    <w:rsid w:val="0087027E"/>
    <w:rsid w:val="008702CA"/>
    <w:rsid w:val="0087033B"/>
    <w:rsid w:val="00870777"/>
    <w:rsid w:val="00870991"/>
    <w:rsid w:val="00870BD0"/>
    <w:rsid w:val="00870DD8"/>
    <w:rsid w:val="0087162E"/>
    <w:rsid w:val="0087168A"/>
    <w:rsid w:val="00871E04"/>
    <w:rsid w:val="008721EA"/>
    <w:rsid w:val="00872BAE"/>
    <w:rsid w:val="00872EF7"/>
    <w:rsid w:val="00872FFA"/>
    <w:rsid w:val="00873451"/>
    <w:rsid w:val="00873472"/>
    <w:rsid w:val="00873B43"/>
    <w:rsid w:val="00873CAC"/>
    <w:rsid w:val="00873D17"/>
    <w:rsid w:val="00873E42"/>
    <w:rsid w:val="008749B6"/>
    <w:rsid w:val="00874C64"/>
    <w:rsid w:val="00874E14"/>
    <w:rsid w:val="0087520C"/>
    <w:rsid w:val="00875471"/>
    <w:rsid w:val="0087552B"/>
    <w:rsid w:val="008756A1"/>
    <w:rsid w:val="00875AB6"/>
    <w:rsid w:val="00875F87"/>
    <w:rsid w:val="00875FDD"/>
    <w:rsid w:val="008760FD"/>
    <w:rsid w:val="00876805"/>
    <w:rsid w:val="0087684D"/>
    <w:rsid w:val="00876A15"/>
    <w:rsid w:val="00876F3D"/>
    <w:rsid w:val="008775EE"/>
    <w:rsid w:val="0088067B"/>
    <w:rsid w:val="0088080C"/>
    <w:rsid w:val="008809C3"/>
    <w:rsid w:val="00881CA3"/>
    <w:rsid w:val="00881CC9"/>
    <w:rsid w:val="0088214E"/>
    <w:rsid w:val="008821EF"/>
    <w:rsid w:val="008823BE"/>
    <w:rsid w:val="0088248B"/>
    <w:rsid w:val="00882A16"/>
    <w:rsid w:val="00882DC0"/>
    <w:rsid w:val="008838A9"/>
    <w:rsid w:val="00883A35"/>
    <w:rsid w:val="0088425C"/>
    <w:rsid w:val="0088431E"/>
    <w:rsid w:val="0088437F"/>
    <w:rsid w:val="00884793"/>
    <w:rsid w:val="00884A10"/>
    <w:rsid w:val="00884CC6"/>
    <w:rsid w:val="008852EF"/>
    <w:rsid w:val="00885568"/>
    <w:rsid w:val="008857FF"/>
    <w:rsid w:val="00885D9C"/>
    <w:rsid w:val="00885FA0"/>
    <w:rsid w:val="00886085"/>
    <w:rsid w:val="008864FB"/>
    <w:rsid w:val="00886581"/>
    <w:rsid w:val="00886594"/>
    <w:rsid w:val="00886678"/>
    <w:rsid w:val="00886D74"/>
    <w:rsid w:val="008871B7"/>
    <w:rsid w:val="00887471"/>
    <w:rsid w:val="008879F1"/>
    <w:rsid w:val="00887A33"/>
    <w:rsid w:val="00887B66"/>
    <w:rsid w:val="00890150"/>
    <w:rsid w:val="00890606"/>
    <w:rsid w:val="00890B0F"/>
    <w:rsid w:val="00891B0B"/>
    <w:rsid w:val="00891B4C"/>
    <w:rsid w:val="00891C50"/>
    <w:rsid w:val="00891D1A"/>
    <w:rsid w:val="00891EF0"/>
    <w:rsid w:val="00891F52"/>
    <w:rsid w:val="00891F70"/>
    <w:rsid w:val="0089207B"/>
    <w:rsid w:val="00892689"/>
    <w:rsid w:val="00892D0B"/>
    <w:rsid w:val="00892D34"/>
    <w:rsid w:val="00892FE2"/>
    <w:rsid w:val="0089305F"/>
    <w:rsid w:val="00893155"/>
    <w:rsid w:val="00893307"/>
    <w:rsid w:val="0089345A"/>
    <w:rsid w:val="0089357A"/>
    <w:rsid w:val="00893F95"/>
    <w:rsid w:val="008941EF"/>
    <w:rsid w:val="00894AA1"/>
    <w:rsid w:val="00894B58"/>
    <w:rsid w:val="00894C75"/>
    <w:rsid w:val="00894CC0"/>
    <w:rsid w:val="00894EBD"/>
    <w:rsid w:val="00895492"/>
    <w:rsid w:val="00895878"/>
    <w:rsid w:val="00895A95"/>
    <w:rsid w:val="00895AED"/>
    <w:rsid w:val="00896167"/>
    <w:rsid w:val="00896266"/>
    <w:rsid w:val="00896318"/>
    <w:rsid w:val="0089633A"/>
    <w:rsid w:val="008965FA"/>
    <w:rsid w:val="0089660F"/>
    <w:rsid w:val="00896770"/>
    <w:rsid w:val="00896782"/>
    <w:rsid w:val="00896823"/>
    <w:rsid w:val="008969B1"/>
    <w:rsid w:val="00896CAF"/>
    <w:rsid w:val="00896DED"/>
    <w:rsid w:val="00897619"/>
    <w:rsid w:val="00897766"/>
    <w:rsid w:val="0089785A"/>
    <w:rsid w:val="008978BC"/>
    <w:rsid w:val="00897905"/>
    <w:rsid w:val="00897C44"/>
    <w:rsid w:val="00897C6D"/>
    <w:rsid w:val="00897CE6"/>
    <w:rsid w:val="00897DA1"/>
    <w:rsid w:val="00897DCF"/>
    <w:rsid w:val="008A0245"/>
    <w:rsid w:val="008A084A"/>
    <w:rsid w:val="008A08F2"/>
    <w:rsid w:val="008A0941"/>
    <w:rsid w:val="008A0E87"/>
    <w:rsid w:val="008A1362"/>
    <w:rsid w:val="008A17D3"/>
    <w:rsid w:val="008A1BE0"/>
    <w:rsid w:val="008A20A9"/>
    <w:rsid w:val="008A2A13"/>
    <w:rsid w:val="008A2C73"/>
    <w:rsid w:val="008A2E85"/>
    <w:rsid w:val="008A2F2C"/>
    <w:rsid w:val="008A31A2"/>
    <w:rsid w:val="008A3934"/>
    <w:rsid w:val="008A3E95"/>
    <w:rsid w:val="008A3EF2"/>
    <w:rsid w:val="008A3F52"/>
    <w:rsid w:val="008A3FEB"/>
    <w:rsid w:val="008A40DF"/>
    <w:rsid w:val="008A41CF"/>
    <w:rsid w:val="008A442B"/>
    <w:rsid w:val="008A48EA"/>
    <w:rsid w:val="008A4E6D"/>
    <w:rsid w:val="008A5174"/>
    <w:rsid w:val="008A542E"/>
    <w:rsid w:val="008A57E1"/>
    <w:rsid w:val="008A5976"/>
    <w:rsid w:val="008A5B95"/>
    <w:rsid w:val="008A6389"/>
    <w:rsid w:val="008A63BE"/>
    <w:rsid w:val="008A658C"/>
    <w:rsid w:val="008A6662"/>
    <w:rsid w:val="008A6A6E"/>
    <w:rsid w:val="008A6B88"/>
    <w:rsid w:val="008A6C24"/>
    <w:rsid w:val="008A7136"/>
    <w:rsid w:val="008A7297"/>
    <w:rsid w:val="008A7B18"/>
    <w:rsid w:val="008A7C7D"/>
    <w:rsid w:val="008B00EE"/>
    <w:rsid w:val="008B0758"/>
    <w:rsid w:val="008B0819"/>
    <w:rsid w:val="008B0955"/>
    <w:rsid w:val="008B0B0E"/>
    <w:rsid w:val="008B0E3E"/>
    <w:rsid w:val="008B0FA4"/>
    <w:rsid w:val="008B1015"/>
    <w:rsid w:val="008B1164"/>
    <w:rsid w:val="008B11EE"/>
    <w:rsid w:val="008B122B"/>
    <w:rsid w:val="008B1401"/>
    <w:rsid w:val="008B1F60"/>
    <w:rsid w:val="008B2344"/>
    <w:rsid w:val="008B275E"/>
    <w:rsid w:val="008B2A10"/>
    <w:rsid w:val="008B2BE3"/>
    <w:rsid w:val="008B2FB6"/>
    <w:rsid w:val="008B31FF"/>
    <w:rsid w:val="008B36A5"/>
    <w:rsid w:val="008B39CE"/>
    <w:rsid w:val="008B408C"/>
    <w:rsid w:val="008B4502"/>
    <w:rsid w:val="008B4763"/>
    <w:rsid w:val="008B4DF8"/>
    <w:rsid w:val="008B4E4B"/>
    <w:rsid w:val="008B503E"/>
    <w:rsid w:val="008B5928"/>
    <w:rsid w:val="008B5A66"/>
    <w:rsid w:val="008B5B32"/>
    <w:rsid w:val="008B6194"/>
    <w:rsid w:val="008B64BB"/>
    <w:rsid w:val="008B65D0"/>
    <w:rsid w:val="008B6E42"/>
    <w:rsid w:val="008B74F7"/>
    <w:rsid w:val="008B7608"/>
    <w:rsid w:val="008B7743"/>
    <w:rsid w:val="008B7830"/>
    <w:rsid w:val="008B7E02"/>
    <w:rsid w:val="008B7E3E"/>
    <w:rsid w:val="008C02A5"/>
    <w:rsid w:val="008C0612"/>
    <w:rsid w:val="008C0B26"/>
    <w:rsid w:val="008C0CDA"/>
    <w:rsid w:val="008C1799"/>
    <w:rsid w:val="008C1DD7"/>
    <w:rsid w:val="008C2392"/>
    <w:rsid w:val="008C2426"/>
    <w:rsid w:val="008C2B38"/>
    <w:rsid w:val="008C2CD5"/>
    <w:rsid w:val="008C2CE1"/>
    <w:rsid w:val="008C3336"/>
    <w:rsid w:val="008C4A9B"/>
    <w:rsid w:val="008C5497"/>
    <w:rsid w:val="008C59B0"/>
    <w:rsid w:val="008C5BA5"/>
    <w:rsid w:val="008C5D3A"/>
    <w:rsid w:val="008C5ECB"/>
    <w:rsid w:val="008C62D6"/>
    <w:rsid w:val="008C64CD"/>
    <w:rsid w:val="008C656D"/>
    <w:rsid w:val="008C657E"/>
    <w:rsid w:val="008C65B9"/>
    <w:rsid w:val="008C68B5"/>
    <w:rsid w:val="008C69D5"/>
    <w:rsid w:val="008C6C38"/>
    <w:rsid w:val="008C6C52"/>
    <w:rsid w:val="008C7138"/>
    <w:rsid w:val="008C7857"/>
    <w:rsid w:val="008C7989"/>
    <w:rsid w:val="008C7B5B"/>
    <w:rsid w:val="008C7DA5"/>
    <w:rsid w:val="008D02E2"/>
    <w:rsid w:val="008D03EF"/>
    <w:rsid w:val="008D05B3"/>
    <w:rsid w:val="008D06E2"/>
    <w:rsid w:val="008D07AF"/>
    <w:rsid w:val="008D0989"/>
    <w:rsid w:val="008D0BC5"/>
    <w:rsid w:val="008D0EE2"/>
    <w:rsid w:val="008D1143"/>
    <w:rsid w:val="008D1485"/>
    <w:rsid w:val="008D17B5"/>
    <w:rsid w:val="008D1D99"/>
    <w:rsid w:val="008D1FB8"/>
    <w:rsid w:val="008D2447"/>
    <w:rsid w:val="008D27E7"/>
    <w:rsid w:val="008D29EE"/>
    <w:rsid w:val="008D2D09"/>
    <w:rsid w:val="008D2FFF"/>
    <w:rsid w:val="008D36B8"/>
    <w:rsid w:val="008D3942"/>
    <w:rsid w:val="008D4157"/>
    <w:rsid w:val="008D46D1"/>
    <w:rsid w:val="008D4844"/>
    <w:rsid w:val="008D4EAB"/>
    <w:rsid w:val="008D5070"/>
    <w:rsid w:val="008D51D6"/>
    <w:rsid w:val="008D5206"/>
    <w:rsid w:val="008D554F"/>
    <w:rsid w:val="008D5733"/>
    <w:rsid w:val="008D5B1F"/>
    <w:rsid w:val="008D5DC2"/>
    <w:rsid w:val="008D5DDA"/>
    <w:rsid w:val="008D6329"/>
    <w:rsid w:val="008D6AEC"/>
    <w:rsid w:val="008D7077"/>
    <w:rsid w:val="008D7766"/>
    <w:rsid w:val="008D7CF4"/>
    <w:rsid w:val="008D7E4F"/>
    <w:rsid w:val="008D7E6A"/>
    <w:rsid w:val="008E00BB"/>
    <w:rsid w:val="008E038E"/>
    <w:rsid w:val="008E059A"/>
    <w:rsid w:val="008E07D3"/>
    <w:rsid w:val="008E0E4C"/>
    <w:rsid w:val="008E1697"/>
    <w:rsid w:val="008E1BB8"/>
    <w:rsid w:val="008E2C67"/>
    <w:rsid w:val="008E3406"/>
    <w:rsid w:val="008E35A5"/>
    <w:rsid w:val="008E39BE"/>
    <w:rsid w:val="008E3BC0"/>
    <w:rsid w:val="008E3D6E"/>
    <w:rsid w:val="008E429F"/>
    <w:rsid w:val="008E42BB"/>
    <w:rsid w:val="008E44CB"/>
    <w:rsid w:val="008E5D99"/>
    <w:rsid w:val="008E5E5B"/>
    <w:rsid w:val="008E6243"/>
    <w:rsid w:val="008E64AA"/>
    <w:rsid w:val="008E6BCC"/>
    <w:rsid w:val="008E6BF6"/>
    <w:rsid w:val="008E6D0D"/>
    <w:rsid w:val="008E6D8C"/>
    <w:rsid w:val="008E710D"/>
    <w:rsid w:val="008E759C"/>
    <w:rsid w:val="008E7ABC"/>
    <w:rsid w:val="008F00B1"/>
    <w:rsid w:val="008F0C6F"/>
    <w:rsid w:val="008F0F4F"/>
    <w:rsid w:val="008F1221"/>
    <w:rsid w:val="008F12CF"/>
    <w:rsid w:val="008F16A7"/>
    <w:rsid w:val="008F1A87"/>
    <w:rsid w:val="008F1BD6"/>
    <w:rsid w:val="008F1C05"/>
    <w:rsid w:val="008F33B8"/>
    <w:rsid w:val="008F3C3C"/>
    <w:rsid w:val="008F430B"/>
    <w:rsid w:val="008F44EA"/>
    <w:rsid w:val="008F4622"/>
    <w:rsid w:val="008F4680"/>
    <w:rsid w:val="008F477A"/>
    <w:rsid w:val="008F53A5"/>
    <w:rsid w:val="008F548C"/>
    <w:rsid w:val="008F5965"/>
    <w:rsid w:val="008F5B76"/>
    <w:rsid w:val="008F62DE"/>
    <w:rsid w:val="008F635F"/>
    <w:rsid w:val="008F6403"/>
    <w:rsid w:val="008F6413"/>
    <w:rsid w:val="008F6667"/>
    <w:rsid w:val="008F6E2B"/>
    <w:rsid w:val="008F73E8"/>
    <w:rsid w:val="008F745C"/>
    <w:rsid w:val="008F75D5"/>
    <w:rsid w:val="008F7A37"/>
    <w:rsid w:val="008F7A4E"/>
    <w:rsid w:val="008F7CF9"/>
    <w:rsid w:val="008F7F9E"/>
    <w:rsid w:val="009000BF"/>
    <w:rsid w:val="0090023A"/>
    <w:rsid w:val="009002DC"/>
    <w:rsid w:val="009007F1"/>
    <w:rsid w:val="00900C49"/>
    <w:rsid w:val="00900E3C"/>
    <w:rsid w:val="0090108A"/>
    <w:rsid w:val="009014FD"/>
    <w:rsid w:val="009016F4"/>
    <w:rsid w:val="00901E95"/>
    <w:rsid w:val="00901F94"/>
    <w:rsid w:val="0090222C"/>
    <w:rsid w:val="009023F3"/>
    <w:rsid w:val="009027A5"/>
    <w:rsid w:val="00902960"/>
    <w:rsid w:val="00902CBE"/>
    <w:rsid w:val="00902E6D"/>
    <w:rsid w:val="009034CC"/>
    <w:rsid w:val="00903841"/>
    <w:rsid w:val="00903C7A"/>
    <w:rsid w:val="00903E50"/>
    <w:rsid w:val="00903EAC"/>
    <w:rsid w:val="00904014"/>
    <w:rsid w:val="0090415B"/>
    <w:rsid w:val="0090421F"/>
    <w:rsid w:val="009042C8"/>
    <w:rsid w:val="009042D0"/>
    <w:rsid w:val="0090436D"/>
    <w:rsid w:val="009045CA"/>
    <w:rsid w:val="00904635"/>
    <w:rsid w:val="00904910"/>
    <w:rsid w:val="0090579E"/>
    <w:rsid w:val="00905856"/>
    <w:rsid w:val="00906264"/>
    <w:rsid w:val="0090636C"/>
    <w:rsid w:val="0090673C"/>
    <w:rsid w:val="0090676D"/>
    <w:rsid w:val="00906CE1"/>
    <w:rsid w:val="00906CEC"/>
    <w:rsid w:val="0090709B"/>
    <w:rsid w:val="00907187"/>
    <w:rsid w:val="00907225"/>
    <w:rsid w:val="00907805"/>
    <w:rsid w:val="009106E4"/>
    <w:rsid w:val="00910844"/>
    <w:rsid w:val="00910B64"/>
    <w:rsid w:val="00910BCF"/>
    <w:rsid w:val="0091111C"/>
    <w:rsid w:val="0091133A"/>
    <w:rsid w:val="009113E7"/>
    <w:rsid w:val="00911642"/>
    <w:rsid w:val="00911AAD"/>
    <w:rsid w:val="00911AFB"/>
    <w:rsid w:val="00911D3B"/>
    <w:rsid w:val="00911FC3"/>
    <w:rsid w:val="00912276"/>
    <w:rsid w:val="00912653"/>
    <w:rsid w:val="00912C49"/>
    <w:rsid w:val="00912CE8"/>
    <w:rsid w:val="00913213"/>
    <w:rsid w:val="009132CF"/>
    <w:rsid w:val="00913CD3"/>
    <w:rsid w:val="00914250"/>
    <w:rsid w:val="0091446E"/>
    <w:rsid w:val="00914537"/>
    <w:rsid w:val="00914B1D"/>
    <w:rsid w:val="00914E55"/>
    <w:rsid w:val="00914F5E"/>
    <w:rsid w:val="00914FAF"/>
    <w:rsid w:val="00915174"/>
    <w:rsid w:val="00915333"/>
    <w:rsid w:val="00915880"/>
    <w:rsid w:val="00915BE5"/>
    <w:rsid w:val="00916800"/>
    <w:rsid w:val="00916AE6"/>
    <w:rsid w:val="00916E9B"/>
    <w:rsid w:val="0091706D"/>
    <w:rsid w:val="0091759E"/>
    <w:rsid w:val="00917B3A"/>
    <w:rsid w:val="00917BDC"/>
    <w:rsid w:val="00920260"/>
    <w:rsid w:val="00920754"/>
    <w:rsid w:val="00920A53"/>
    <w:rsid w:val="009210EC"/>
    <w:rsid w:val="00921769"/>
    <w:rsid w:val="00921940"/>
    <w:rsid w:val="00921EC0"/>
    <w:rsid w:val="009221B0"/>
    <w:rsid w:val="0092246C"/>
    <w:rsid w:val="009225A4"/>
    <w:rsid w:val="00922957"/>
    <w:rsid w:val="009229A8"/>
    <w:rsid w:val="00922A68"/>
    <w:rsid w:val="00922C25"/>
    <w:rsid w:val="0092304E"/>
    <w:rsid w:val="00923835"/>
    <w:rsid w:val="00924261"/>
    <w:rsid w:val="00924B25"/>
    <w:rsid w:val="00925918"/>
    <w:rsid w:val="009259B7"/>
    <w:rsid w:val="00926604"/>
    <w:rsid w:val="009266D9"/>
    <w:rsid w:val="00926827"/>
    <w:rsid w:val="00926F43"/>
    <w:rsid w:val="00927407"/>
    <w:rsid w:val="009274D4"/>
    <w:rsid w:val="00927A8E"/>
    <w:rsid w:val="00927BC4"/>
    <w:rsid w:val="00927C4E"/>
    <w:rsid w:val="00927D0B"/>
    <w:rsid w:val="00927D61"/>
    <w:rsid w:val="00930443"/>
    <w:rsid w:val="00930877"/>
    <w:rsid w:val="00930CA3"/>
    <w:rsid w:val="00930E73"/>
    <w:rsid w:val="009310AF"/>
    <w:rsid w:val="009311FD"/>
    <w:rsid w:val="009313EE"/>
    <w:rsid w:val="009316EF"/>
    <w:rsid w:val="00931E99"/>
    <w:rsid w:val="009321FD"/>
    <w:rsid w:val="0093236B"/>
    <w:rsid w:val="009327C7"/>
    <w:rsid w:val="00932812"/>
    <w:rsid w:val="0093303D"/>
    <w:rsid w:val="00933578"/>
    <w:rsid w:val="00933649"/>
    <w:rsid w:val="0093367C"/>
    <w:rsid w:val="00933BA1"/>
    <w:rsid w:val="00933BF1"/>
    <w:rsid w:val="00933D74"/>
    <w:rsid w:val="00933F71"/>
    <w:rsid w:val="00934074"/>
    <w:rsid w:val="0093413E"/>
    <w:rsid w:val="0093426B"/>
    <w:rsid w:val="009349B9"/>
    <w:rsid w:val="00934DC9"/>
    <w:rsid w:val="00934F48"/>
    <w:rsid w:val="00935185"/>
    <w:rsid w:val="00935234"/>
    <w:rsid w:val="009353CA"/>
    <w:rsid w:val="00935C8D"/>
    <w:rsid w:val="00935EA2"/>
    <w:rsid w:val="0093635E"/>
    <w:rsid w:val="00936788"/>
    <w:rsid w:val="009367A7"/>
    <w:rsid w:val="0093691D"/>
    <w:rsid w:val="00936944"/>
    <w:rsid w:val="00936DD2"/>
    <w:rsid w:val="00936FA1"/>
    <w:rsid w:val="00937197"/>
    <w:rsid w:val="00937479"/>
    <w:rsid w:val="009376A2"/>
    <w:rsid w:val="009376CD"/>
    <w:rsid w:val="009378F4"/>
    <w:rsid w:val="00937F45"/>
    <w:rsid w:val="009400C6"/>
    <w:rsid w:val="009404B4"/>
    <w:rsid w:val="00940523"/>
    <w:rsid w:val="009406C1"/>
    <w:rsid w:val="00940E27"/>
    <w:rsid w:val="00941022"/>
    <w:rsid w:val="0094151D"/>
    <w:rsid w:val="009418FD"/>
    <w:rsid w:val="0094190E"/>
    <w:rsid w:val="00941BB9"/>
    <w:rsid w:val="00941D5C"/>
    <w:rsid w:val="0094289D"/>
    <w:rsid w:val="009428D0"/>
    <w:rsid w:val="00942A35"/>
    <w:rsid w:val="00943026"/>
    <w:rsid w:val="0094308C"/>
    <w:rsid w:val="00943349"/>
    <w:rsid w:val="00943605"/>
    <w:rsid w:val="00943648"/>
    <w:rsid w:val="009436C9"/>
    <w:rsid w:val="00943A2D"/>
    <w:rsid w:val="00943DB8"/>
    <w:rsid w:val="00943F68"/>
    <w:rsid w:val="009445C8"/>
    <w:rsid w:val="00944938"/>
    <w:rsid w:val="00944BE9"/>
    <w:rsid w:val="00944C71"/>
    <w:rsid w:val="00944DD7"/>
    <w:rsid w:val="00945AAF"/>
    <w:rsid w:val="00946050"/>
    <w:rsid w:val="0094608F"/>
    <w:rsid w:val="00946291"/>
    <w:rsid w:val="009463BC"/>
    <w:rsid w:val="00946456"/>
    <w:rsid w:val="0094650C"/>
    <w:rsid w:val="0094675A"/>
    <w:rsid w:val="00946B66"/>
    <w:rsid w:val="00946E37"/>
    <w:rsid w:val="00946FC4"/>
    <w:rsid w:val="009470C9"/>
    <w:rsid w:val="0094776C"/>
    <w:rsid w:val="00947B50"/>
    <w:rsid w:val="00947DE8"/>
    <w:rsid w:val="00947EC6"/>
    <w:rsid w:val="0095005F"/>
    <w:rsid w:val="00950D8C"/>
    <w:rsid w:val="00951179"/>
    <w:rsid w:val="009512B9"/>
    <w:rsid w:val="009516BC"/>
    <w:rsid w:val="0095171D"/>
    <w:rsid w:val="00951B4B"/>
    <w:rsid w:val="00951C6D"/>
    <w:rsid w:val="00951EDF"/>
    <w:rsid w:val="009521D8"/>
    <w:rsid w:val="0095275D"/>
    <w:rsid w:val="009529AB"/>
    <w:rsid w:val="009530F5"/>
    <w:rsid w:val="009532ED"/>
    <w:rsid w:val="00953703"/>
    <w:rsid w:val="009538E8"/>
    <w:rsid w:val="0095390F"/>
    <w:rsid w:val="00954519"/>
    <w:rsid w:val="009546D3"/>
    <w:rsid w:val="009547A9"/>
    <w:rsid w:val="00954B1F"/>
    <w:rsid w:val="00954F3D"/>
    <w:rsid w:val="009550F6"/>
    <w:rsid w:val="0095532C"/>
    <w:rsid w:val="00955438"/>
    <w:rsid w:val="00955929"/>
    <w:rsid w:val="00955A30"/>
    <w:rsid w:val="00955B7A"/>
    <w:rsid w:val="00955C7A"/>
    <w:rsid w:val="00955F6B"/>
    <w:rsid w:val="00956337"/>
    <w:rsid w:val="009563CD"/>
    <w:rsid w:val="009566AD"/>
    <w:rsid w:val="009566B5"/>
    <w:rsid w:val="0095679E"/>
    <w:rsid w:val="00956A97"/>
    <w:rsid w:val="00956E06"/>
    <w:rsid w:val="00957050"/>
    <w:rsid w:val="009578F7"/>
    <w:rsid w:val="00957AFC"/>
    <w:rsid w:val="00957CFA"/>
    <w:rsid w:val="00957FDD"/>
    <w:rsid w:val="0096075D"/>
    <w:rsid w:val="00960A76"/>
    <w:rsid w:val="00960B9C"/>
    <w:rsid w:val="00960D77"/>
    <w:rsid w:val="00960EA7"/>
    <w:rsid w:val="00961E00"/>
    <w:rsid w:val="00961E7D"/>
    <w:rsid w:val="00962298"/>
    <w:rsid w:val="00962666"/>
    <w:rsid w:val="00962B67"/>
    <w:rsid w:val="009632DB"/>
    <w:rsid w:val="00963862"/>
    <w:rsid w:val="00963924"/>
    <w:rsid w:val="00963948"/>
    <w:rsid w:val="00963CC0"/>
    <w:rsid w:val="009642A8"/>
    <w:rsid w:val="00964348"/>
    <w:rsid w:val="009649D1"/>
    <w:rsid w:val="00964CC9"/>
    <w:rsid w:val="00964E77"/>
    <w:rsid w:val="00964F3F"/>
    <w:rsid w:val="009650B3"/>
    <w:rsid w:val="00965686"/>
    <w:rsid w:val="009656B4"/>
    <w:rsid w:val="00965C92"/>
    <w:rsid w:val="00965D1B"/>
    <w:rsid w:val="009665D1"/>
    <w:rsid w:val="00966869"/>
    <w:rsid w:val="00967570"/>
    <w:rsid w:val="00967B3D"/>
    <w:rsid w:val="00967DC2"/>
    <w:rsid w:val="00967EE7"/>
    <w:rsid w:val="009704B1"/>
    <w:rsid w:val="009704F2"/>
    <w:rsid w:val="0097051D"/>
    <w:rsid w:val="009707C4"/>
    <w:rsid w:val="00970846"/>
    <w:rsid w:val="00970ABD"/>
    <w:rsid w:val="00970D57"/>
    <w:rsid w:val="00970E2A"/>
    <w:rsid w:val="00970F4D"/>
    <w:rsid w:val="00971A2E"/>
    <w:rsid w:val="00971CFB"/>
    <w:rsid w:val="00971EB1"/>
    <w:rsid w:val="00972584"/>
    <w:rsid w:val="009728A7"/>
    <w:rsid w:val="009729F7"/>
    <w:rsid w:val="00972A33"/>
    <w:rsid w:val="00972D98"/>
    <w:rsid w:val="00972EA4"/>
    <w:rsid w:val="0097327F"/>
    <w:rsid w:val="00973800"/>
    <w:rsid w:val="00973AD6"/>
    <w:rsid w:val="00973D2E"/>
    <w:rsid w:val="00973E64"/>
    <w:rsid w:val="0097411E"/>
    <w:rsid w:val="00974419"/>
    <w:rsid w:val="00974F26"/>
    <w:rsid w:val="009754A0"/>
    <w:rsid w:val="00975B2C"/>
    <w:rsid w:val="00975C7C"/>
    <w:rsid w:val="00975CA0"/>
    <w:rsid w:val="009764ED"/>
    <w:rsid w:val="0097696C"/>
    <w:rsid w:val="00976BCB"/>
    <w:rsid w:val="00976E74"/>
    <w:rsid w:val="00977B6E"/>
    <w:rsid w:val="00977B7A"/>
    <w:rsid w:val="00977E97"/>
    <w:rsid w:val="0098011F"/>
    <w:rsid w:val="009801EE"/>
    <w:rsid w:val="009804FC"/>
    <w:rsid w:val="00980A56"/>
    <w:rsid w:val="00980CD2"/>
    <w:rsid w:val="009812B8"/>
    <w:rsid w:val="0098173C"/>
    <w:rsid w:val="00981743"/>
    <w:rsid w:val="00981828"/>
    <w:rsid w:val="00981B5E"/>
    <w:rsid w:val="0098210A"/>
    <w:rsid w:val="00982383"/>
    <w:rsid w:val="00982690"/>
    <w:rsid w:val="009827BA"/>
    <w:rsid w:val="00982AB4"/>
    <w:rsid w:val="009833C0"/>
    <w:rsid w:val="00984349"/>
    <w:rsid w:val="00985092"/>
    <w:rsid w:val="00985326"/>
    <w:rsid w:val="00985483"/>
    <w:rsid w:val="00985738"/>
    <w:rsid w:val="009857D7"/>
    <w:rsid w:val="00985B1A"/>
    <w:rsid w:val="00985E0D"/>
    <w:rsid w:val="00985E53"/>
    <w:rsid w:val="00986773"/>
    <w:rsid w:val="009868B0"/>
    <w:rsid w:val="009869A2"/>
    <w:rsid w:val="00986A99"/>
    <w:rsid w:val="00987011"/>
    <w:rsid w:val="00987859"/>
    <w:rsid w:val="00987A8F"/>
    <w:rsid w:val="00987BA0"/>
    <w:rsid w:val="00987BD2"/>
    <w:rsid w:val="00987DAE"/>
    <w:rsid w:val="00987E92"/>
    <w:rsid w:val="0099019F"/>
    <w:rsid w:val="009903EE"/>
    <w:rsid w:val="009906F9"/>
    <w:rsid w:val="0099079E"/>
    <w:rsid w:val="00990A94"/>
    <w:rsid w:val="009914F4"/>
    <w:rsid w:val="00991661"/>
    <w:rsid w:val="00991856"/>
    <w:rsid w:val="00991C12"/>
    <w:rsid w:val="00991EAC"/>
    <w:rsid w:val="00991FE7"/>
    <w:rsid w:val="009923A6"/>
    <w:rsid w:val="00992602"/>
    <w:rsid w:val="00992756"/>
    <w:rsid w:val="0099296F"/>
    <w:rsid w:val="00992A7F"/>
    <w:rsid w:val="00992AF3"/>
    <w:rsid w:val="00992DED"/>
    <w:rsid w:val="009930A0"/>
    <w:rsid w:val="009931EC"/>
    <w:rsid w:val="00993563"/>
    <w:rsid w:val="009937B9"/>
    <w:rsid w:val="0099387E"/>
    <w:rsid w:val="00994090"/>
    <w:rsid w:val="0099460E"/>
    <w:rsid w:val="00994A66"/>
    <w:rsid w:val="00994C2E"/>
    <w:rsid w:val="00994C99"/>
    <w:rsid w:val="00995720"/>
    <w:rsid w:val="00996048"/>
    <w:rsid w:val="009961FF"/>
    <w:rsid w:val="00996C3E"/>
    <w:rsid w:val="00996CFB"/>
    <w:rsid w:val="00996DE0"/>
    <w:rsid w:val="00996EBA"/>
    <w:rsid w:val="009972A8"/>
    <w:rsid w:val="009974AE"/>
    <w:rsid w:val="00997914"/>
    <w:rsid w:val="009A0160"/>
    <w:rsid w:val="009A0A83"/>
    <w:rsid w:val="009A0C31"/>
    <w:rsid w:val="009A0DE5"/>
    <w:rsid w:val="009A10F3"/>
    <w:rsid w:val="009A12E8"/>
    <w:rsid w:val="009A142A"/>
    <w:rsid w:val="009A1956"/>
    <w:rsid w:val="009A1971"/>
    <w:rsid w:val="009A1B9D"/>
    <w:rsid w:val="009A1EE0"/>
    <w:rsid w:val="009A1EFC"/>
    <w:rsid w:val="009A2366"/>
    <w:rsid w:val="009A2433"/>
    <w:rsid w:val="009A25DE"/>
    <w:rsid w:val="009A26E7"/>
    <w:rsid w:val="009A2923"/>
    <w:rsid w:val="009A2E35"/>
    <w:rsid w:val="009A2EA0"/>
    <w:rsid w:val="009A2F71"/>
    <w:rsid w:val="009A3069"/>
    <w:rsid w:val="009A424C"/>
    <w:rsid w:val="009A461E"/>
    <w:rsid w:val="009A4673"/>
    <w:rsid w:val="009A46B6"/>
    <w:rsid w:val="009A5028"/>
    <w:rsid w:val="009A5630"/>
    <w:rsid w:val="009A595E"/>
    <w:rsid w:val="009A5C91"/>
    <w:rsid w:val="009A5EA5"/>
    <w:rsid w:val="009A611D"/>
    <w:rsid w:val="009A6328"/>
    <w:rsid w:val="009A64D4"/>
    <w:rsid w:val="009A64EB"/>
    <w:rsid w:val="009A67D0"/>
    <w:rsid w:val="009A67FC"/>
    <w:rsid w:val="009A695D"/>
    <w:rsid w:val="009A6A56"/>
    <w:rsid w:val="009A6CC3"/>
    <w:rsid w:val="009A6DA7"/>
    <w:rsid w:val="009A6DEA"/>
    <w:rsid w:val="009A6ECE"/>
    <w:rsid w:val="009A7129"/>
    <w:rsid w:val="009A76BC"/>
    <w:rsid w:val="009A7808"/>
    <w:rsid w:val="009B06D4"/>
    <w:rsid w:val="009B08DF"/>
    <w:rsid w:val="009B0A66"/>
    <w:rsid w:val="009B1369"/>
    <w:rsid w:val="009B184D"/>
    <w:rsid w:val="009B1C12"/>
    <w:rsid w:val="009B1F64"/>
    <w:rsid w:val="009B1FD6"/>
    <w:rsid w:val="009B2016"/>
    <w:rsid w:val="009B243E"/>
    <w:rsid w:val="009B2906"/>
    <w:rsid w:val="009B3012"/>
    <w:rsid w:val="009B30F9"/>
    <w:rsid w:val="009B3B6D"/>
    <w:rsid w:val="009B3D1A"/>
    <w:rsid w:val="009B425A"/>
    <w:rsid w:val="009B4953"/>
    <w:rsid w:val="009B4C14"/>
    <w:rsid w:val="009B506B"/>
    <w:rsid w:val="009B511B"/>
    <w:rsid w:val="009B56D8"/>
    <w:rsid w:val="009B5B34"/>
    <w:rsid w:val="009B5B69"/>
    <w:rsid w:val="009B5C78"/>
    <w:rsid w:val="009B5CA5"/>
    <w:rsid w:val="009B5D30"/>
    <w:rsid w:val="009B5E9E"/>
    <w:rsid w:val="009B5F24"/>
    <w:rsid w:val="009B622E"/>
    <w:rsid w:val="009B666A"/>
    <w:rsid w:val="009B6EE2"/>
    <w:rsid w:val="009B7372"/>
    <w:rsid w:val="009B7654"/>
    <w:rsid w:val="009B78F9"/>
    <w:rsid w:val="009B7F46"/>
    <w:rsid w:val="009C002D"/>
    <w:rsid w:val="009C0094"/>
    <w:rsid w:val="009C0A34"/>
    <w:rsid w:val="009C0C32"/>
    <w:rsid w:val="009C0CDF"/>
    <w:rsid w:val="009C0EA7"/>
    <w:rsid w:val="009C10CB"/>
    <w:rsid w:val="009C1739"/>
    <w:rsid w:val="009C1F9C"/>
    <w:rsid w:val="009C20CD"/>
    <w:rsid w:val="009C2BFF"/>
    <w:rsid w:val="009C2DFD"/>
    <w:rsid w:val="009C2E6C"/>
    <w:rsid w:val="009C30BE"/>
    <w:rsid w:val="009C3441"/>
    <w:rsid w:val="009C35F6"/>
    <w:rsid w:val="009C4850"/>
    <w:rsid w:val="009C4B5D"/>
    <w:rsid w:val="009C4C29"/>
    <w:rsid w:val="009C4FAA"/>
    <w:rsid w:val="009C5683"/>
    <w:rsid w:val="009C5726"/>
    <w:rsid w:val="009C58DE"/>
    <w:rsid w:val="009C5986"/>
    <w:rsid w:val="009C5CD1"/>
    <w:rsid w:val="009C5D09"/>
    <w:rsid w:val="009C5D6F"/>
    <w:rsid w:val="009C60DE"/>
    <w:rsid w:val="009C6650"/>
    <w:rsid w:val="009C720D"/>
    <w:rsid w:val="009C72C6"/>
    <w:rsid w:val="009C744D"/>
    <w:rsid w:val="009C785B"/>
    <w:rsid w:val="009C7B39"/>
    <w:rsid w:val="009C7CA1"/>
    <w:rsid w:val="009D02DF"/>
    <w:rsid w:val="009D07C3"/>
    <w:rsid w:val="009D0A01"/>
    <w:rsid w:val="009D105D"/>
    <w:rsid w:val="009D1CF1"/>
    <w:rsid w:val="009D2000"/>
    <w:rsid w:val="009D232E"/>
    <w:rsid w:val="009D27F3"/>
    <w:rsid w:val="009D28DE"/>
    <w:rsid w:val="009D2C10"/>
    <w:rsid w:val="009D2DD9"/>
    <w:rsid w:val="009D30DB"/>
    <w:rsid w:val="009D31BE"/>
    <w:rsid w:val="009D3427"/>
    <w:rsid w:val="009D3712"/>
    <w:rsid w:val="009D3C44"/>
    <w:rsid w:val="009D3E8A"/>
    <w:rsid w:val="009D4215"/>
    <w:rsid w:val="009D468B"/>
    <w:rsid w:val="009D4C68"/>
    <w:rsid w:val="009D5118"/>
    <w:rsid w:val="009D53FF"/>
    <w:rsid w:val="009D57D8"/>
    <w:rsid w:val="009D591E"/>
    <w:rsid w:val="009D5E84"/>
    <w:rsid w:val="009D673E"/>
    <w:rsid w:val="009D6DC3"/>
    <w:rsid w:val="009D6FFD"/>
    <w:rsid w:val="009D799B"/>
    <w:rsid w:val="009D7B56"/>
    <w:rsid w:val="009D7D14"/>
    <w:rsid w:val="009D7DEE"/>
    <w:rsid w:val="009E0079"/>
    <w:rsid w:val="009E00A4"/>
    <w:rsid w:val="009E049A"/>
    <w:rsid w:val="009E057E"/>
    <w:rsid w:val="009E074E"/>
    <w:rsid w:val="009E0A39"/>
    <w:rsid w:val="009E0D15"/>
    <w:rsid w:val="009E1870"/>
    <w:rsid w:val="009E24D7"/>
    <w:rsid w:val="009E2800"/>
    <w:rsid w:val="009E29A2"/>
    <w:rsid w:val="009E33D6"/>
    <w:rsid w:val="009E3485"/>
    <w:rsid w:val="009E3E74"/>
    <w:rsid w:val="009E3FCF"/>
    <w:rsid w:val="009E4046"/>
    <w:rsid w:val="009E4368"/>
    <w:rsid w:val="009E4665"/>
    <w:rsid w:val="009E4DBB"/>
    <w:rsid w:val="009E4DE5"/>
    <w:rsid w:val="009E4E5B"/>
    <w:rsid w:val="009E506C"/>
    <w:rsid w:val="009E50A4"/>
    <w:rsid w:val="009E5BCB"/>
    <w:rsid w:val="009E5D48"/>
    <w:rsid w:val="009E5EF7"/>
    <w:rsid w:val="009E62FA"/>
    <w:rsid w:val="009E6947"/>
    <w:rsid w:val="009E69C1"/>
    <w:rsid w:val="009E6FA0"/>
    <w:rsid w:val="009E6FAF"/>
    <w:rsid w:val="009E744B"/>
    <w:rsid w:val="009E7AA0"/>
    <w:rsid w:val="009E7E73"/>
    <w:rsid w:val="009F093A"/>
    <w:rsid w:val="009F0B08"/>
    <w:rsid w:val="009F0CBB"/>
    <w:rsid w:val="009F0E38"/>
    <w:rsid w:val="009F0E95"/>
    <w:rsid w:val="009F1A5C"/>
    <w:rsid w:val="009F1C72"/>
    <w:rsid w:val="009F20F5"/>
    <w:rsid w:val="009F2643"/>
    <w:rsid w:val="009F29A9"/>
    <w:rsid w:val="009F2BF1"/>
    <w:rsid w:val="009F2C72"/>
    <w:rsid w:val="009F3B44"/>
    <w:rsid w:val="009F40B6"/>
    <w:rsid w:val="009F420C"/>
    <w:rsid w:val="009F4346"/>
    <w:rsid w:val="009F4643"/>
    <w:rsid w:val="009F4741"/>
    <w:rsid w:val="009F4758"/>
    <w:rsid w:val="009F515B"/>
    <w:rsid w:val="009F5CEA"/>
    <w:rsid w:val="009F5CEE"/>
    <w:rsid w:val="009F5D4D"/>
    <w:rsid w:val="009F641A"/>
    <w:rsid w:val="009F66F6"/>
    <w:rsid w:val="009F6722"/>
    <w:rsid w:val="009F6C19"/>
    <w:rsid w:val="009F72C5"/>
    <w:rsid w:val="009F7892"/>
    <w:rsid w:val="009F79D4"/>
    <w:rsid w:val="009F7F33"/>
    <w:rsid w:val="00A001D9"/>
    <w:rsid w:val="00A00278"/>
    <w:rsid w:val="00A0028F"/>
    <w:rsid w:val="00A00597"/>
    <w:rsid w:val="00A00823"/>
    <w:rsid w:val="00A00C69"/>
    <w:rsid w:val="00A013C7"/>
    <w:rsid w:val="00A01465"/>
    <w:rsid w:val="00A0193C"/>
    <w:rsid w:val="00A019F3"/>
    <w:rsid w:val="00A01A19"/>
    <w:rsid w:val="00A01ADF"/>
    <w:rsid w:val="00A01C27"/>
    <w:rsid w:val="00A02408"/>
    <w:rsid w:val="00A02603"/>
    <w:rsid w:val="00A02B50"/>
    <w:rsid w:val="00A02E08"/>
    <w:rsid w:val="00A03291"/>
    <w:rsid w:val="00A03296"/>
    <w:rsid w:val="00A03A5F"/>
    <w:rsid w:val="00A03C38"/>
    <w:rsid w:val="00A03E80"/>
    <w:rsid w:val="00A04162"/>
    <w:rsid w:val="00A0447A"/>
    <w:rsid w:val="00A0463E"/>
    <w:rsid w:val="00A04B85"/>
    <w:rsid w:val="00A04EF1"/>
    <w:rsid w:val="00A05049"/>
    <w:rsid w:val="00A05B39"/>
    <w:rsid w:val="00A05CB5"/>
    <w:rsid w:val="00A060DC"/>
    <w:rsid w:val="00A0673D"/>
    <w:rsid w:val="00A06ACC"/>
    <w:rsid w:val="00A06D9F"/>
    <w:rsid w:val="00A06ED7"/>
    <w:rsid w:val="00A074D8"/>
    <w:rsid w:val="00A0772F"/>
    <w:rsid w:val="00A07750"/>
    <w:rsid w:val="00A07956"/>
    <w:rsid w:val="00A10A1E"/>
    <w:rsid w:val="00A10E17"/>
    <w:rsid w:val="00A11151"/>
    <w:rsid w:val="00A11828"/>
    <w:rsid w:val="00A11AAD"/>
    <w:rsid w:val="00A11B54"/>
    <w:rsid w:val="00A11B82"/>
    <w:rsid w:val="00A11BC7"/>
    <w:rsid w:val="00A12115"/>
    <w:rsid w:val="00A122C5"/>
    <w:rsid w:val="00A124E9"/>
    <w:rsid w:val="00A12955"/>
    <w:rsid w:val="00A12A39"/>
    <w:rsid w:val="00A12A61"/>
    <w:rsid w:val="00A12A82"/>
    <w:rsid w:val="00A12C63"/>
    <w:rsid w:val="00A12CE7"/>
    <w:rsid w:val="00A1302B"/>
    <w:rsid w:val="00A1317F"/>
    <w:rsid w:val="00A134C3"/>
    <w:rsid w:val="00A1361A"/>
    <w:rsid w:val="00A1363B"/>
    <w:rsid w:val="00A137CF"/>
    <w:rsid w:val="00A1387B"/>
    <w:rsid w:val="00A138FB"/>
    <w:rsid w:val="00A13B6D"/>
    <w:rsid w:val="00A13F2A"/>
    <w:rsid w:val="00A140FF"/>
    <w:rsid w:val="00A141EB"/>
    <w:rsid w:val="00A14392"/>
    <w:rsid w:val="00A14738"/>
    <w:rsid w:val="00A14E30"/>
    <w:rsid w:val="00A14F30"/>
    <w:rsid w:val="00A153D5"/>
    <w:rsid w:val="00A15A05"/>
    <w:rsid w:val="00A15D63"/>
    <w:rsid w:val="00A15F7B"/>
    <w:rsid w:val="00A16534"/>
    <w:rsid w:val="00A16891"/>
    <w:rsid w:val="00A16F8B"/>
    <w:rsid w:val="00A17107"/>
    <w:rsid w:val="00A1711E"/>
    <w:rsid w:val="00A17124"/>
    <w:rsid w:val="00A1737A"/>
    <w:rsid w:val="00A1755B"/>
    <w:rsid w:val="00A17851"/>
    <w:rsid w:val="00A179E3"/>
    <w:rsid w:val="00A17A46"/>
    <w:rsid w:val="00A17D61"/>
    <w:rsid w:val="00A17F88"/>
    <w:rsid w:val="00A201A4"/>
    <w:rsid w:val="00A20263"/>
    <w:rsid w:val="00A207E1"/>
    <w:rsid w:val="00A20DF3"/>
    <w:rsid w:val="00A21830"/>
    <w:rsid w:val="00A21BA4"/>
    <w:rsid w:val="00A21D17"/>
    <w:rsid w:val="00A21E91"/>
    <w:rsid w:val="00A22056"/>
    <w:rsid w:val="00A23063"/>
    <w:rsid w:val="00A2330C"/>
    <w:rsid w:val="00A23780"/>
    <w:rsid w:val="00A241A0"/>
    <w:rsid w:val="00A24824"/>
    <w:rsid w:val="00A24B11"/>
    <w:rsid w:val="00A2503D"/>
    <w:rsid w:val="00A25B18"/>
    <w:rsid w:val="00A25F91"/>
    <w:rsid w:val="00A260C9"/>
    <w:rsid w:val="00A2672C"/>
    <w:rsid w:val="00A26BA9"/>
    <w:rsid w:val="00A273FA"/>
    <w:rsid w:val="00A2782D"/>
    <w:rsid w:val="00A278D0"/>
    <w:rsid w:val="00A27941"/>
    <w:rsid w:val="00A27A1C"/>
    <w:rsid w:val="00A27B53"/>
    <w:rsid w:val="00A27F51"/>
    <w:rsid w:val="00A30551"/>
    <w:rsid w:val="00A3182E"/>
    <w:rsid w:val="00A31BF9"/>
    <w:rsid w:val="00A320FB"/>
    <w:rsid w:val="00A3216F"/>
    <w:rsid w:val="00A32187"/>
    <w:rsid w:val="00A32222"/>
    <w:rsid w:val="00A32363"/>
    <w:rsid w:val="00A323A9"/>
    <w:rsid w:val="00A324D1"/>
    <w:rsid w:val="00A3273A"/>
    <w:rsid w:val="00A3277F"/>
    <w:rsid w:val="00A328EE"/>
    <w:rsid w:val="00A32F4E"/>
    <w:rsid w:val="00A32FEA"/>
    <w:rsid w:val="00A3316F"/>
    <w:rsid w:val="00A33229"/>
    <w:rsid w:val="00A33745"/>
    <w:rsid w:val="00A33B4D"/>
    <w:rsid w:val="00A33C40"/>
    <w:rsid w:val="00A340E4"/>
    <w:rsid w:val="00A34312"/>
    <w:rsid w:val="00A34B98"/>
    <w:rsid w:val="00A34F50"/>
    <w:rsid w:val="00A354FD"/>
    <w:rsid w:val="00A35E79"/>
    <w:rsid w:val="00A35EFC"/>
    <w:rsid w:val="00A36823"/>
    <w:rsid w:val="00A3698F"/>
    <w:rsid w:val="00A369B3"/>
    <w:rsid w:val="00A36A72"/>
    <w:rsid w:val="00A36B6B"/>
    <w:rsid w:val="00A3749B"/>
    <w:rsid w:val="00A37902"/>
    <w:rsid w:val="00A40025"/>
    <w:rsid w:val="00A40171"/>
    <w:rsid w:val="00A401ED"/>
    <w:rsid w:val="00A402EB"/>
    <w:rsid w:val="00A407DD"/>
    <w:rsid w:val="00A40A8B"/>
    <w:rsid w:val="00A40CF5"/>
    <w:rsid w:val="00A40E5D"/>
    <w:rsid w:val="00A413A5"/>
    <w:rsid w:val="00A41688"/>
    <w:rsid w:val="00A41902"/>
    <w:rsid w:val="00A41BAF"/>
    <w:rsid w:val="00A41C5A"/>
    <w:rsid w:val="00A41E7E"/>
    <w:rsid w:val="00A41FD5"/>
    <w:rsid w:val="00A41FE8"/>
    <w:rsid w:val="00A42204"/>
    <w:rsid w:val="00A422C1"/>
    <w:rsid w:val="00A42309"/>
    <w:rsid w:val="00A42352"/>
    <w:rsid w:val="00A423B4"/>
    <w:rsid w:val="00A42407"/>
    <w:rsid w:val="00A42844"/>
    <w:rsid w:val="00A42A01"/>
    <w:rsid w:val="00A42EE7"/>
    <w:rsid w:val="00A42F04"/>
    <w:rsid w:val="00A43017"/>
    <w:rsid w:val="00A4307B"/>
    <w:rsid w:val="00A4310D"/>
    <w:rsid w:val="00A43EC0"/>
    <w:rsid w:val="00A4464C"/>
    <w:rsid w:val="00A44A6F"/>
    <w:rsid w:val="00A44E16"/>
    <w:rsid w:val="00A45009"/>
    <w:rsid w:val="00A4506C"/>
    <w:rsid w:val="00A450ED"/>
    <w:rsid w:val="00A452AB"/>
    <w:rsid w:val="00A458FD"/>
    <w:rsid w:val="00A459D9"/>
    <w:rsid w:val="00A45F50"/>
    <w:rsid w:val="00A460C5"/>
    <w:rsid w:val="00A4623C"/>
    <w:rsid w:val="00A462A6"/>
    <w:rsid w:val="00A464E5"/>
    <w:rsid w:val="00A4655E"/>
    <w:rsid w:val="00A467A9"/>
    <w:rsid w:val="00A46DA4"/>
    <w:rsid w:val="00A46F04"/>
    <w:rsid w:val="00A47149"/>
    <w:rsid w:val="00A501D9"/>
    <w:rsid w:val="00A5021A"/>
    <w:rsid w:val="00A502ED"/>
    <w:rsid w:val="00A50901"/>
    <w:rsid w:val="00A5095C"/>
    <w:rsid w:val="00A50D51"/>
    <w:rsid w:val="00A50F46"/>
    <w:rsid w:val="00A51377"/>
    <w:rsid w:val="00A51407"/>
    <w:rsid w:val="00A51640"/>
    <w:rsid w:val="00A51807"/>
    <w:rsid w:val="00A51B61"/>
    <w:rsid w:val="00A51EDC"/>
    <w:rsid w:val="00A52342"/>
    <w:rsid w:val="00A52447"/>
    <w:rsid w:val="00A52AA2"/>
    <w:rsid w:val="00A52B89"/>
    <w:rsid w:val="00A52E24"/>
    <w:rsid w:val="00A532E2"/>
    <w:rsid w:val="00A53366"/>
    <w:rsid w:val="00A5347E"/>
    <w:rsid w:val="00A53D20"/>
    <w:rsid w:val="00A53F0B"/>
    <w:rsid w:val="00A54658"/>
    <w:rsid w:val="00A5497C"/>
    <w:rsid w:val="00A54C92"/>
    <w:rsid w:val="00A550DD"/>
    <w:rsid w:val="00A55587"/>
    <w:rsid w:val="00A5571A"/>
    <w:rsid w:val="00A557D7"/>
    <w:rsid w:val="00A559B2"/>
    <w:rsid w:val="00A55C85"/>
    <w:rsid w:val="00A56601"/>
    <w:rsid w:val="00A56B54"/>
    <w:rsid w:val="00A56DDC"/>
    <w:rsid w:val="00A56EE4"/>
    <w:rsid w:val="00A56EEC"/>
    <w:rsid w:val="00A5746B"/>
    <w:rsid w:val="00A57777"/>
    <w:rsid w:val="00A577F4"/>
    <w:rsid w:val="00A578A4"/>
    <w:rsid w:val="00A6023B"/>
    <w:rsid w:val="00A60434"/>
    <w:rsid w:val="00A613F1"/>
    <w:rsid w:val="00A61473"/>
    <w:rsid w:val="00A615EA"/>
    <w:rsid w:val="00A619FA"/>
    <w:rsid w:val="00A61D08"/>
    <w:rsid w:val="00A61DAA"/>
    <w:rsid w:val="00A61E1E"/>
    <w:rsid w:val="00A61FE7"/>
    <w:rsid w:val="00A62BF3"/>
    <w:rsid w:val="00A62CBE"/>
    <w:rsid w:val="00A62F8A"/>
    <w:rsid w:val="00A63638"/>
    <w:rsid w:val="00A63701"/>
    <w:rsid w:val="00A63FC7"/>
    <w:rsid w:val="00A64055"/>
    <w:rsid w:val="00A64127"/>
    <w:rsid w:val="00A6439B"/>
    <w:rsid w:val="00A64E1B"/>
    <w:rsid w:val="00A65481"/>
    <w:rsid w:val="00A65D8B"/>
    <w:rsid w:val="00A6621C"/>
    <w:rsid w:val="00A664FC"/>
    <w:rsid w:val="00A6697F"/>
    <w:rsid w:val="00A66E3F"/>
    <w:rsid w:val="00A66E8E"/>
    <w:rsid w:val="00A66E98"/>
    <w:rsid w:val="00A674D1"/>
    <w:rsid w:val="00A67832"/>
    <w:rsid w:val="00A67896"/>
    <w:rsid w:val="00A67907"/>
    <w:rsid w:val="00A700C0"/>
    <w:rsid w:val="00A704CF"/>
    <w:rsid w:val="00A70585"/>
    <w:rsid w:val="00A71E11"/>
    <w:rsid w:val="00A71EA4"/>
    <w:rsid w:val="00A72200"/>
    <w:rsid w:val="00A72372"/>
    <w:rsid w:val="00A72D95"/>
    <w:rsid w:val="00A72F56"/>
    <w:rsid w:val="00A731BC"/>
    <w:rsid w:val="00A73213"/>
    <w:rsid w:val="00A733E1"/>
    <w:rsid w:val="00A73543"/>
    <w:rsid w:val="00A73700"/>
    <w:rsid w:val="00A73A8C"/>
    <w:rsid w:val="00A73C16"/>
    <w:rsid w:val="00A73C53"/>
    <w:rsid w:val="00A73CBF"/>
    <w:rsid w:val="00A74452"/>
    <w:rsid w:val="00A7447F"/>
    <w:rsid w:val="00A7450B"/>
    <w:rsid w:val="00A74544"/>
    <w:rsid w:val="00A74D7C"/>
    <w:rsid w:val="00A7554A"/>
    <w:rsid w:val="00A75A79"/>
    <w:rsid w:val="00A75F83"/>
    <w:rsid w:val="00A75FDC"/>
    <w:rsid w:val="00A75FEE"/>
    <w:rsid w:val="00A7601D"/>
    <w:rsid w:val="00A76444"/>
    <w:rsid w:val="00A76D17"/>
    <w:rsid w:val="00A76F80"/>
    <w:rsid w:val="00A7751A"/>
    <w:rsid w:val="00A801FB"/>
    <w:rsid w:val="00A8045F"/>
    <w:rsid w:val="00A80A5A"/>
    <w:rsid w:val="00A80DF8"/>
    <w:rsid w:val="00A80EEF"/>
    <w:rsid w:val="00A81166"/>
    <w:rsid w:val="00A81676"/>
    <w:rsid w:val="00A817FD"/>
    <w:rsid w:val="00A81905"/>
    <w:rsid w:val="00A82290"/>
    <w:rsid w:val="00A8238E"/>
    <w:rsid w:val="00A82719"/>
    <w:rsid w:val="00A82915"/>
    <w:rsid w:val="00A82FAD"/>
    <w:rsid w:val="00A84901"/>
    <w:rsid w:val="00A849FD"/>
    <w:rsid w:val="00A84CFD"/>
    <w:rsid w:val="00A85350"/>
    <w:rsid w:val="00A855A9"/>
    <w:rsid w:val="00A85881"/>
    <w:rsid w:val="00A85B81"/>
    <w:rsid w:val="00A85DF1"/>
    <w:rsid w:val="00A868FB"/>
    <w:rsid w:val="00A86A67"/>
    <w:rsid w:val="00A86B41"/>
    <w:rsid w:val="00A875D2"/>
    <w:rsid w:val="00A87625"/>
    <w:rsid w:val="00A8766F"/>
    <w:rsid w:val="00A87AB8"/>
    <w:rsid w:val="00A87B9B"/>
    <w:rsid w:val="00A9011D"/>
    <w:rsid w:val="00A90239"/>
    <w:rsid w:val="00A916DF"/>
    <w:rsid w:val="00A916E4"/>
    <w:rsid w:val="00A91AE5"/>
    <w:rsid w:val="00A9216F"/>
    <w:rsid w:val="00A9240F"/>
    <w:rsid w:val="00A92847"/>
    <w:rsid w:val="00A928CB"/>
    <w:rsid w:val="00A92A1E"/>
    <w:rsid w:val="00A93136"/>
    <w:rsid w:val="00A937C1"/>
    <w:rsid w:val="00A93852"/>
    <w:rsid w:val="00A93A84"/>
    <w:rsid w:val="00A93AF4"/>
    <w:rsid w:val="00A93B11"/>
    <w:rsid w:val="00A942BA"/>
    <w:rsid w:val="00A944CA"/>
    <w:rsid w:val="00A955D5"/>
    <w:rsid w:val="00A95796"/>
    <w:rsid w:val="00A958F1"/>
    <w:rsid w:val="00A95F8A"/>
    <w:rsid w:val="00A9674F"/>
    <w:rsid w:val="00A96986"/>
    <w:rsid w:val="00A96AAF"/>
    <w:rsid w:val="00A96B6D"/>
    <w:rsid w:val="00A96E69"/>
    <w:rsid w:val="00A96FC7"/>
    <w:rsid w:val="00A9742B"/>
    <w:rsid w:val="00A9756E"/>
    <w:rsid w:val="00A97E20"/>
    <w:rsid w:val="00AA001A"/>
    <w:rsid w:val="00AA0300"/>
    <w:rsid w:val="00AA0CE3"/>
    <w:rsid w:val="00AA14FF"/>
    <w:rsid w:val="00AA1622"/>
    <w:rsid w:val="00AA1625"/>
    <w:rsid w:val="00AA1CFC"/>
    <w:rsid w:val="00AA1ED3"/>
    <w:rsid w:val="00AA2121"/>
    <w:rsid w:val="00AA21F2"/>
    <w:rsid w:val="00AA279C"/>
    <w:rsid w:val="00AA294D"/>
    <w:rsid w:val="00AA2A68"/>
    <w:rsid w:val="00AA3082"/>
    <w:rsid w:val="00AA3186"/>
    <w:rsid w:val="00AA3195"/>
    <w:rsid w:val="00AA35AD"/>
    <w:rsid w:val="00AA38F2"/>
    <w:rsid w:val="00AA44EB"/>
    <w:rsid w:val="00AA482B"/>
    <w:rsid w:val="00AA495D"/>
    <w:rsid w:val="00AA4D89"/>
    <w:rsid w:val="00AA51C4"/>
    <w:rsid w:val="00AA5382"/>
    <w:rsid w:val="00AA57C6"/>
    <w:rsid w:val="00AA5C6A"/>
    <w:rsid w:val="00AA61A2"/>
    <w:rsid w:val="00AA6244"/>
    <w:rsid w:val="00AA67A3"/>
    <w:rsid w:val="00AA6B69"/>
    <w:rsid w:val="00AA6D7B"/>
    <w:rsid w:val="00AA7030"/>
    <w:rsid w:val="00AA7055"/>
    <w:rsid w:val="00AA760A"/>
    <w:rsid w:val="00AA7611"/>
    <w:rsid w:val="00AA770D"/>
    <w:rsid w:val="00AA79AF"/>
    <w:rsid w:val="00AB0851"/>
    <w:rsid w:val="00AB08B3"/>
    <w:rsid w:val="00AB0975"/>
    <w:rsid w:val="00AB0AAA"/>
    <w:rsid w:val="00AB0B4A"/>
    <w:rsid w:val="00AB0BEB"/>
    <w:rsid w:val="00AB0D61"/>
    <w:rsid w:val="00AB11F2"/>
    <w:rsid w:val="00AB12ED"/>
    <w:rsid w:val="00AB13EF"/>
    <w:rsid w:val="00AB15BE"/>
    <w:rsid w:val="00AB160E"/>
    <w:rsid w:val="00AB1C01"/>
    <w:rsid w:val="00AB1E8B"/>
    <w:rsid w:val="00AB1FDB"/>
    <w:rsid w:val="00AB269D"/>
    <w:rsid w:val="00AB2A2E"/>
    <w:rsid w:val="00AB2A4D"/>
    <w:rsid w:val="00AB2FD1"/>
    <w:rsid w:val="00AB3135"/>
    <w:rsid w:val="00AB3138"/>
    <w:rsid w:val="00AB3506"/>
    <w:rsid w:val="00AB3CCD"/>
    <w:rsid w:val="00AB3CED"/>
    <w:rsid w:val="00AB3E6C"/>
    <w:rsid w:val="00AB4218"/>
    <w:rsid w:val="00AB442D"/>
    <w:rsid w:val="00AB47AE"/>
    <w:rsid w:val="00AB4D6A"/>
    <w:rsid w:val="00AB4E0D"/>
    <w:rsid w:val="00AB50A1"/>
    <w:rsid w:val="00AB5377"/>
    <w:rsid w:val="00AB53B1"/>
    <w:rsid w:val="00AB57E1"/>
    <w:rsid w:val="00AB5921"/>
    <w:rsid w:val="00AB5972"/>
    <w:rsid w:val="00AB6289"/>
    <w:rsid w:val="00AB7156"/>
    <w:rsid w:val="00AB73E7"/>
    <w:rsid w:val="00AB7AE8"/>
    <w:rsid w:val="00AB7B12"/>
    <w:rsid w:val="00AB7F9E"/>
    <w:rsid w:val="00AC02EB"/>
    <w:rsid w:val="00AC0BB9"/>
    <w:rsid w:val="00AC0F89"/>
    <w:rsid w:val="00AC1032"/>
    <w:rsid w:val="00AC10CC"/>
    <w:rsid w:val="00AC1AC2"/>
    <w:rsid w:val="00AC1B0A"/>
    <w:rsid w:val="00AC1B44"/>
    <w:rsid w:val="00AC1D6B"/>
    <w:rsid w:val="00AC230C"/>
    <w:rsid w:val="00AC2474"/>
    <w:rsid w:val="00AC268F"/>
    <w:rsid w:val="00AC2790"/>
    <w:rsid w:val="00AC2830"/>
    <w:rsid w:val="00AC2958"/>
    <w:rsid w:val="00AC2D47"/>
    <w:rsid w:val="00AC39D3"/>
    <w:rsid w:val="00AC3A24"/>
    <w:rsid w:val="00AC3DDE"/>
    <w:rsid w:val="00AC3DF0"/>
    <w:rsid w:val="00AC3E87"/>
    <w:rsid w:val="00AC417C"/>
    <w:rsid w:val="00AC45DE"/>
    <w:rsid w:val="00AC4646"/>
    <w:rsid w:val="00AC4866"/>
    <w:rsid w:val="00AC5169"/>
    <w:rsid w:val="00AC5595"/>
    <w:rsid w:val="00AC5A60"/>
    <w:rsid w:val="00AC5CE7"/>
    <w:rsid w:val="00AC5D1E"/>
    <w:rsid w:val="00AC5D29"/>
    <w:rsid w:val="00AC5F8A"/>
    <w:rsid w:val="00AC60B1"/>
    <w:rsid w:val="00AC6420"/>
    <w:rsid w:val="00AC64D7"/>
    <w:rsid w:val="00AC6638"/>
    <w:rsid w:val="00AC6C70"/>
    <w:rsid w:val="00AC70E4"/>
    <w:rsid w:val="00AC70FA"/>
    <w:rsid w:val="00AC7168"/>
    <w:rsid w:val="00AC735C"/>
    <w:rsid w:val="00AC7415"/>
    <w:rsid w:val="00AC7A79"/>
    <w:rsid w:val="00AC7B2A"/>
    <w:rsid w:val="00AC7BCD"/>
    <w:rsid w:val="00AC7C62"/>
    <w:rsid w:val="00AC7F11"/>
    <w:rsid w:val="00AD0110"/>
    <w:rsid w:val="00AD013E"/>
    <w:rsid w:val="00AD014E"/>
    <w:rsid w:val="00AD096A"/>
    <w:rsid w:val="00AD0DB1"/>
    <w:rsid w:val="00AD12E7"/>
    <w:rsid w:val="00AD132C"/>
    <w:rsid w:val="00AD162F"/>
    <w:rsid w:val="00AD2289"/>
    <w:rsid w:val="00AD232E"/>
    <w:rsid w:val="00AD27D4"/>
    <w:rsid w:val="00AD3213"/>
    <w:rsid w:val="00AD3D7A"/>
    <w:rsid w:val="00AD4313"/>
    <w:rsid w:val="00AD4A15"/>
    <w:rsid w:val="00AD4BAF"/>
    <w:rsid w:val="00AD4CD0"/>
    <w:rsid w:val="00AD4F28"/>
    <w:rsid w:val="00AD547B"/>
    <w:rsid w:val="00AD56EF"/>
    <w:rsid w:val="00AD58B9"/>
    <w:rsid w:val="00AD5DF9"/>
    <w:rsid w:val="00AD5E32"/>
    <w:rsid w:val="00AD61FC"/>
    <w:rsid w:val="00AD667A"/>
    <w:rsid w:val="00AD668C"/>
    <w:rsid w:val="00AD6901"/>
    <w:rsid w:val="00AD6AC1"/>
    <w:rsid w:val="00AD7170"/>
    <w:rsid w:val="00AD76E0"/>
    <w:rsid w:val="00AD7DDC"/>
    <w:rsid w:val="00AE0203"/>
    <w:rsid w:val="00AE094D"/>
    <w:rsid w:val="00AE0CB0"/>
    <w:rsid w:val="00AE0D5C"/>
    <w:rsid w:val="00AE10A8"/>
    <w:rsid w:val="00AE11C9"/>
    <w:rsid w:val="00AE11DF"/>
    <w:rsid w:val="00AE1202"/>
    <w:rsid w:val="00AE145B"/>
    <w:rsid w:val="00AE1472"/>
    <w:rsid w:val="00AE16DC"/>
    <w:rsid w:val="00AE19CE"/>
    <w:rsid w:val="00AE1D48"/>
    <w:rsid w:val="00AE1E5C"/>
    <w:rsid w:val="00AE2175"/>
    <w:rsid w:val="00AE2423"/>
    <w:rsid w:val="00AE2460"/>
    <w:rsid w:val="00AE24A7"/>
    <w:rsid w:val="00AE254A"/>
    <w:rsid w:val="00AE2599"/>
    <w:rsid w:val="00AE27A9"/>
    <w:rsid w:val="00AE2A02"/>
    <w:rsid w:val="00AE2BB7"/>
    <w:rsid w:val="00AE3174"/>
    <w:rsid w:val="00AE3D6C"/>
    <w:rsid w:val="00AE3E17"/>
    <w:rsid w:val="00AE4AE0"/>
    <w:rsid w:val="00AE4E30"/>
    <w:rsid w:val="00AE4E8D"/>
    <w:rsid w:val="00AE4F6C"/>
    <w:rsid w:val="00AE4FFC"/>
    <w:rsid w:val="00AE50A1"/>
    <w:rsid w:val="00AE5195"/>
    <w:rsid w:val="00AE5446"/>
    <w:rsid w:val="00AE5483"/>
    <w:rsid w:val="00AE58EB"/>
    <w:rsid w:val="00AE5D4F"/>
    <w:rsid w:val="00AE6093"/>
    <w:rsid w:val="00AE670D"/>
    <w:rsid w:val="00AE6876"/>
    <w:rsid w:val="00AE68C1"/>
    <w:rsid w:val="00AE68DB"/>
    <w:rsid w:val="00AE69A8"/>
    <w:rsid w:val="00AE69B7"/>
    <w:rsid w:val="00AE6CFA"/>
    <w:rsid w:val="00AE6F0F"/>
    <w:rsid w:val="00AE7738"/>
    <w:rsid w:val="00AE7BCB"/>
    <w:rsid w:val="00AE7C6C"/>
    <w:rsid w:val="00AE7DDE"/>
    <w:rsid w:val="00AE7DF3"/>
    <w:rsid w:val="00AE7EC2"/>
    <w:rsid w:val="00AF03B7"/>
    <w:rsid w:val="00AF05F5"/>
    <w:rsid w:val="00AF08B4"/>
    <w:rsid w:val="00AF0AE3"/>
    <w:rsid w:val="00AF0B0C"/>
    <w:rsid w:val="00AF0C9C"/>
    <w:rsid w:val="00AF13C1"/>
    <w:rsid w:val="00AF1623"/>
    <w:rsid w:val="00AF1661"/>
    <w:rsid w:val="00AF1742"/>
    <w:rsid w:val="00AF1AC0"/>
    <w:rsid w:val="00AF2546"/>
    <w:rsid w:val="00AF25B0"/>
    <w:rsid w:val="00AF260C"/>
    <w:rsid w:val="00AF2745"/>
    <w:rsid w:val="00AF2783"/>
    <w:rsid w:val="00AF2895"/>
    <w:rsid w:val="00AF3693"/>
    <w:rsid w:val="00AF374F"/>
    <w:rsid w:val="00AF37E0"/>
    <w:rsid w:val="00AF3BAE"/>
    <w:rsid w:val="00AF3D00"/>
    <w:rsid w:val="00AF400D"/>
    <w:rsid w:val="00AF4261"/>
    <w:rsid w:val="00AF4622"/>
    <w:rsid w:val="00AF4D3A"/>
    <w:rsid w:val="00AF57C5"/>
    <w:rsid w:val="00AF5AAF"/>
    <w:rsid w:val="00AF5C92"/>
    <w:rsid w:val="00AF6072"/>
    <w:rsid w:val="00AF612A"/>
    <w:rsid w:val="00AF673D"/>
    <w:rsid w:val="00AF6887"/>
    <w:rsid w:val="00AF6C06"/>
    <w:rsid w:val="00AF785D"/>
    <w:rsid w:val="00AF79FB"/>
    <w:rsid w:val="00B005EB"/>
    <w:rsid w:val="00B00605"/>
    <w:rsid w:val="00B00A72"/>
    <w:rsid w:val="00B00E67"/>
    <w:rsid w:val="00B01275"/>
    <w:rsid w:val="00B017A3"/>
    <w:rsid w:val="00B0190C"/>
    <w:rsid w:val="00B01DBD"/>
    <w:rsid w:val="00B01E96"/>
    <w:rsid w:val="00B02177"/>
    <w:rsid w:val="00B030F7"/>
    <w:rsid w:val="00B03626"/>
    <w:rsid w:val="00B036E2"/>
    <w:rsid w:val="00B038C0"/>
    <w:rsid w:val="00B0391F"/>
    <w:rsid w:val="00B03C06"/>
    <w:rsid w:val="00B03E76"/>
    <w:rsid w:val="00B04C31"/>
    <w:rsid w:val="00B053EA"/>
    <w:rsid w:val="00B05500"/>
    <w:rsid w:val="00B055D5"/>
    <w:rsid w:val="00B05703"/>
    <w:rsid w:val="00B0593F"/>
    <w:rsid w:val="00B05E2A"/>
    <w:rsid w:val="00B0616E"/>
    <w:rsid w:val="00B0619F"/>
    <w:rsid w:val="00B0624D"/>
    <w:rsid w:val="00B06482"/>
    <w:rsid w:val="00B076DA"/>
    <w:rsid w:val="00B07A87"/>
    <w:rsid w:val="00B07DD0"/>
    <w:rsid w:val="00B07F89"/>
    <w:rsid w:val="00B1024F"/>
    <w:rsid w:val="00B10270"/>
    <w:rsid w:val="00B10347"/>
    <w:rsid w:val="00B10657"/>
    <w:rsid w:val="00B10730"/>
    <w:rsid w:val="00B112E8"/>
    <w:rsid w:val="00B1156F"/>
    <w:rsid w:val="00B115B9"/>
    <w:rsid w:val="00B117A7"/>
    <w:rsid w:val="00B11DC2"/>
    <w:rsid w:val="00B120F8"/>
    <w:rsid w:val="00B1210B"/>
    <w:rsid w:val="00B1261D"/>
    <w:rsid w:val="00B126F9"/>
    <w:rsid w:val="00B12E41"/>
    <w:rsid w:val="00B133A9"/>
    <w:rsid w:val="00B13877"/>
    <w:rsid w:val="00B13C16"/>
    <w:rsid w:val="00B13EB6"/>
    <w:rsid w:val="00B13F82"/>
    <w:rsid w:val="00B13F8D"/>
    <w:rsid w:val="00B141F6"/>
    <w:rsid w:val="00B1434B"/>
    <w:rsid w:val="00B14372"/>
    <w:rsid w:val="00B143C5"/>
    <w:rsid w:val="00B14699"/>
    <w:rsid w:val="00B1477F"/>
    <w:rsid w:val="00B14954"/>
    <w:rsid w:val="00B1595E"/>
    <w:rsid w:val="00B15B63"/>
    <w:rsid w:val="00B15CAD"/>
    <w:rsid w:val="00B15F77"/>
    <w:rsid w:val="00B16202"/>
    <w:rsid w:val="00B17234"/>
    <w:rsid w:val="00B1737C"/>
    <w:rsid w:val="00B17547"/>
    <w:rsid w:val="00B17816"/>
    <w:rsid w:val="00B1783E"/>
    <w:rsid w:val="00B17AB3"/>
    <w:rsid w:val="00B17B24"/>
    <w:rsid w:val="00B17E3F"/>
    <w:rsid w:val="00B2006D"/>
    <w:rsid w:val="00B2055A"/>
    <w:rsid w:val="00B2067F"/>
    <w:rsid w:val="00B20C62"/>
    <w:rsid w:val="00B20CB6"/>
    <w:rsid w:val="00B20DDE"/>
    <w:rsid w:val="00B210C4"/>
    <w:rsid w:val="00B211E8"/>
    <w:rsid w:val="00B2174F"/>
    <w:rsid w:val="00B219B9"/>
    <w:rsid w:val="00B2200D"/>
    <w:rsid w:val="00B224EE"/>
    <w:rsid w:val="00B2295D"/>
    <w:rsid w:val="00B229D7"/>
    <w:rsid w:val="00B22AF2"/>
    <w:rsid w:val="00B236D3"/>
    <w:rsid w:val="00B2389C"/>
    <w:rsid w:val="00B23F87"/>
    <w:rsid w:val="00B2437F"/>
    <w:rsid w:val="00B243D6"/>
    <w:rsid w:val="00B244DD"/>
    <w:rsid w:val="00B24A80"/>
    <w:rsid w:val="00B24B22"/>
    <w:rsid w:val="00B24B33"/>
    <w:rsid w:val="00B24B92"/>
    <w:rsid w:val="00B24CD8"/>
    <w:rsid w:val="00B251FE"/>
    <w:rsid w:val="00B25444"/>
    <w:rsid w:val="00B263F3"/>
    <w:rsid w:val="00B267C5"/>
    <w:rsid w:val="00B2680B"/>
    <w:rsid w:val="00B26B8D"/>
    <w:rsid w:val="00B27747"/>
    <w:rsid w:val="00B27A66"/>
    <w:rsid w:val="00B27D59"/>
    <w:rsid w:val="00B30C66"/>
    <w:rsid w:val="00B30D5C"/>
    <w:rsid w:val="00B318D8"/>
    <w:rsid w:val="00B31908"/>
    <w:rsid w:val="00B31DE3"/>
    <w:rsid w:val="00B32D59"/>
    <w:rsid w:val="00B330A6"/>
    <w:rsid w:val="00B33168"/>
    <w:rsid w:val="00B334ED"/>
    <w:rsid w:val="00B3364F"/>
    <w:rsid w:val="00B33BBF"/>
    <w:rsid w:val="00B33C64"/>
    <w:rsid w:val="00B33DC8"/>
    <w:rsid w:val="00B33F91"/>
    <w:rsid w:val="00B340D9"/>
    <w:rsid w:val="00B3415D"/>
    <w:rsid w:val="00B34495"/>
    <w:rsid w:val="00B345B9"/>
    <w:rsid w:val="00B35383"/>
    <w:rsid w:val="00B35D89"/>
    <w:rsid w:val="00B35FD3"/>
    <w:rsid w:val="00B36C5F"/>
    <w:rsid w:val="00B36C64"/>
    <w:rsid w:val="00B37135"/>
    <w:rsid w:val="00B37156"/>
    <w:rsid w:val="00B372FE"/>
    <w:rsid w:val="00B3761A"/>
    <w:rsid w:val="00B376FC"/>
    <w:rsid w:val="00B400A0"/>
    <w:rsid w:val="00B403D8"/>
    <w:rsid w:val="00B404D2"/>
    <w:rsid w:val="00B40974"/>
    <w:rsid w:val="00B40A4B"/>
    <w:rsid w:val="00B40CA2"/>
    <w:rsid w:val="00B40DA2"/>
    <w:rsid w:val="00B413FB"/>
    <w:rsid w:val="00B41440"/>
    <w:rsid w:val="00B419EE"/>
    <w:rsid w:val="00B41A3D"/>
    <w:rsid w:val="00B41AEE"/>
    <w:rsid w:val="00B42610"/>
    <w:rsid w:val="00B427AB"/>
    <w:rsid w:val="00B429BF"/>
    <w:rsid w:val="00B42D5D"/>
    <w:rsid w:val="00B42FEB"/>
    <w:rsid w:val="00B4341E"/>
    <w:rsid w:val="00B4368E"/>
    <w:rsid w:val="00B44044"/>
    <w:rsid w:val="00B4429B"/>
    <w:rsid w:val="00B44330"/>
    <w:rsid w:val="00B44A5F"/>
    <w:rsid w:val="00B44CF7"/>
    <w:rsid w:val="00B44DC1"/>
    <w:rsid w:val="00B45251"/>
    <w:rsid w:val="00B45411"/>
    <w:rsid w:val="00B45569"/>
    <w:rsid w:val="00B45A13"/>
    <w:rsid w:val="00B45A8A"/>
    <w:rsid w:val="00B45BB4"/>
    <w:rsid w:val="00B46038"/>
    <w:rsid w:val="00B46253"/>
    <w:rsid w:val="00B4687D"/>
    <w:rsid w:val="00B46BF7"/>
    <w:rsid w:val="00B470BA"/>
    <w:rsid w:val="00B47390"/>
    <w:rsid w:val="00B4758A"/>
    <w:rsid w:val="00B478B4"/>
    <w:rsid w:val="00B47CCA"/>
    <w:rsid w:val="00B47DC2"/>
    <w:rsid w:val="00B50663"/>
    <w:rsid w:val="00B5066F"/>
    <w:rsid w:val="00B5098D"/>
    <w:rsid w:val="00B50B78"/>
    <w:rsid w:val="00B510CE"/>
    <w:rsid w:val="00B519F3"/>
    <w:rsid w:val="00B52159"/>
    <w:rsid w:val="00B521CF"/>
    <w:rsid w:val="00B5256E"/>
    <w:rsid w:val="00B5258E"/>
    <w:rsid w:val="00B52675"/>
    <w:rsid w:val="00B527F5"/>
    <w:rsid w:val="00B5297B"/>
    <w:rsid w:val="00B52A9C"/>
    <w:rsid w:val="00B52C11"/>
    <w:rsid w:val="00B52E3B"/>
    <w:rsid w:val="00B53136"/>
    <w:rsid w:val="00B531DB"/>
    <w:rsid w:val="00B534FC"/>
    <w:rsid w:val="00B54038"/>
    <w:rsid w:val="00B54408"/>
    <w:rsid w:val="00B54456"/>
    <w:rsid w:val="00B54848"/>
    <w:rsid w:val="00B54AE4"/>
    <w:rsid w:val="00B54B80"/>
    <w:rsid w:val="00B54D58"/>
    <w:rsid w:val="00B54F84"/>
    <w:rsid w:val="00B55406"/>
    <w:rsid w:val="00B557DF"/>
    <w:rsid w:val="00B55906"/>
    <w:rsid w:val="00B5591D"/>
    <w:rsid w:val="00B55A74"/>
    <w:rsid w:val="00B55D94"/>
    <w:rsid w:val="00B566F7"/>
    <w:rsid w:val="00B56A6B"/>
    <w:rsid w:val="00B56E73"/>
    <w:rsid w:val="00B56EDF"/>
    <w:rsid w:val="00B57107"/>
    <w:rsid w:val="00B574D6"/>
    <w:rsid w:val="00B57A27"/>
    <w:rsid w:val="00B57C27"/>
    <w:rsid w:val="00B57DC8"/>
    <w:rsid w:val="00B60013"/>
    <w:rsid w:val="00B60DD2"/>
    <w:rsid w:val="00B61291"/>
    <w:rsid w:val="00B61A19"/>
    <w:rsid w:val="00B6205E"/>
    <w:rsid w:val="00B620A7"/>
    <w:rsid w:val="00B621AF"/>
    <w:rsid w:val="00B6278D"/>
    <w:rsid w:val="00B62C37"/>
    <w:rsid w:val="00B63108"/>
    <w:rsid w:val="00B63174"/>
    <w:rsid w:val="00B631A4"/>
    <w:rsid w:val="00B63406"/>
    <w:rsid w:val="00B63633"/>
    <w:rsid w:val="00B63673"/>
    <w:rsid w:val="00B6379E"/>
    <w:rsid w:val="00B63D8F"/>
    <w:rsid w:val="00B644E1"/>
    <w:rsid w:val="00B64AB0"/>
    <w:rsid w:val="00B64E5B"/>
    <w:rsid w:val="00B64E62"/>
    <w:rsid w:val="00B65D84"/>
    <w:rsid w:val="00B66036"/>
    <w:rsid w:val="00B6663E"/>
    <w:rsid w:val="00B66B31"/>
    <w:rsid w:val="00B66B76"/>
    <w:rsid w:val="00B66EF1"/>
    <w:rsid w:val="00B67150"/>
    <w:rsid w:val="00B67155"/>
    <w:rsid w:val="00B6735D"/>
    <w:rsid w:val="00B674F4"/>
    <w:rsid w:val="00B67544"/>
    <w:rsid w:val="00B67915"/>
    <w:rsid w:val="00B67B62"/>
    <w:rsid w:val="00B67D3B"/>
    <w:rsid w:val="00B67D82"/>
    <w:rsid w:val="00B70173"/>
    <w:rsid w:val="00B70297"/>
    <w:rsid w:val="00B70457"/>
    <w:rsid w:val="00B704D6"/>
    <w:rsid w:val="00B7074F"/>
    <w:rsid w:val="00B71B6A"/>
    <w:rsid w:val="00B71EF6"/>
    <w:rsid w:val="00B72394"/>
    <w:rsid w:val="00B723C8"/>
    <w:rsid w:val="00B72979"/>
    <w:rsid w:val="00B72DF1"/>
    <w:rsid w:val="00B72DF5"/>
    <w:rsid w:val="00B734C0"/>
    <w:rsid w:val="00B73758"/>
    <w:rsid w:val="00B73A45"/>
    <w:rsid w:val="00B73DB7"/>
    <w:rsid w:val="00B73DE4"/>
    <w:rsid w:val="00B74186"/>
    <w:rsid w:val="00B74223"/>
    <w:rsid w:val="00B74431"/>
    <w:rsid w:val="00B74531"/>
    <w:rsid w:val="00B74F7A"/>
    <w:rsid w:val="00B7556F"/>
    <w:rsid w:val="00B756DC"/>
    <w:rsid w:val="00B759FA"/>
    <w:rsid w:val="00B75AB9"/>
    <w:rsid w:val="00B75C73"/>
    <w:rsid w:val="00B75F65"/>
    <w:rsid w:val="00B767AC"/>
    <w:rsid w:val="00B768A4"/>
    <w:rsid w:val="00B76B34"/>
    <w:rsid w:val="00B76CD1"/>
    <w:rsid w:val="00B77544"/>
    <w:rsid w:val="00B77973"/>
    <w:rsid w:val="00B7798E"/>
    <w:rsid w:val="00B77D7F"/>
    <w:rsid w:val="00B77E68"/>
    <w:rsid w:val="00B809B7"/>
    <w:rsid w:val="00B8116B"/>
    <w:rsid w:val="00B81755"/>
    <w:rsid w:val="00B81A31"/>
    <w:rsid w:val="00B81AB2"/>
    <w:rsid w:val="00B81BD5"/>
    <w:rsid w:val="00B82364"/>
    <w:rsid w:val="00B825B3"/>
    <w:rsid w:val="00B82839"/>
    <w:rsid w:val="00B82C23"/>
    <w:rsid w:val="00B82D78"/>
    <w:rsid w:val="00B82D81"/>
    <w:rsid w:val="00B83185"/>
    <w:rsid w:val="00B831AE"/>
    <w:rsid w:val="00B831F5"/>
    <w:rsid w:val="00B832CF"/>
    <w:rsid w:val="00B833E5"/>
    <w:rsid w:val="00B837C4"/>
    <w:rsid w:val="00B839E1"/>
    <w:rsid w:val="00B83C17"/>
    <w:rsid w:val="00B8438C"/>
    <w:rsid w:val="00B84504"/>
    <w:rsid w:val="00B845F9"/>
    <w:rsid w:val="00B846F7"/>
    <w:rsid w:val="00B84709"/>
    <w:rsid w:val="00B84786"/>
    <w:rsid w:val="00B848DC"/>
    <w:rsid w:val="00B84DCD"/>
    <w:rsid w:val="00B84F3B"/>
    <w:rsid w:val="00B85FF6"/>
    <w:rsid w:val="00B869DA"/>
    <w:rsid w:val="00B86D4A"/>
    <w:rsid w:val="00B86E72"/>
    <w:rsid w:val="00B86F5D"/>
    <w:rsid w:val="00B87121"/>
    <w:rsid w:val="00B87613"/>
    <w:rsid w:val="00B8796F"/>
    <w:rsid w:val="00B879A5"/>
    <w:rsid w:val="00B87B9A"/>
    <w:rsid w:val="00B9007F"/>
    <w:rsid w:val="00B90D64"/>
    <w:rsid w:val="00B90F7A"/>
    <w:rsid w:val="00B90F93"/>
    <w:rsid w:val="00B911E1"/>
    <w:rsid w:val="00B915DC"/>
    <w:rsid w:val="00B91856"/>
    <w:rsid w:val="00B91975"/>
    <w:rsid w:val="00B919F6"/>
    <w:rsid w:val="00B91B7F"/>
    <w:rsid w:val="00B91CA2"/>
    <w:rsid w:val="00B91FCD"/>
    <w:rsid w:val="00B91FD9"/>
    <w:rsid w:val="00B9205F"/>
    <w:rsid w:val="00B92471"/>
    <w:rsid w:val="00B9274B"/>
    <w:rsid w:val="00B92972"/>
    <w:rsid w:val="00B92DFA"/>
    <w:rsid w:val="00B92FD0"/>
    <w:rsid w:val="00B930D3"/>
    <w:rsid w:val="00B93234"/>
    <w:rsid w:val="00B9332D"/>
    <w:rsid w:val="00B93864"/>
    <w:rsid w:val="00B9386A"/>
    <w:rsid w:val="00B9388E"/>
    <w:rsid w:val="00B9394D"/>
    <w:rsid w:val="00B9473B"/>
    <w:rsid w:val="00B9481E"/>
    <w:rsid w:val="00B94CF8"/>
    <w:rsid w:val="00B95000"/>
    <w:rsid w:val="00B957F3"/>
    <w:rsid w:val="00B95BB7"/>
    <w:rsid w:val="00B9608A"/>
    <w:rsid w:val="00B96577"/>
    <w:rsid w:val="00B9759B"/>
    <w:rsid w:val="00B9772E"/>
    <w:rsid w:val="00B97866"/>
    <w:rsid w:val="00B978A7"/>
    <w:rsid w:val="00B97EB9"/>
    <w:rsid w:val="00BA0237"/>
    <w:rsid w:val="00BA043D"/>
    <w:rsid w:val="00BA078E"/>
    <w:rsid w:val="00BA0932"/>
    <w:rsid w:val="00BA0F29"/>
    <w:rsid w:val="00BA1650"/>
    <w:rsid w:val="00BA1E71"/>
    <w:rsid w:val="00BA2BA5"/>
    <w:rsid w:val="00BA312B"/>
    <w:rsid w:val="00BA32D2"/>
    <w:rsid w:val="00BA352C"/>
    <w:rsid w:val="00BA3A78"/>
    <w:rsid w:val="00BA3BAE"/>
    <w:rsid w:val="00BA3CC5"/>
    <w:rsid w:val="00BA426C"/>
    <w:rsid w:val="00BA4866"/>
    <w:rsid w:val="00BA50A3"/>
    <w:rsid w:val="00BA513E"/>
    <w:rsid w:val="00BA51BB"/>
    <w:rsid w:val="00BA5CAD"/>
    <w:rsid w:val="00BA62CE"/>
    <w:rsid w:val="00BA6836"/>
    <w:rsid w:val="00BA6934"/>
    <w:rsid w:val="00BA6AC0"/>
    <w:rsid w:val="00BA70D8"/>
    <w:rsid w:val="00BA727E"/>
    <w:rsid w:val="00BA7321"/>
    <w:rsid w:val="00BA74C2"/>
    <w:rsid w:val="00BA767F"/>
    <w:rsid w:val="00BA786E"/>
    <w:rsid w:val="00BA7886"/>
    <w:rsid w:val="00BA7AFA"/>
    <w:rsid w:val="00BB0051"/>
    <w:rsid w:val="00BB00D9"/>
    <w:rsid w:val="00BB03D0"/>
    <w:rsid w:val="00BB0AB9"/>
    <w:rsid w:val="00BB0D2F"/>
    <w:rsid w:val="00BB0E06"/>
    <w:rsid w:val="00BB1076"/>
    <w:rsid w:val="00BB17C3"/>
    <w:rsid w:val="00BB1CFA"/>
    <w:rsid w:val="00BB1F82"/>
    <w:rsid w:val="00BB2115"/>
    <w:rsid w:val="00BB239A"/>
    <w:rsid w:val="00BB2AF3"/>
    <w:rsid w:val="00BB31C5"/>
    <w:rsid w:val="00BB35C2"/>
    <w:rsid w:val="00BB40AC"/>
    <w:rsid w:val="00BB412B"/>
    <w:rsid w:val="00BB4B51"/>
    <w:rsid w:val="00BB4F51"/>
    <w:rsid w:val="00BB4F81"/>
    <w:rsid w:val="00BB5281"/>
    <w:rsid w:val="00BB5412"/>
    <w:rsid w:val="00BB544B"/>
    <w:rsid w:val="00BB5534"/>
    <w:rsid w:val="00BB593C"/>
    <w:rsid w:val="00BB598B"/>
    <w:rsid w:val="00BB5997"/>
    <w:rsid w:val="00BB59AD"/>
    <w:rsid w:val="00BB5B26"/>
    <w:rsid w:val="00BB5E8A"/>
    <w:rsid w:val="00BB5F58"/>
    <w:rsid w:val="00BB610F"/>
    <w:rsid w:val="00BB6445"/>
    <w:rsid w:val="00BB6695"/>
    <w:rsid w:val="00BB6883"/>
    <w:rsid w:val="00BB6A30"/>
    <w:rsid w:val="00BB6B70"/>
    <w:rsid w:val="00BB6CA1"/>
    <w:rsid w:val="00BB6D4F"/>
    <w:rsid w:val="00BB6E88"/>
    <w:rsid w:val="00BB6F40"/>
    <w:rsid w:val="00BB7386"/>
    <w:rsid w:val="00BB764B"/>
    <w:rsid w:val="00BB7C12"/>
    <w:rsid w:val="00BB7C95"/>
    <w:rsid w:val="00BB7FC0"/>
    <w:rsid w:val="00BC00DF"/>
    <w:rsid w:val="00BC0142"/>
    <w:rsid w:val="00BC01D3"/>
    <w:rsid w:val="00BC0481"/>
    <w:rsid w:val="00BC0554"/>
    <w:rsid w:val="00BC0759"/>
    <w:rsid w:val="00BC0A0A"/>
    <w:rsid w:val="00BC0A70"/>
    <w:rsid w:val="00BC10A9"/>
    <w:rsid w:val="00BC129B"/>
    <w:rsid w:val="00BC1BD6"/>
    <w:rsid w:val="00BC1F51"/>
    <w:rsid w:val="00BC232F"/>
    <w:rsid w:val="00BC292A"/>
    <w:rsid w:val="00BC3119"/>
    <w:rsid w:val="00BC3811"/>
    <w:rsid w:val="00BC386B"/>
    <w:rsid w:val="00BC3D1B"/>
    <w:rsid w:val="00BC447F"/>
    <w:rsid w:val="00BC4B4B"/>
    <w:rsid w:val="00BC4F0F"/>
    <w:rsid w:val="00BC597A"/>
    <w:rsid w:val="00BC5F92"/>
    <w:rsid w:val="00BC63C0"/>
    <w:rsid w:val="00BC64E4"/>
    <w:rsid w:val="00BC68CB"/>
    <w:rsid w:val="00BC6B69"/>
    <w:rsid w:val="00BC6C4A"/>
    <w:rsid w:val="00BC6E09"/>
    <w:rsid w:val="00BC6E9F"/>
    <w:rsid w:val="00BC7085"/>
    <w:rsid w:val="00BC7257"/>
    <w:rsid w:val="00BC7474"/>
    <w:rsid w:val="00BC7B45"/>
    <w:rsid w:val="00BC7BBD"/>
    <w:rsid w:val="00BC7C68"/>
    <w:rsid w:val="00BC7CC7"/>
    <w:rsid w:val="00BD010F"/>
    <w:rsid w:val="00BD039B"/>
    <w:rsid w:val="00BD0793"/>
    <w:rsid w:val="00BD0B5D"/>
    <w:rsid w:val="00BD0FD1"/>
    <w:rsid w:val="00BD11A1"/>
    <w:rsid w:val="00BD1566"/>
    <w:rsid w:val="00BD19EE"/>
    <w:rsid w:val="00BD1A00"/>
    <w:rsid w:val="00BD2E47"/>
    <w:rsid w:val="00BD2EC9"/>
    <w:rsid w:val="00BD3102"/>
    <w:rsid w:val="00BD3B4E"/>
    <w:rsid w:val="00BD3C42"/>
    <w:rsid w:val="00BD3DB8"/>
    <w:rsid w:val="00BD3E50"/>
    <w:rsid w:val="00BD3EA1"/>
    <w:rsid w:val="00BD3F31"/>
    <w:rsid w:val="00BD4494"/>
    <w:rsid w:val="00BD4761"/>
    <w:rsid w:val="00BD4AA9"/>
    <w:rsid w:val="00BD4D4B"/>
    <w:rsid w:val="00BD526A"/>
    <w:rsid w:val="00BD5302"/>
    <w:rsid w:val="00BD5A7D"/>
    <w:rsid w:val="00BD5CC1"/>
    <w:rsid w:val="00BD60DE"/>
    <w:rsid w:val="00BD61CA"/>
    <w:rsid w:val="00BD6CAA"/>
    <w:rsid w:val="00BD72E2"/>
    <w:rsid w:val="00BD7478"/>
    <w:rsid w:val="00BD76BE"/>
    <w:rsid w:val="00BD7922"/>
    <w:rsid w:val="00BD7C48"/>
    <w:rsid w:val="00BE0494"/>
    <w:rsid w:val="00BE0AAF"/>
    <w:rsid w:val="00BE0F6C"/>
    <w:rsid w:val="00BE1342"/>
    <w:rsid w:val="00BE1371"/>
    <w:rsid w:val="00BE1753"/>
    <w:rsid w:val="00BE1AE9"/>
    <w:rsid w:val="00BE1C47"/>
    <w:rsid w:val="00BE1CD7"/>
    <w:rsid w:val="00BE2158"/>
    <w:rsid w:val="00BE27AB"/>
    <w:rsid w:val="00BE2CE0"/>
    <w:rsid w:val="00BE2DE8"/>
    <w:rsid w:val="00BE2F30"/>
    <w:rsid w:val="00BE30D6"/>
    <w:rsid w:val="00BE31A5"/>
    <w:rsid w:val="00BE32A0"/>
    <w:rsid w:val="00BE32CA"/>
    <w:rsid w:val="00BE34FA"/>
    <w:rsid w:val="00BE36F0"/>
    <w:rsid w:val="00BE3947"/>
    <w:rsid w:val="00BE3A12"/>
    <w:rsid w:val="00BE3EEA"/>
    <w:rsid w:val="00BE3F4A"/>
    <w:rsid w:val="00BE47F2"/>
    <w:rsid w:val="00BE4822"/>
    <w:rsid w:val="00BE4A0E"/>
    <w:rsid w:val="00BE4A97"/>
    <w:rsid w:val="00BE4F4B"/>
    <w:rsid w:val="00BE551F"/>
    <w:rsid w:val="00BE5C13"/>
    <w:rsid w:val="00BE5D1E"/>
    <w:rsid w:val="00BE5F59"/>
    <w:rsid w:val="00BE69E9"/>
    <w:rsid w:val="00BE6BF6"/>
    <w:rsid w:val="00BE7506"/>
    <w:rsid w:val="00BE75AE"/>
    <w:rsid w:val="00BE7B23"/>
    <w:rsid w:val="00BE7D98"/>
    <w:rsid w:val="00BF0714"/>
    <w:rsid w:val="00BF1286"/>
    <w:rsid w:val="00BF1427"/>
    <w:rsid w:val="00BF1527"/>
    <w:rsid w:val="00BF1A69"/>
    <w:rsid w:val="00BF1BA3"/>
    <w:rsid w:val="00BF1F4B"/>
    <w:rsid w:val="00BF24EA"/>
    <w:rsid w:val="00BF287E"/>
    <w:rsid w:val="00BF2924"/>
    <w:rsid w:val="00BF2D89"/>
    <w:rsid w:val="00BF3398"/>
    <w:rsid w:val="00BF3538"/>
    <w:rsid w:val="00BF421A"/>
    <w:rsid w:val="00BF46A2"/>
    <w:rsid w:val="00BF47BF"/>
    <w:rsid w:val="00BF4842"/>
    <w:rsid w:val="00BF4843"/>
    <w:rsid w:val="00BF4875"/>
    <w:rsid w:val="00BF54BF"/>
    <w:rsid w:val="00BF58A9"/>
    <w:rsid w:val="00BF59F2"/>
    <w:rsid w:val="00BF61C7"/>
    <w:rsid w:val="00BF641F"/>
    <w:rsid w:val="00BF6649"/>
    <w:rsid w:val="00BF6F11"/>
    <w:rsid w:val="00BF7260"/>
    <w:rsid w:val="00BF75B8"/>
    <w:rsid w:val="00BF7AB2"/>
    <w:rsid w:val="00BF7F3B"/>
    <w:rsid w:val="00C00479"/>
    <w:rsid w:val="00C0053B"/>
    <w:rsid w:val="00C00855"/>
    <w:rsid w:val="00C016F5"/>
    <w:rsid w:val="00C01EE2"/>
    <w:rsid w:val="00C02283"/>
    <w:rsid w:val="00C0259D"/>
    <w:rsid w:val="00C02730"/>
    <w:rsid w:val="00C027D5"/>
    <w:rsid w:val="00C02826"/>
    <w:rsid w:val="00C02940"/>
    <w:rsid w:val="00C02B3C"/>
    <w:rsid w:val="00C02D98"/>
    <w:rsid w:val="00C033DF"/>
    <w:rsid w:val="00C036A3"/>
    <w:rsid w:val="00C03C26"/>
    <w:rsid w:val="00C04107"/>
    <w:rsid w:val="00C04437"/>
    <w:rsid w:val="00C0449E"/>
    <w:rsid w:val="00C04623"/>
    <w:rsid w:val="00C04AA8"/>
    <w:rsid w:val="00C04BC7"/>
    <w:rsid w:val="00C051C1"/>
    <w:rsid w:val="00C052B7"/>
    <w:rsid w:val="00C05469"/>
    <w:rsid w:val="00C05F88"/>
    <w:rsid w:val="00C0617F"/>
    <w:rsid w:val="00C06304"/>
    <w:rsid w:val="00C06B09"/>
    <w:rsid w:val="00C06D75"/>
    <w:rsid w:val="00C07881"/>
    <w:rsid w:val="00C07A9F"/>
    <w:rsid w:val="00C07B9C"/>
    <w:rsid w:val="00C07CD6"/>
    <w:rsid w:val="00C103CC"/>
    <w:rsid w:val="00C10D94"/>
    <w:rsid w:val="00C113A7"/>
    <w:rsid w:val="00C113E8"/>
    <w:rsid w:val="00C11653"/>
    <w:rsid w:val="00C116A3"/>
    <w:rsid w:val="00C11814"/>
    <w:rsid w:val="00C11FC6"/>
    <w:rsid w:val="00C1201E"/>
    <w:rsid w:val="00C122F7"/>
    <w:rsid w:val="00C12EB5"/>
    <w:rsid w:val="00C132CC"/>
    <w:rsid w:val="00C13664"/>
    <w:rsid w:val="00C13730"/>
    <w:rsid w:val="00C139C2"/>
    <w:rsid w:val="00C13B97"/>
    <w:rsid w:val="00C13BCE"/>
    <w:rsid w:val="00C13E70"/>
    <w:rsid w:val="00C143BE"/>
    <w:rsid w:val="00C143D5"/>
    <w:rsid w:val="00C14508"/>
    <w:rsid w:val="00C1458E"/>
    <w:rsid w:val="00C14F9C"/>
    <w:rsid w:val="00C15546"/>
    <w:rsid w:val="00C16159"/>
    <w:rsid w:val="00C16957"/>
    <w:rsid w:val="00C16CAB"/>
    <w:rsid w:val="00C16E39"/>
    <w:rsid w:val="00C17416"/>
    <w:rsid w:val="00C176E4"/>
    <w:rsid w:val="00C17942"/>
    <w:rsid w:val="00C179A7"/>
    <w:rsid w:val="00C17C7B"/>
    <w:rsid w:val="00C17DB6"/>
    <w:rsid w:val="00C17ED8"/>
    <w:rsid w:val="00C2037B"/>
    <w:rsid w:val="00C205BA"/>
    <w:rsid w:val="00C20905"/>
    <w:rsid w:val="00C209FA"/>
    <w:rsid w:val="00C21129"/>
    <w:rsid w:val="00C21137"/>
    <w:rsid w:val="00C2116C"/>
    <w:rsid w:val="00C2120C"/>
    <w:rsid w:val="00C214F3"/>
    <w:rsid w:val="00C21874"/>
    <w:rsid w:val="00C218D8"/>
    <w:rsid w:val="00C21E67"/>
    <w:rsid w:val="00C21FED"/>
    <w:rsid w:val="00C2205E"/>
    <w:rsid w:val="00C220C9"/>
    <w:rsid w:val="00C2261A"/>
    <w:rsid w:val="00C22C87"/>
    <w:rsid w:val="00C23C3C"/>
    <w:rsid w:val="00C23C6D"/>
    <w:rsid w:val="00C23CAD"/>
    <w:rsid w:val="00C23EAB"/>
    <w:rsid w:val="00C24273"/>
    <w:rsid w:val="00C242BB"/>
    <w:rsid w:val="00C2476F"/>
    <w:rsid w:val="00C24F8A"/>
    <w:rsid w:val="00C25916"/>
    <w:rsid w:val="00C25A4E"/>
    <w:rsid w:val="00C25D54"/>
    <w:rsid w:val="00C25DB9"/>
    <w:rsid w:val="00C25DE8"/>
    <w:rsid w:val="00C25E71"/>
    <w:rsid w:val="00C262D0"/>
    <w:rsid w:val="00C2675D"/>
    <w:rsid w:val="00C26B1F"/>
    <w:rsid w:val="00C26C3C"/>
    <w:rsid w:val="00C26E91"/>
    <w:rsid w:val="00C2737A"/>
    <w:rsid w:val="00C27D28"/>
    <w:rsid w:val="00C30001"/>
    <w:rsid w:val="00C30997"/>
    <w:rsid w:val="00C30998"/>
    <w:rsid w:val="00C30E09"/>
    <w:rsid w:val="00C3114B"/>
    <w:rsid w:val="00C31646"/>
    <w:rsid w:val="00C31933"/>
    <w:rsid w:val="00C319CC"/>
    <w:rsid w:val="00C31DE7"/>
    <w:rsid w:val="00C31E17"/>
    <w:rsid w:val="00C32212"/>
    <w:rsid w:val="00C33474"/>
    <w:rsid w:val="00C337E8"/>
    <w:rsid w:val="00C33916"/>
    <w:rsid w:val="00C33B04"/>
    <w:rsid w:val="00C33FB0"/>
    <w:rsid w:val="00C34877"/>
    <w:rsid w:val="00C349F9"/>
    <w:rsid w:val="00C34A70"/>
    <w:rsid w:val="00C34D17"/>
    <w:rsid w:val="00C35404"/>
    <w:rsid w:val="00C35A3E"/>
    <w:rsid w:val="00C35AC3"/>
    <w:rsid w:val="00C35AEB"/>
    <w:rsid w:val="00C3665A"/>
    <w:rsid w:val="00C36984"/>
    <w:rsid w:val="00C369D6"/>
    <w:rsid w:val="00C36B1C"/>
    <w:rsid w:val="00C36C64"/>
    <w:rsid w:val="00C36C88"/>
    <w:rsid w:val="00C36EEF"/>
    <w:rsid w:val="00C370C9"/>
    <w:rsid w:val="00C370D3"/>
    <w:rsid w:val="00C370F3"/>
    <w:rsid w:val="00C374F6"/>
    <w:rsid w:val="00C377D2"/>
    <w:rsid w:val="00C40472"/>
    <w:rsid w:val="00C40A79"/>
    <w:rsid w:val="00C411E2"/>
    <w:rsid w:val="00C4130F"/>
    <w:rsid w:val="00C415DD"/>
    <w:rsid w:val="00C4168C"/>
    <w:rsid w:val="00C41D92"/>
    <w:rsid w:val="00C42224"/>
    <w:rsid w:val="00C42529"/>
    <w:rsid w:val="00C42564"/>
    <w:rsid w:val="00C42647"/>
    <w:rsid w:val="00C427C6"/>
    <w:rsid w:val="00C42D41"/>
    <w:rsid w:val="00C42E93"/>
    <w:rsid w:val="00C42FF2"/>
    <w:rsid w:val="00C432B5"/>
    <w:rsid w:val="00C43C9B"/>
    <w:rsid w:val="00C44108"/>
    <w:rsid w:val="00C44142"/>
    <w:rsid w:val="00C44275"/>
    <w:rsid w:val="00C443A9"/>
    <w:rsid w:val="00C444C7"/>
    <w:rsid w:val="00C44772"/>
    <w:rsid w:val="00C447F8"/>
    <w:rsid w:val="00C44C6B"/>
    <w:rsid w:val="00C44DB0"/>
    <w:rsid w:val="00C45004"/>
    <w:rsid w:val="00C45AEB"/>
    <w:rsid w:val="00C45E97"/>
    <w:rsid w:val="00C45FA3"/>
    <w:rsid w:val="00C46286"/>
    <w:rsid w:val="00C46334"/>
    <w:rsid w:val="00C46340"/>
    <w:rsid w:val="00C46563"/>
    <w:rsid w:val="00C46977"/>
    <w:rsid w:val="00C46CCF"/>
    <w:rsid w:val="00C46E28"/>
    <w:rsid w:val="00C470AD"/>
    <w:rsid w:val="00C477C3"/>
    <w:rsid w:val="00C47934"/>
    <w:rsid w:val="00C47F79"/>
    <w:rsid w:val="00C47FFA"/>
    <w:rsid w:val="00C5052C"/>
    <w:rsid w:val="00C506DD"/>
    <w:rsid w:val="00C50C28"/>
    <w:rsid w:val="00C50D64"/>
    <w:rsid w:val="00C51112"/>
    <w:rsid w:val="00C51248"/>
    <w:rsid w:val="00C5183B"/>
    <w:rsid w:val="00C5196F"/>
    <w:rsid w:val="00C51D77"/>
    <w:rsid w:val="00C51DBF"/>
    <w:rsid w:val="00C51F42"/>
    <w:rsid w:val="00C52112"/>
    <w:rsid w:val="00C52919"/>
    <w:rsid w:val="00C52C32"/>
    <w:rsid w:val="00C52E3F"/>
    <w:rsid w:val="00C535FB"/>
    <w:rsid w:val="00C53CD0"/>
    <w:rsid w:val="00C5476E"/>
    <w:rsid w:val="00C549D9"/>
    <w:rsid w:val="00C54A1E"/>
    <w:rsid w:val="00C54B9E"/>
    <w:rsid w:val="00C54BA9"/>
    <w:rsid w:val="00C54E4E"/>
    <w:rsid w:val="00C5569B"/>
    <w:rsid w:val="00C55769"/>
    <w:rsid w:val="00C55908"/>
    <w:rsid w:val="00C55A4F"/>
    <w:rsid w:val="00C56711"/>
    <w:rsid w:val="00C56CB1"/>
    <w:rsid w:val="00C56D9A"/>
    <w:rsid w:val="00C56DAA"/>
    <w:rsid w:val="00C56E7C"/>
    <w:rsid w:val="00C57085"/>
    <w:rsid w:val="00C57392"/>
    <w:rsid w:val="00C57576"/>
    <w:rsid w:val="00C577B0"/>
    <w:rsid w:val="00C61061"/>
    <w:rsid w:val="00C61245"/>
    <w:rsid w:val="00C614F9"/>
    <w:rsid w:val="00C61971"/>
    <w:rsid w:val="00C61AED"/>
    <w:rsid w:val="00C61BC9"/>
    <w:rsid w:val="00C61D76"/>
    <w:rsid w:val="00C621A3"/>
    <w:rsid w:val="00C622CF"/>
    <w:rsid w:val="00C62360"/>
    <w:rsid w:val="00C6289D"/>
    <w:rsid w:val="00C629A4"/>
    <w:rsid w:val="00C62EA3"/>
    <w:rsid w:val="00C62FF2"/>
    <w:rsid w:val="00C63FBC"/>
    <w:rsid w:val="00C64920"/>
    <w:rsid w:val="00C64978"/>
    <w:rsid w:val="00C64B02"/>
    <w:rsid w:val="00C64B91"/>
    <w:rsid w:val="00C64D01"/>
    <w:rsid w:val="00C653B7"/>
    <w:rsid w:val="00C65525"/>
    <w:rsid w:val="00C657BC"/>
    <w:rsid w:val="00C65ABC"/>
    <w:rsid w:val="00C65CD7"/>
    <w:rsid w:val="00C6600E"/>
    <w:rsid w:val="00C6621B"/>
    <w:rsid w:val="00C662B1"/>
    <w:rsid w:val="00C66662"/>
    <w:rsid w:val="00C66D8B"/>
    <w:rsid w:val="00C66E1A"/>
    <w:rsid w:val="00C66FB0"/>
    <w:rsid w:val="00C66FFD"/>
    <w:rsid w:val="00C6745D"/>
    <w:rsid w:val="00C6749C"/>
    <w:rsid w:val="00C675C5"/>
    <w:rsid w:val="00C67852"/>
    <w:rsid w:val="00C679E2"/>
    <w:rsid w:val="00C67A42"/>
    <w:rsid w:val="00C67EB8"/>
    <w:rsid w:val="00C70176"/>
    <w:rsid w:val="00C70499"/>
    <w:rsid w:val="00C70880"/>
    <w:rsid w:val="00C7096C"/>
    <w:rsid w:val="00C70A77"/>
    <w:rsid w:val="00C70C96"/>
    <w:rsid w:val="00C7126A"/>
    <w:rsid w:val="00C712BB"/>
    <w:rsid w:val="00C71391"/>
    <w:rsid w:val="00C715F2"/>
    <w:rsid w:val="00C7194A"/>
    <w:rsid w:val="00C71E43"/>
    <w:rsid w:val="00C720B9"/>
    <w:rsid w:val="00C7233F"/>
    <w:rsid w:val="00C7239E"/>
    <w:rsid w:val="00C73390"/>
    <w:rsid w:val="00C73404"/>
    <w:rsid w:val="00C7344A"/>
    <w:rsid w:val="00C73A99"/>
    <w:rsid w:val="00C73FF1"/>
    <w:rsid w:val="00C740EA"/>
    <w:rsid w:val="00C74383"/>
    <w:rsid w:val="00C745C1"/>
    <w:rsid w:val="00C747F3"/>
    <w:rsid w:val="00C74A04"/>
    <w:rsid w:val="00C74D6C"/>
    <w:rsid w:val="00C75041"/>
    <w:rsid w:val="00C75084"/>
    <w:rsid w:val="00C751C3"/>
    <w:rsid w:val="00C75272"/>
    <w:rsid w:val="00C75336"/>
    <w:rsid w:val="00C755D1"/>
    <w:rsid w:val="00C75754"/>
    <w:rsid w:val="00C75AD2"/>
    <w:rsid w:val="00C75DEB"/>
    <w:rsid w:val="00C764E4"/>
    <w:rsid w:val="00C7659C"/>
    <w:rsid w:val="00C76DCE"/>
    <w:rsid w:val="00C76E4A"/>
    <w:rsid w:val="00C77139"/>
    <w:rsid w:val="00C77768"/>
    <w:rsid w:val="00C804D7"/>
    <w:rsid w:val="00C80574"/>
    <w:rsid w:val="00C808C2"/>
    <w:rsid w:val="00C80ACD"/>
    <w:rsid w:val="00C80CB5"/>
    <w:rsid w:val="00C80CFD"/>
    <w:rsid w:val="00C811E1"/>
    <w:rsid w:val="00C8150D"/>
    <w:rsid w:val="00C81A5F"/>
    <w:rsid w:val="00C81AF6"/>
    <w:rsid w:val="00C81F92"/>
    <w:rsid w:val="00C822A2"/>
    <w:rsid w:val="00C823D9"/>
    <w:rsid w:val="00C82461"/>
    <w:rsid w:val="00C82920"/>
    <w:rsid w:val="00C82AA2"/>
    <w:rsid w:val="00C8346F"/>
    <w:rsid w:val="00C83AE1"/>
    <w:rsid w:val="00C83C73"/>
    <w:rsid w:val="00C8427B"/>
    <w:rsid w:val="00C84386"/>
    <w:rsid w:val="00C84439"/>
    <w:rsid w:val="00C844BE"/>
    <w:rsid w:val="00C849E2"/>
    <w:rsid w:val="00C84A6F"/>
    <w:rsid w:val="00C84B10"/>
    <w:rsid w:val="00C84BD7"/>
    <w:rsid w:val="00C84C73"/>
    <w:rsid w:val="00C84CBB"/>
    <w:rsid w:val="00C84FDA"/>
    <w:rsid w:val="00C850AF"/>
    <w:rsid w:val="00C8532F"/>
    <w:rsid w:val="00C853E1"/>
    <w:rsid w:val="00C85755"/>
    <w:rsid w:val="00C85A7A"/>
    <w:rsid w:val="00C85AB1"/>
    <w:rsid w:val="00C85B35"/>
    <w:rsid w:val="00C86036"/>
    <w:rsid w:val="00C86058"/>
    <w:rsid w:val="00C863E3"/>
    <w:rsid w:val="00C86753"/>
    <w:rsid w:val="00C86B28"/>
    <w:rsid w:val="00C86CCD"/>
    <w:rsid w:val="00C87701"/>
    <w:rsid w:val="00C878BD"/>
    <w:rsid w:val="00C878F8"/>
    <w:rsid w:val="00C87915"/>
    <w:rsid w:val="00C87BDA"/>
    <w:rsid w:val="00C87D5C"/>
    <w:rsid w:val="00C90876"/>
    <w:rsid w:val="00C90C4D"/>
    <w:rsid w:val="00C90E62"/>
    <w:rsid w:val="00C912B0"/>
    <w:rsid w:val="00C914AD"/>
    <w:rsid w:val="00C91580"/>
    <w:rsid w:val="00C916C1"/>
    <w:rsid w:val="00C91E13"/>
    <w:rsid w:val="00C922D2"/>
    <w:rsid w:val="00C928A4"/>
    <w:rsid w:val="00C92A44"/>
    <w:rsid w:val="00C92A83"/>
    <w:rsid w:val="00C933C0"/>
    <w:rsid w:val="00C93569"/>
    <w:rsid w:val="00C9360B"/>
    <w:rsid w:val="00C93830"/>
    <w:rsid w:val="00C93834"/>
    <w:rsid w:val="00C93B8F"/>
    <w:rsid w:val="00C93CAE"/>
    <w:rsid w:val="00C941D7"/>
    <w:rsid w:val="00C94316"/>
    <w:rsid w:val="00C94BC6"/>
    <w:rsid w:val="00C94CAB"/>
    <w:rsid w:val="00C94CF2"/>
    <w:rsid w:val="00C95540"/>
    <w:rsid w:val="00C95813"/>
    <w:rsid w:val="00C95AC4"/>
    <w:rsid w:val="00C95B00"/>
    <w:rsid w:val="00C95C9D"/>
    <w:rsid w:val="00C9604B"/>
    <w:rsid w:val="00C9604F"/>
    <w:rsid w:val="00C96D13"/>
    <w:rsid w:val="00C96E53"/>
    <w:rsid w:val="00C9701A"/>
    <w:rsid w:val="00C971F0"/>
    <w:rsid w:val="00C97EAC"/>
    <w:rsid w:val="00CA0597"/>
    <w:rsid w:val="00CA05E3"/>
    <w:rsid w:val="00CA14F0"/>
    <w:rsid w:val="00CA157A"/>
    <w:rsid w:val="00CA1864"/>
    <w:rsid w:val="00CA1AD3"/>
    <w:rsid w:val="00CA1DE9"/>
    <w:rsid w:val="00CA1F83"/>
    <w:rsid w:val="00CA2013"/>
    <w:rsid w:val="00CA2865"/>
    <w:rsid w:val="00CA29F3"/>
    <w:rsid w:val="00CA2C80"/>
    <w:rsid w:val="00CA2CCE"/>
    <w:rsid w:val="00CA2D44"/>
    <w:rsid w:val="00CA34C5"/>
    <w:rsid w:val="00CA3E23"/>
    <w:rsid w:val="00CA3F86"/>
    <w:rsid w:val="00CA43A4"/>
    <w:rsid w:val="00CA441D"/>
    <w:rsid w:val="00CA49AA"/>
    <w:rsid w:val="00CA540A"/>
    <w:rsid w:val="00CA55BA"/>
    <w:rsid w:val="00CA581A"/>
    <w:rsid w:val="00CA5952"/>
    <w:rsid w:val="00CA59E3"/>
    <w:rsid w:val="00CA6329"/>
    <w:rsid w:val="00CA6CB6"/>
    <w:rsid w:val="00CA6E11"/>
    <w:rsid w:val="00CA703E"/>
    <w:rsid w:val="00CA70CF"/>
    <w:rsid w:val="00CA7143"/>
    <w:rsid w:val="00CA76A3"/>
    <w:rsid w:val="00CA7AB8"/>
    <w:rsid w:val="00CA7ABE"/>
    <w:rsid w:val="00CB03E8"/>
    <w:rsid w:val="00CB0B1C"/>
    <w:rsid w:val="00CB0DE7"/>
    <w:rsid w:val="00CB0F8D"/>
    <w:rsid w:val="00CB10F6"/>
    <w:rsid w:val="00CB171C"/>
    <w:rsid w:val="00CB1A8D"/>
    <w:rsid w:val="00CB1AE0"/>
    <w:rsid w:val="00CB227E"/>
    <w:rsid w:val="00CB2396"/>
    <w:rsid w:val="00CB24CC"/>
    <w:rsid w:val="00CB2631"/>
    <w:rsid w:val="00CB295A"/>
    <w:rsid w:val="00CB2C64"/>
    <w:rsid w:val="00CB31FB"/>
    <w:rsid w:val="00CB4140"/>
    <w:rsid w:val="00CB4214"/>
    <w:rsid w:val="00CB43E5"/>
    <w:rsid w:val="00CB4539"/>
    <w:rsid w:val="00CB4969"/>
    <w:rsid w:val="00CB4A8F"/>
    <w:rsid w:val="00CB4B5D"/>
    <w:rsid w:val="00CB5845"/>
    <w:rsid w:val="00CB688B"/>
    <w:rsid w:val="00CB74B5"/>
    <w:rsid w:val="00CB751F"/>
    <w:rsid w:val="00CB7C5D"/>
    <w:rsid w:val="00CB7E74"/>
    <w:rsid w:val="00CC0819"/>
    <w:rsid w:val="00CC08FE"/>
    <w:rsid w:val="00CC0922"/>
    <w:rsid w:val="00CC099A"/>
    <w:rsid w:val="00CC0AB1"/>
    <w:rsid w:val="00CC0BEB"/>
    <w:rsid w:val="00CC0F05"/>
    <w:rsid w:val="00CC142B"/>
    <w:rsid w:val="00CC15F7"/>
    <w:rsid w:val="00CC1A2F"/>
    <w:rsid w:val="00CC1D00"/>
    <w:rsid w:val="00CC1DFE"/>
    <w:rsid w:val="00CC2D46"/>
    <w:rsid w:val="00CC34C1"/>
    <w:rsid w:val="00CC38A7"/>
    <w:rsid w:val="00CC420C"/>
    <w:rsid w:val="00CC4918"/>
    <w:rsid w:val="00CC4B14"/>
    <w:rsid w:val="00CC5049"/>
    <w:rsid w:val="00CC5AC8"/>
    <w:rsid w:val="00CC5AD2"/>
    <w:rsid w:val="00CC619D"/>
    <w:rsid w:val="00CC6D0D"/>
    <w:rsid w:val="00CC708D"/>
    <w:rsid w:val="00CC741E"/>
    <w:rsid w:val="00CC765D"/>
    <w:rsid w:val="00CC7900"/>
    <w:rsid w:val="00CC7B1D"/>
    <w:rsid w:val="00CC7B82"/>
    <w:rsid w:val="00CC7D43"/>
    <w:rsid w:val="00CC7E13"/>
    <w:rsid w:val="00CC7E5C"/>
    <w:rsid w:val="00CD0394"/>
    <w:rsid w:val="00CD04C0"/>
    <w:rsid w:val="00CD08D6"/>
    <w:rsid w:val="00CD08FD"/>
    <w:rsid w:val="00CD0912"/>
    <w:rsid w:val="00CD0956"/>
    <w:rsid w:val="00CD10BD"/>
    <w:rsid w:val="00CD10D1"/>
    <w:rsid w:val="00CD119D"/>
    <w:rsid w:val="00CD154B"/>
    <w:rsid w:val="00CD17B9"/>
    <w:rsid w:val="00CD17D0"/>
    <w:rsid w:val="00CD1964"/>
    <w:rsid w:val="00CD19AA"/>
    <w:rsid w:val="00CD1AC6"/>
    <w:rsid w:val="00CD1BBE"/>
    <w:rsid w:val="00CD1E40"/>
    <w:rsid w:val="00CD2CBB"/>
    <w:rsid w:val="00CD3294"/>
    <w:rsid w:val="00CD3726"/>
    <w:rsid w:val="00CD3785"/>
    <w:rsid w:val="00CD4351"/>
    <w:rsid w:val="00CD4607"/>
    <w:rsid w:val="00CD4A3B"/>
    <w:rsid w:val="00CD4A42"/>
    <w:rsid w:val="00CD4AD3"/>
    <w:rsid w:val="00CD4D32"/>
    <w:rsid w:val="00CD51B1"/>
    <w:rsid w:val="00CD566B"/>
    <w:rsid w:val="00CD59A3"/>
    <w:rsid w:val="00CD70E5"/>
    <w:rsid w:val="00CD76E2"/>
    <w:rsid w:val="00CD7D7A"/>
    <w:rsid w:val="00CD7E42"/>
    <w:rsid w:val="00CD7E9B"/>
    <w:rsid w:val="00CE0526"/>
    <w:rsid w:val="00CE05F1"/>
    <w:rsid w:val="00CE06F3"/>
    <w:rsid w:val="00CE0CF4"/>
    <w:rsid w:val="00CE0D48"/>
    <w:rsid w:val="00CE0ED3"/>
    <w:rsid w:val="00CE1CC9"/>
    <w:rsid w:val="00CE2014"/>
    <w:rsid w:val="00CE3578"/>
    <w:rsid w:val="00CE36A1"/>
    <w:rsid w:val="00CE36B3"/>
    <w:rsid w:val="00CE37AC"/>
    <w:rsid w:val="00CE4112"/>
    <w:rsid w:val="00CE41EC"/>
    <w:rsid w:val="00CE4266"/>
    <w:rsid w:val="00CE42B9"/>
    <w:rsid w:val="00CE4388"/>
    <w:rsid w:val="00CE45EB"/>
    <w:rsid w:val="00CE4DAF"/>
    <w:rsid w:val="00CE5313"/>
    <w:rsid w:val="00CE5C69"/>
    <w:rsid w:val="00CE5DFD"/>
    <w:rsid w:val="00CE601D"/>
    <w:rsid w:val="00CE637C"/>
    <w:rsid w:val="00CE640F"/>
    <w:rsid w:val="00CE691B"/>
    <w:rsid w:val="00CE6BA4"/>
    <w:rsid w:val="00CE7102"/>
    <w:rsid w:val="00CE7401"/>
    <w:rsid w:val="00CE7665"/>
    <w:rsid w:val="00CE76CE"/>
    <w:rsid w:val="00CE78CF"/>
    <w:rsid w:val="00CE7C0C"/>
    <w:rsid w:val="00CE7C89"/>
    <w:rsid w:val="00CF00A4"/>
    <w:rsid w:val="00CF03EC"/>
    <w:rsid w:val="00CF0EDA"/>
    <w:rsid w:val="00CF1209"/>
    <w:rsid w:val="00CF14A3"/>
    <w:rsid w:val="00CF1606"/>
    <w:rsid w:val="00CF1A6F"/>
    <w:rsid w:val="00CF1B3F"/>
    <w:rsid w:val="00CF1BD8"/>
    <w:rsid w:val="00CF1CBF"/>
    <w:rsid w:val="00CF2146"/>
    <w:rsid w:val="00CF264D"/>
    <w:rsid w:val="00CF2B02"/>
    <w:rsid w:val="00CF2CA8"/>
    <w:rsid w:val="00CF2DC6"/>
    <w:rsid w:val="00CF2ED2"/>
    <w:rsid w:val="00CF30E6"/>
    <w:rsid w:val="00CF33A5"/>
    <w:rsid w:val="00CF340F"/>
    <w:rsid w:val="00CF396A"/>
    <w:rsid w:val="00CF3CB2"/>
    <w:rsid w:val="00CF3F9C"/>
    <w:rsid w:val="00CF4099"/>
    <w:rsid w:val="00CF422A"/>
    <w:rsid w:val="00CF462F"/>
    <w:rsid w:val="00CF474C"/>
    <w:rsid w:val="00CF4C75"/>
    <w:rsid w:val="00CF53C6"/>
    <w:rsid w:val="00CF55E1"/>
    <w:rsid w:val="00CF566C"/>
    <w:rsid w:val="00CF566E"/>
    <w:rsid w:val="00CF5A1F"/>
    <w:rsid w:val="00CF5BE3"/>
    <w:rsid w:val="00CF5C20"/>
    <w:rsid w:val="00CF624B"/>
    <w:rsid w:val="00CF65E8"/>
    <w:rsid w:val="00CF69E7"/>
    <w:rsid w:val="00CF6D31"/>
    <w:rsid w:val="00CF7061"/>
    <w:rsid w:val="00CF71B1"/>
    <w:rsid w:val="00CF7242"/>
    <w:rsid w:val="00CF7486"/>
    <w:rsid w:val="00CF762B"/>
    <w:rsid w:val="00CF7A48"/>
    <w:rsid w:val="00CF7A82"/>
    <w:rsid w:val="00CF7D9C"/>
    <w:rsid w:val="00D003D0"/>
    <w:rsid w:val="00D00F9C"/>
    <w:rsid w:val="00D010E7"/>
    <w:rsid w:val="00D01234"/>
    <w:rsid w:val="00D0144F"/>
    <w:rsid w:val="00D01661"/>
    <w:rsid w:val="00D016FA"/>
    <w:rsid w:val="00D0197A"/>
    <w:rsid w:val="00D01E26"/>
    <w:rsid w:val="00D01FE2"/>
    <w:rsid w:val="00D02198"/>
    <w:rsid w:val="00D025AC"/>
    <w:rsid w:val="00D02631"/>
    <w:rsid w:val="00D02640"/>
    <w:rsid w:val="00D027EF"/>
    <w:rsid w:val="00D02A35"/>
    <w:rsid w:val="00D02AF5"/>
    <w:rsid w:val="00D02B41"/>
    <w:rsid w:val="00D03066"/>
    <w:rsid w:val="00D03487"/>
    <w:rsid w:val="00D037DA"/>
    <w:rsid w:val="00D03B00"/>
    <w:rsid w:val="00D0459F"/>
    <w:rsid w:val="00D04C84"/>
    <w:rsid w:val="00D04F3A"/>
    <w:rsid w:val="00D0514B"/>
    <w:rsid w:val="00D053ED"/>
    <w:rsid w:val="00D0542E"/>
    <w:rsid w:val="00D05B98"/>
    <w:rsid w:val="00D05BB5"/>
    <w:rsid w:val="00D05C82"/>
    <w:rsid w:val="00D05DE6"/>
    <w:rsid w:val="00D0626F"/>
    <w:rsid w:val="00D06502"/>
    <w:rsid w:val="00D06658"/>
    <w:rsid w:val="00D0696D"/>
    <w:rsid w:val="00D06BAF"/>
    <w:rsid w:val="00D06DCA"/>
    <w:rsid w:val="00D06E83"/>
    <w:rsid w:val="00D0767C"/>
    <w:rsid w:val="00D0797A"/>
    <w:rsid w:val="00D07FC3"/>
    <w:rsid w:val="00D10221"/>
    <w:rsid w:val="00D10775"/>
    <w:rsid w:val="00D10B8C"/>
    <w:rsid w:val="00D1148C"/>
    <w:rsid w:val="00D114E6"/>
    <w:rsid w:val="00D11612"/>
    <w:rsid w:val="00D1231F"/>
    <w:rsid w:val="00D12371"/>
    <w:rsid w:val="00D1258B"/>
    <w:rsid w:val="00D12912"/>
    <w:rsid w:val="00D12A03"/>
    <w:rsid w:val="00D12DEF"/>
    <w:rsid w:val="00D131C6"/>
    <w:rsid w:val="00D1338E"/>
    <w:rsid w:val="00D134A8"/>
    <w:rsid w:val="00D13FAF"/>
    <w:rsid w:val="00D14119"/>
    <w:rsid w:val="00D14315"/>
    <w:rsid w:val="00D14550"/>
    <w:rsid w:val="00D14576"/>
    <w:rsid w:val="00D14975"/>
    <w:rsid w:val="00D14C76"/>
    <w:rsid w:val="00D14C82"/>
    <w:rsid w:val="00D14F29"/>
    <w:rsid w:val="00D1547A"/>
    <w:rsid w:val="00D154D7"/>
    <w:rsid w:val="00D15691"/>
    <w:rsid w:val="00D15B80"/>
    <w:rsid w:val="00D15CB0"/>
    <w:rsid w:val="00D16777"/>
    <w:rsid w:val="00D16B82"/>
    <w:rsid w:val="00D16F17"/>
    <w:rsid w:val="00D17787"/>
    <w:rsid w:val="00D17B3D"/>
    <w:rsid w:val="00D17D98"/>
    <w:rsid w:val="00D17FCF"/>
    <w:rsid w:val="00D206CE"/>
    <w:rsid w:val="00D20E62"/>
    <w:rsid w:val="00D20E9D"/>
    <w:rsid w:val="00D219FE"/>
    <w:rsid w:val="00D21A3E"/>
    <w:rsid w:val="00D21C9A"/>
    <w:rsid w:val="00D21F6C"/>
    <w:rsid w:val="00D21FB9"/>
    <w:rsid w:val="00D220A3"/>
    <w:rsid w:val="00D221D7"/>
    <w:rsid w:val="00D2237A"/>
    <w:rsid w:val="00D223A5"/>
    <w:rsid w:val="00D2252B"/>
    <w:rsid w:val="00D22A8B"/>
    <w:rsid w:val="00D22E7D"/>
    <w:rsid w:val="00D22ED3"/>
    <w:rsid w:val="00D2391F"/>
    <w:rsid w:val="00D23B96"/>
    <w:rsid w:val="00D23BE5"/>
    <w:rsid w:val="00D23E14"/>
    <w:rsid w:val="00D23FFE"/>
    <w:rsid w:val="00D243C0"/>
    <w:rsid w:val="00D2444D"/>
    <w:rsid w:val="00D244C7"/>
    <w:rsid w:val="00D248AC"/>
    <w:rsid w:val="00D24C61"/>
    <w:rsid w:val="00D24D9B"/>
    <w:rsid w:val="00D24F73"/>
    <w:rsid w:val="00D25847"/>
    <w:rsid w:val="00D25C6B"/>
    <w:rsid w:val="00D25DF6"/>
    <w:rsid w:val="00D25FE8"/>
    <w:rsid w:val="00D26580"/>
    <w:rsid w:val="00D27003"/>
    <w:rsid w:val="00D2704A"/>
    <w:rsid w:val="00D2737A"/>
    <w:rsid w:val="00D27388"/>
    <w:rsid w:val="00D274B7"/>
    <w:rsid w:val="00D274CD"/>
    <w:rsid w:val="00D27A5B"/>
    <w:rsid w:val="00D27AD5"/>
    <w:rsid w:val="00D27D90"/>
    <w:rsid w:val="00D27DE9"/>
    <w:rsid w:val="00D301E7"/>
    <w:rsid w:val="00D302C5"/>
    <w:rsid w:val="00D30372"/>
    <w:rsid w:val="00D3053B"/>
    <w:rsid w:val="00D30B45"/>
    <w:rsid w:val="00D30CFE"/>
    <w:rsid w:val="00D310E5"/>
    <w:rsid w:val="00D3124D"/>
    <w:rsid w:val="00D31613"/>
    <w:rsid w:val="00D3177C"/>
    <w:rsid w:val="00D31904"/>
    <w:rsid w:val="00D31DD7"/>
    <w:rsid w:val="00D320AE"/>
    <w:rsid w:val="00D321C1"/>
    <w:rsid w:val="00D328AF"/>
    <w:rsid w:val="00D32CAB"/>
    <w:rsid w:val="00D330ED"/>
    <w:rsid w:val="00D33159"/>
    <w:rsid w:val="00D3319A"/>
    <w:rsid w:val="00D3383E"/>
    <w:rsid w:val="00D33C12"/>
    <w:rsid w:val="00D33E35"/>
    <w:rsid w:val="00D342E8"/>
    <w:rsid w:val="00D34658"/>
    <w:rsid w:val="00D34706"/>
    <w:rsid w:val="00D34859"/>
    <w:rsid w:val="00D34FA7"/>
    <w:rsid w:val="00D35269"/>
    <w:rsid w:val="00D354E4"/>
    <w:rsid w:val="00D356C6"/>
    <w:rsid w:val="00D3588B"/>
    <w:rsid w:val="00D35C9B"/>
    <w:rsid w:val="00D36259"/>
    <w:rsid w:val="00D36423"/>
    <w:rsid w:val="00D36575"/>
    <w:rsid w:val="00D36A1F"/>
    <w:rsid w:val="00D36ADE"/>
    <w:rsid w:val="00D36C75"/>
    <w:rsid w:val="00D36D7F"/>
    <w:rsid w:val="00D37241"/>
    <w:rsid w:val="00D37728"/>
    <w:rsid w:val="00D377BF"/>
    <w:rsid w:val="00D377F8"/>
    <w:rsid w:val="00D37B06"/>
    <w:rsid w:val="00D400CC"/>
    <w:rsid w:val="00D40298"/>
    <w:rsid w:val="00D40567"/>
    <w:rsid w:val="00D40795"/>
    <w:rsid w:val="00D41140"/>
    <w:rsid w:val="00D41237"/>
    <w:rsid w:val="00D41350"/>
    <w:rsid w:val="00D41494"/>
    <w:rsid w:val="00D415B8"/>
    <w:rsid w:val="00D41656"/>
    <w:rsid w:val="00D41B45"/>
    <w:rsid w:val="00D41F69"/>
    <w:rsid w:val="00D42325"/>
    <w:rsid w:val="00D42D88"/>
    <w:rsid w:val="00D42F67"/>
    <w:rsid w:val="00D432CE"/>
    <w:rsid w:val="00D435EE"/>
    <w:rsid w:val="00D43B30"/>
    <w:rsid w:val="00D441E2"/>
    <w:rsid w:val="00D442F9"/>
    <w:rsid w:val="00D4444C"/>
    <w:rsid w:val="00D447CC"/>
    <w:rsid w:val="00D448E9"/>
    <w:rsid w:val="00D4497A"/>
    <w:rsid w:val="00D44B64"/>
    <w:rsid w:val="00D44DE9"/>
    <w:rsid w:val="00D453EC"/>
    <w:rsid w:val="00D4589E"/>
    <w:rsid w:val="00D45AB7"/>
    <w:rsid w:val="00D45FCF"/>
    <w:rsid w:val="00D46524"/>
    <w:rsid w:val="00D465CD"/>
    <w:rsid w:val="00D467CE"/>
    <w:rsid w:val="00D46CA3"/>
    <w:rsid w:val="00D4713E"/>
    <w:rsid w:val="00D47165"/>
    <w:rsid w:val="00D47324"/>
    <w:rsid w:val="00D47463"/>
    <w:rsid w:val="00D474BF"/>
    <w:rsid w:val="00D47518"/>
    <w:rsid w:val="00D47EFC"/>
    <w:rsid w:val="00D50067"/>
    <w:rsid w:val="00D50375"/>
    <w:rsid w:val="00D50491"/>
    <w:rsid w:val="00D5091F"/>
    <w:rsid w:val="00D50C3D"/>
    <w:rsid w:val="00D50DB6"/>
    <w:rsid w:val="00D511CB"/>
    <w:rsid w:val="00D514C6"/>
    <w:rsid w:val="00D51A49"/>
    <w:rsid w:val="00D51B70"/>
    <w:rsid w:val="00D51DCA"/>
    <w:rsid w:val="00D52098"/>
    <w:rsid w:val="00D52136"/>
    <w:rsid w:val="00D527CF"/>
    <w:rsid w:val="00D529C7"/>
    <w:rsid w:val="00D52A2E"/>
    <w:rsid w:val="00D53209"/>
    <w:rsid w:val="00D5374D"/>
    <w:rsid w:val="00D5397B"/>
    <w:rsid w:val="00D53B0E"/>
    <w:rsid w:val="00D53D54"/>
    <w:rsid w:val="00D53FC8"/>
    <w:rsid w:val="00D5439D"/>
    <w:rsid w:val="00D5442F"/>
    <w:rsid w:val="00D54504"/>
    <w:rsid w:val="00D54509"/>
    <w:rsid w:val="00D54546"/>
    <w:rsid w:val="00D54D5B"/>
    <w:rsid w:val="00D54F7D"/>
    <w:rsid w:val="00D551F4"/>
    <w:rsid w:val="00D5520B"/>
    <w:rsid w:val="00D552E6"/>
    <w:rsid w:val="00D5540F"/>
    <w:rsid w:val="00D55DA1"/>
    <w:rsid w:val="00D55F5B"/>
    <w:rsid w:val="00D56831"/>
    <w:rsid w:val="00D56953"/>
    <w:rsid w:val="00D56BEB"/>
    <w:rsid w:val="00D56E28"/>
    <w:rsid w:val="00D573B5"/>
    <w:rsid w:val="00D60042"/>
    <w:rsid w:val="00D60290"/>
    <w:rsid w:val="00D6034A"/>
    <w:rsid w:val="00D60F3F"/>
    <w:rsid w:val="00D610DA"/>
    <w:rsid w:val="00D614F5"/>
    <w:rsid w:val="00D61774"/>
    <w:rsid w:val="00D6177F"/>
    <w:rsid w:val="00D61AA5"/>
    <w:rsid w:val="00D61B95"/>
    <w:rsid w:val="00D61BF8"/>
    <w:rsid w:val="00D61CF2"/>
    <w:rsid w:val="00D6275A"/>
    <w:rsid w:val="00D62937"/>
    <w:rsid w:val="00D63308"/>
    <w:rsid w:val="00D635ED"/>
    <w:rsid w:val="00D63E09"/>
    <w:rsid w:val="00D63E3E"/>
    <w:rsid w:val="00D642BA"/>
    <w:rsid w:val="00D644FE"/>
    <w:rsid w:val="00D64756"/>
    <w:rsid w:val="00D6498E"/>
    <w:rsid w:val="00D64B16"/>
    <w:rsid w:val="00D64D02"/>
    <w:rsid w:val="00D64E63"/>
    <w:rsid w:val="00D64EBE"/>
    <w:rsid w:val="00D650F3"/>
    <w:rsid w:val="00D65217"/>
    <w:rsid w:val="00D65267"/>
    <w:rsid w:val="00D65448"/>
    <w:rsid w:val="00D65721"/>
    <w:rsid w:val="00D65AD0"/>
    <w:rsid w:val="00D65FD3"/>
    <w:rsid w:val="00D6617F"/>
    <w:rsid w:val="00D6651B"/>
    <w:rsid w:val="00D66B94"/>
    <w:rsid w:val="00D66EFD"/>
    <w:rsid w:val="00D6794C"/>
    <w:rsid w:val="00D67BC9"/>
    <w:rsid w:val="00D67D11"/>
    <w:rsid w:val="00D67F96"/>
    <w:rsid w:val="00D708F7"/>
    <w:rsid w:val="00D70DA7"/>
    <w:rsid w:val="00D71959"/>
    <w:rsid w:val="00D71B8A"/>
    <w:rsid w:val="00D71BDA"/>
    <w:rsid w:val="00D724B1"/>
    <w:rsid w:val="00D72D61"/>
    <w:rsid w:val="00D73058"/>
    <w:rsid w:val="00D736B3"/>
    <w:rsid w:val="00D736C7"/>
    <w:rsid w:val="00D7379A"/>
    <w:rsid w:val="00D744B3"/>
    <w:rsid w:val="00D74548"/>
    <w:rsid w:val="00D74C14"/>
    <w:rsid w:val="00D74C25"/>
    <w:rsid w:val="00D750C8"/>
    <w:rsid w:val="00D7512E"/>
    <w:rsid w:val="00D753CA"/>
    <w:rsid w:val="00D7558E"/>
    <w:rsid w:val="00D7573F"/>
    <w:rsid w:val="00D75A24"/>
    <w:rsid w:val="00D75BAB"/>
    <w:rsid w:val="00D75D0C"/>
    <w:rsid w:val="00D75E8E"/>
    <w:rsid w:val="00D75F87"/>
    <w:rsid w:val="00D76156"/>
    <w:rsid w:val="00D76381"/>
    <w:rsid w:val="00D76475"/>
    <w:rsid w:val="00D76740"/>
    <w:rsid w:val="00D76AE9"/>
    <w:rsid w:val="00D76B52"/>
    <w:rsid w:val="00D77031"/>
    <w:rsid w:val="00D77184"/>
    <w:rsid w:val="00D775CC"/>
    <w:rsid w:val="00D7760E"/>
    <w:rsid w:val="00D77939"/>
    <w:rsid w:val="00D77F10"/>
    <w:rsid w:val="00D801C8"/>
    <w:rsid w:val="00D8025F"/>
    <w:rsid w:val="00D80322"/>
    <w:rsid w:val="00D807D5"/>
    <w:rsid w:val="00D80AB1"/>
    <w:rsid w:val="00D80C79"/>
    <w:rsid w:val="00D812AD"/>
    <w:rsid w:val="00D81382"/>
    <w:rsid w:val="00D81742"/>
    <w:rsid w:val="00D81C2F"/>
    <w:rsid w:val="00D81C82"/>
    <w:rsid w:val="00D81DC8"/>
    <w:rsid w:val="00D81FC0"/>
    <w:rsid w:val="00D824B8"/>
    <w:rsid w:val="00D828C7"/>
    <w:rsid w:val="00D828ED"/>
    <w:rsid w:val="00D829A2"/>
    <w:rsid w:val="00D82A3A"/>
    <w:rsid w:val="00D82C1B"/>
    <w:rsid w:val="00D82F9F"/>
    <w:rsid w:val="00D832BF"/>
    <w:rsid w:val="00D83AC5"/>
    <w:rsid w:val="00D83B02"/>
    <w:rsid w:val="00D83DCF"/>
    <w:rsid w:val="00D840A5"/>
    <w:rsid w:val="00D84383"/>
    <w:rsid w:val="00D84703"/>
    <w:rsid w:val="00D84B1E"/>
    <w:rsid w:val="00D84EDB"/>
    <w:rsid w:val="00D84F25"/>
    <w:rsid w:val="00D8568A"/>
    <w:rsid w:val="00D85BBC"/>
    <w:rsid w:val="00D85F4C"/>
    <w:rsid w:val="00D863E1"/>
    <w:rsid w:val="00D8655E"/>
    <w:rsid w:val="00D8681E"/>
    <w:rsid w:val="00D86915"/>
    <w:rsid w:val="00D86AB1"/>
    <w:rsid w:val="00D86ED3"/>
    <w:rsid w:val="00D870F4"/>
    <w:rsid w:val="00D87472"/>
    <w:rsid w:val="00D874F8"/>
    <w:rsid w:val="00D87695"/>
    <w:rsid w:val="00D876FD"/>
    <w:rsid w:val="00D87A80"/>
    <w:rsid w:val="00D87D8A"/>
    <w:rsid w:val="00D90043"/>
    <w:rsid w:val="00D900D4"/>
    <w:rsid w:val="00D902C0"/>
    <w:rsid w:val="00D9057E"/>
    <w:rsid w:val="00D9065D"/>
    <w:rsid w:val="00D90935"/>
    <w:rsid w:val="00D90B54"/>
    <w:rsid w:val="00D9113B"/>
    <w:rsid w:val="00D912AD"/>
    <w:rsid w:val="00D91511"/>
    <w:rsid w:val="00D9177E"/>
    <w:rsid w:val="00D91806"/>
    <w:rsid w:val="00D91B92"/>
    <w:rsid w:val="00D9239D"/>
    <w:rsid w:val="00D92F05"/>
    <w:rsid w:val="00D9328E"/>
    <w:rsid w:val="00D936AF"/>
    <w:rsid w:val="00D942D3"/>
    <w:rsid w:val="00D944FB"/>
    <w:rsid w:val="00D94693"/>
    <w:rsid w:val="00D94A3A"/>
    <w:rsid w:val="00D94A3B"/>
    <w:rsid w:val="00D94B23"/>
    <w:rsid w:val="00D94BDB"/>
    <w:rsid w:val="00D95025"/>
    <w:rsid w:val="00D95A16"/>
    <w:rsid w:val="00D96032"/>
    <w:rsid w:val="00D96048"/>
    <w:rsid w:val="00D9614D"/>
    <w:rsid w:val="00D962F8"/>
    <w:rsid w:val="00D9749F"/>
    <w:rsid w:val="00D9772B"/>
    <w:rsid w:val="00D978E9"/>
    <w:rsid w:val="00D979DA"/>
    <w:rsid w:val="00D97CE6"/>
    <w:rsid w:val="00D97E99"/>
    <w:rsid w:val="00DA0372"/>
    <w:rsid w:val="00DA0CC3"/>
    <w:rsid w:val="00DA0CE5"/>
    <w:rsid w:val="00DA0DCD"/>
    <w:rsid w:val="00DA0E65"/>
    <w:rsid w:val="00DA10E2"/>
    <w:rsid w:val="00DA10FA"/>
    <w:rsid w:val="00DA1118"/>
    <w:rsid w:val="00DA1200"/>
    <w:rsid w:val="00DA16DF"/>
    <w:rsid w:val="00DA1D19"/>
    <w:rsid w:val="00DA1EC8"/>
    <w:rsid w:val="00DA1F1B"/>
    <w:rsid w:val="00DA23FD"/>
    <w:rsid w:val="00DA251A"/>
    <w:rsid w:val="00DA277F"/>
    <w:rsid w:val="00DA2AFC"/>
    <w:rsid w:val="00DA2C60"/>
    <w:rsid w:val="00DA2E17"/>
    <w:rsid w:val="00DA3309"/>
    <w:rsid w:val="00DA373D"/>
    <w:rsid w:val="00DA38D9"/>
    <w:rsid w:val="00DA39F1"/>
    <w:rsid w:val="00DA3D20"/>
    <w:rsid w:val="00DA3D99"/>
    <w:rsid w:val="00DA4137"/>
    <w:rsid w:val="00DA447A"/>
    <w:rsid w:val="00DA450A"/>
    <w:rsid w:val="00DA4632"/>
    <w:rsid w:val="00DA4676"/>
    <w:rsid w:val="00DA4B14"/>
    <w:rsid w:val="00DA4CD1"/>
    <w:rsid w:val="00DA4D45"/>
    <w:rsid w:val="00DA5357"/>
    <w:rsid w:val="00DA5842"/>
    <w:rsid w:val="00DA5954"/>
    <w:rsid w:val="00DA5C3D"/>
    <w:rsid w:val="00DA5CE2"/>
    <w:rsid w:val="00DA6427"/>
    <w:rsid w:val="00DA69D3"/>
    <w:rsid w:val="00DA6A87"/>
    <w:rsid w:val="00DA6BF6"/>
    <w:rsid w:val="00DA6C9D"/>
    <w:rsid w:val="00DA6DA6"/>
    <w:rsid w:val="00DA6ED6"/>
    <w:rsid w:val="00DA6FE7"/>
    <w:rsid w:val="00DA70A1"/>
    <w:rsid w:val="00DA7A40"/>
    <w:rsid w:val="00DB0055"/>
    <w:rsid w:val="00DB0097"/>
    <w:rsid w:val="00DB08F8"/>
    <w:rsid w:val="00DB0915"/>
    <w:rsid w:val="00DB0CDC"/>
    <w:rsid w:val="00DB1113"/>
    <w:rsid w:val="00DB126F"/>
    <w:rsid w:val="00DB17E3"/>
    <w:rsid w:val="00DB18CA"/>
    <w:rsid w:val="00DB1BAB"/>
    <w:rsid w:val="00DB2455"/>
    <w:rsid w:val="00DB27A0"/>
    <w:rsid w:val="00DB2937"/>
    <w:rsid w:val="00DB2B6B"/>
    <w:rsid w:val="00DB308B"/>
    <w:rsid w:val="00DB3248"/>
    <w:rsid w:val="00DB32C1"/>
    <w:rsid w:val="00DB3302"/>
    <w:rsid w:val="00DB3CA3"/>
    <w:rsid w:val="00DB444B"/>
    <w:rsid w:val="00DB453E"/>
    <w:rsid w:val="00DB47D1"/>
    <w:rsid w:val="00DB4883"/>
    <w:rsid w:val="00DB4FD1"/>
    <w:rsid w:val="00DB529B"/>
    <w:rsid w:val="00DB535F"/>
    <w:rsid w:val="00DB54FE"/>
    <w:rsid w:val="00DB5729"/>
    <w:rsid w:val="00DB57F9"/>
    <w:rsid w:val="00DB6041"/>
    <w:rsid w:val="00DB6A7D"/>
    <w:rsid w:val="00DB6AA0"/>
    <w:rsid w:val="00DB6D4E"/>
    <w:rsid w:val="00DB6E7A"/>
    <w:rsid w:val="00DB6F83"/>
    <w:rsid w:val="00DC027A"/>
    <w:rsid w:val="00DC0465"/>
    <w:rsid w:val="00DC0BF9"/>
    <w:rsid w:val="00DC0D4B"/>
    <w:rsid w:val="00DC138D"/>
    <w:rsid w:val="00DC15EC"/>
    <w:rsid w:val="00DC1877"/>
    <w:rsid w:val="00DC1E68"/>
    <w:rsid w:val="00DC221D"/>
    <w:rsid w:val="00DC2473"/>
    <w:rsid w:val="00DC2582"/>
    <w:rsid w:val="00DC30FF"/>
    <w:rsid w:val="00DC3414"/>
    <w:rsid w:val="00DC3538"/>
    <w:rsid w:val="00DC35E5"/>
    <w:rsid w:val="00DC3DB1"/>
    <w:rsid w:val="00DC40FF"/>
    <w:rsid w:val="00DC4882"/>
    <w:rsid w:val="00DC4AB7"/>
    <w:rsid w:val="00DC4BAB"/>
    <w:rsid w:val="00DC56DB"/>
    <w:rsid w:val="00DC57B2"/>
    <w:rsid w:val="00DC5B84"/>
    <w:rsid w:val="00DC6047"/>
    <w:rsid w:val="00DC6076"/>
    <w:rsid w:val="00DC6345"/>
    <w:rsid w:val="00DC683E"/>
    <w:rsid w:val="00DC684F"/>
    <w:rsid w:val="00DC6865"/>
    <w:rsid w:val="00DC6BF1"/>
    <w:rsid w:val="00DC6D3D"/>
    <w:rsid w:val="00DC7043"/>
    <w:rsid w:val="00DC7333"/>
    <w:rsid w:val="00DC738F"/>
    <w:rsid w:val="00DC755B"/>
    <w:rsid w:val="00DC7B50"/>
    <w:rsid w:val="00DC7D45"/>
    <w:rsid w:val="00DC7E32"/>
    <w:rsid w:val="00DC7E66"/>
    <w:rsid w:val="00DD087A"/>
    <w:rsid w:val="00DD08CC"/>
    <w:rsid w:val="00DD0AC8"/>
    <w:rsid w:val="00DD0C6B"/>
    <w:rsid w:val="00DD1142"/>
    <w:rsid w:val="00DD11DE"/>
    <w:rsid w:val="00DD13BF"/>
    <w:rsid w:val="00DD18AF"/>
    <w:rsid w:val="00DD1E44"/>
    <w:rsid w:val="00DD2279"/>
    <w:rsid w:val="00DD25AF"/>
    <w:rsid w:val="00DD29C5"/>
    <w:rsid w:val="00DD32F2"/>
    <w:rsid w:val="00DD3707"/>
    <w:rsid w:val="00DD382C"/>
    <w:rsid w:val="00DD386B"/>
    <w:rsid w:val="00DD3D79"/>
    <w:rsid w:val="00DD3DA0"/>
    <w:rsid w:val="00DD438F"/>
    <w:rsid w:val="00DD46E5"/>
    <w:rsid w:val="00DD4BF5"/>
    <w:rsid w:val="00DD5533"/>
    <w:rsid w:val="00DD58C5"/>
    <w:rsid w:val="00DD5B69"/>
    <w:rsid w:val="00DD6568"/>
    <w:rsid w:val="00DD6744"/>
    <w:rsid w:val="00DD6850"/>
    <w:rsid w:val="00DD6B05"/>
    <w:rsid w:val="00DD754F"/>
    <w:rsid w:val="00DD79B7"/>
    <w:rsid w:val="00DD7D96"/>
    <w:rsid w:val="00DE013C"/>
    <w:rsid w:val="00DE028E"/>
    <w:rsid w:val="00DE0333"/>
    <w:rsid w:val="00DE091F"/>
    <w:rsid w:val="00DE1207"/>
    <w:rsid w:val="00DE1342"/>
    <w:rsid w:val="00DE1D45"/>
    <w:rsid w:val="00DE1F7A"/>
    <w:rsid w:val="00DE208D"/>
    <w:rsid w:val="00DE20B0"/>
    <w:rsid w:val="00DE24E3"/>
    <w:rsid w:val="00DE327D"/>
    <w:rsid w:val="00DE3311"/>
    <w:rsid w:val="00DE3C0E"/>
    <w:rsid w:val="00DE3C82"/>
    <w:rsid w:val="00DE4917"/>
    <w:rsid w:val="00DE499E"/>
    <w:rsid w:val="00DE50C8"/>
    <w:rsid w:val="00DE5D6F"/>
    <w:rsid w:val="00DE62BE"/>
    <w:rsid w:val="00DE65CF"/>
    <w:rsid w:val="00DE673C"/>
    <w:rsid w:val="00DE6823"/>
    <w:rsid w:val="00DE6E43"/>
    <w:rsid w:val="00DE6F37"/>
    <w:rsid w:val="00DE7754"/>
    <w:rsid w:val="00DE78C1"/>
    <w:rsid w:val="00DE7B7F"/>
    <w:rsid w:val="00DE7D88"/>
    <w:rsid w:val="00DE7E2F"/>
    <w:rsid w:val="00DF0D75"/>
    <w:rsid w:val="00DF1672"/>
    <w:rsid w:val="00DF1857"/>
    <w:rsid w:val="00DF1C2D"/>
    <w:rsid w:val="00DF286F"/>
    <w:rsid w:val="00DF28B7"/>
    <w:rsid w:val="00DF29F8"/>
    <w:rsid w:val="00DF376C"/>
    <w:rsid w:val="00DF3A33"/>
    <w:rsid w:val="00DF3D07"/>
    <w:rsid w:val="00DF3E78"/>
    <w:rsid w:val="00DF4052"/>
    <w:rsid w:val="00DF473E"/>
    <w:rsid w:val="00DF4946"/>
    <w:rsid w:val="00DF49AB"/>
    <w:rsid w:val="00DF509A"/>
    <w:rsid w:val="00DF55F4"/>
    <w:rsid w:val="00DF5607"/>
    <w:rsid w:val="00DF5650"/>
    <w:rsid w:val="00DF5820"/>
    <w:rsid w:val="00DF5893"/>
    <w:rsid w:val="00DF58A7"/>
    <w:rsid w:val="00DF5C35"/>
    <w:rsid w:val="00DF5ED7"/>
    <w:rsid w:val="00DF664C"/>
    <w:rsid w:val="00DF67D4"/>
    <w:rsid w:val="00DF6E62"/>
    <w:rsid w:val="00DF6FE3"/>
    <w:rsid w:val="00DF713A"/>
    <w:rsid w:val="00DF75C1"/>
    <w:rsid w:val="00DF79A1"/>
    <w:rsid w:val="00DF7A4C"/>
    <w:rsid w:val="00DF7B1F"/>
    <w:rsid w:val="00E002DC"/>
    <w:rsid w:val="00E00F11"/>
    <w:rsid w:val="00E01B99"/>
    <w:rsid w:val="00E020B1"/>
    <w:rsid w:val="00E021CB"/>
    <w:rsid w:val="00E03335"/>
    <w:rsid w:val="00E03391"/>
    <w:rsid w:val="00E034E2"/>
    <w:rsid w:val="00E03558"/>
    <w:rsid w:val="00E04672"/>
    <w:rsid w:val="00E04929"/>
    <w:rsid w:val="00E049C7"/>
    <w:rsid w:val="00E04ED7"/>
    <w:rsid w:val="00E050AA"/>
    <w:rsid w:val="00E0550A"/>
    <w:rsid w:val="00E055E2"/>
    <w:rsid w:val="00E056CA"/>
    <w:rsid w:val="00E059E5"/>
    <w:rsid w:val="00E05DFA"/>
    <w:rsid w:val="00E06083"/>
    <w:rsid w:val="00E06132"/>
    <w:rsid w:val="00E065B7"/>
    <w:rsid w:val="00E06677"/>
    <w:rsid w:val="00E06ADD"/>
    <w:rsid w:val="00E06D24"/>
    <w:rsid w:val="00E07018"/>
    <w:rsid w:val="00E0723D"/>
    <w:rsid w:val="00E073AE"/>
    <w:rsid w:val="00E100C4"/>
    <w:rsid w:val="00E104CB"/>
    <w:rsid w:val="00E10783"/>
    <w:rsid w:val="00E1147C"/>
    <w:rsid w:val="00E11B49"/>
    <w:rsid w:val="00E11BA8"/>
    <w:rsid w:val="00E11C6B"/>
    <w:rsid w:val="00E11E66"/>
    <w:rsid w:val="00E12323"/>
    <w:rsid w:val="00E12748"/>
    <w:rsid w:val="00E127EC"/>
    <w:rsid w:val="00E12916"/>
    <w:rsid w:val="00E12F35"/>
    <w:rsid w:val="00E12F7F"/>
    <w:rsid w:val="00E12FAA"/>
    <w:rsid w:val="00E131E7"/>
    <w:rsid w:val="00E13728"/>
    <w:rsid w:val="00E13BCE"/>
    <w:rsid w:val="00E14127"/>
    <w:rsid w:val="00E1462D"/>
    <w:rsid w:val="00E14B22"/>
    <w:rsid w:val="00E14E26"/>
    <w:rsid w:val="00E15116"/>
    <w:rsid w:val="00E15153"/>
    <w:rsid w:val="00E15180"/>
    <w:rsid w:val="00E1525F"/>
    <w:rsid w:val="00E152D6"/>
    <w:rsid w:val="00E153AF"/>
    <w:rsid w:val="00E153DD"/>
    <w:rsid w:val="00E154BC"/>
    <w:rsid w:val="00E156CD"/>
    <w:rsid w:val="00E156ED"/>
    <w:rsid w:val="00E15901"/>
    <w:rsid w:val="00E15F52"/>
    <w:rsid w:val="00E161D8"/>
    <w:rsid w:val="00E1631F"/>
    <w:rsid w:val="00E16516"/>
    <w:rsid w:val="00E16769"/>
    <w:rsid w:val="00E16C4D"/>
    <w:rsid w:val="00E16EB2"/>
    <w:rsid w:val="00E203F0"/>
    <w:rsid w:val="00E20412"/>
    <w:rsid w:val="00E20AA3"/>
    <w:rsid w:val="00E21598"/>
    <w:rsid w:val="00E21C8A"/>
    <w:rsid w:val="00E21D8C"/>
    <w:rsid w:val="00E21FAB"/>
    <w:rsid w:val="00E22B43"/>
    <w:rsid w:val="00E22DE6"/>
    <w:rsid w:val="00E23164"/>
    <w:rsid w:val="00E231D5"/>
    <w:rsid w:val="00E232D5"/>
    <w:rsid w:val="00E23381"/>
    <w:rsid w:val="00E23CE9"/>
    <w:rsid w:val="00E23D06"/>
    <w:rsid w:val="00E23F68"/>
    <w:rsid w:val="00E242A2"/>
    <w:rsid w:val="00E2444C"/>
    <w:rsid w:val="00E247FA"/>
    <w:rsid w:val="00E24B76"/>
    <w:rsid w:val="00E2503A"/>
    <w:rsid w:val="00E25279"/>
    <w:rsid w:val="00E25B11"/>
    <w:rsid w:val="00E25F92"/>
    <w:rsid w:val="00E25FFD"/>
    <w:rsid w:val="00E26318"/>
    <w:rsid w:val="00E26447"/>
    <w:rsid w:val="00E268B2"/>
    <w:rsid w:val="00E26FE3"/>
    <w:rsid w:val="00E2761B"/>
    <w:rsid w:val="00E278AB"/>
    <w:rsid w:val="00E27B73"/>
    <w:rsid w:val="00E27B9D"/>
    <w:rsid w:val="00E27FC4"/>
    <w:rsid w:val="00E3007C"/>
    <w:rsid w:val="00E30086"/>
    <w:rsid w:val="00E30142"/>
    <w:rsid w:val="00E3099F"/>
    <w:rsid w:val="00E309CE"/>
    <w:rsid w:val="00E30E4E"/>
    <w:rsid w:val="00E30EF2"/>
    <w:rsid w:val="00E31143"/>
    <w:rsid w:val="00E31509"/>
    <w:rsid w:val="00E31581"/>
    <w:rsid w:val="00E31AC6"/>
    <w:rsid w:val="00E31DD3"/>
    <w:rsid w:val="00E31EE5"/>
    <w:rsid w:val="00E32383"/>
    <w:rsid w:val="00E3239D"/>
    <w:rsid w:val="00E3252E"/>
    <w:rsid w:val="00E32E05"/>
    <w:rsid w:val="00E33275"/>
    <w:rsid w:val="00E335D0"/>
    <w:rsid w:val="00E33B30"/>
    <w:rsid w:val="00E33C44"/>
    <w:rsid w:val="00E33C45"/>
    <w:rsid w:val="00E33CEF"/>
    <w:rsid w:val="00E33D55"/>
    <w:rsid w:val="00E34305"/>
    <w:rsid w:val="00E343CD"/>
    <w:rsid w:val="00E345E2"/>
    <w:rsid w:val="00E345E9"/>
    <w:rsid w:val="00E34D14"/>
    <w:rsid w:val="00E3531F"/>
    <w:rsid w:val="00E35913"/>
    <w:rsid w:val="00E35CCA"/>
    <w:rsid w:val="00E35DAD"/>
    <w:rsid w:val="00E36507"/>
    <w:rsid w:val="00E36A7C"/>
    <w:rsid w:val="00E36AEF"/>
    <w:rsid w:val="00E36D50"/>
    <w:rsid w:val="00E37EC9"/>
    <w:rsid w:val="00E400BA"/>
    <w:rsid w:val="00E401D4"/>
    <w:rsid w:val="00E408BE"/>
    <w:rsid w:val="00E4102D"/>
    <w:rsid w:val="00E41312"/>
    <w:rsid w:val="00E41350"/>
    <w:rsid w:val="00E41ABF"/>
    <w:rsid w:val="00E41C24"/>
    <w:rsid w:val="00E41C4D"/>
    <w:rsid w:val="00E41D26"/>
    <w:rsid w:val="00E42959"/>
    <w:rsid w:val="00E430B4"/>
    <w:rsid w:val="00E43205"/>
    <w:rsid w:val="00E434CF"/>
    <w:rsid w:val="00E43854"/>
    <w:rsid w:val="00E43B19"/>
    <w:rsid w:val="00E43EB7"/>
    <w:rsid w:val="00E440F8"/>
    <w:rsid w:val="00E4417C"/>
    <w:rsid w:val="00E44894"/>
    <w:rsid w:val="00E44ADF"/>
    <w:rsid w:val="00E44BB9"/>
    <w:rsid w:val="00E44EFE"/>
    <w:rsid w:val="00E44FD3"/>
    <w:rsid w:val="00E44FEE"/>
    <w:rsid w:val="00E4504E"/>
    <w:rsid w:val="00E454FD"/>
    <w:rsid w:val="00E4559F"/>
    <w:rsid w:val="00E45ADC"/>
    <w:rsid w:val="00E45E58"/>
    <w:rsid w:val="00E45F36"/>
    <w:rsid w:val="00E460AC"/>
    <w:rsid w:val="00E46141"/>
    <w:rsid w:val="00E46A71"/>
    <w:rsid w:val="00E46AA9"/>
    <w:rsid w:val="00E46B9C"/>
    <w:rsid w:val="00E4705B"/>
    <w:rsid w:val="00E47C1D"/>
    <w:rsid w:val="00E47FE6"/>
    <w:rsid w:val="00E5027F"/>
    <w:rsid w:val="00E502F0"/>
    <w:rsid w:val="00E508F9"/>
    <w:rsid w:val="00E50931"/>
    <w:rsid w:val="00E50E81"/>
    <w:rsid w:val="00E50EF7"/>
    <w:rsid w:val="00E50FCC"/>
    <w:rsid w:val="00E5129A"/>
    <w:rsid w:val="00E512B1"/>
    <w:rsid w:val="00E514AB"/>
    <w:rsid w:val="00E51BE1"/>
    <w:rsid w:val="00E5210F"/>
    <w:rsid w:val="00E52BCC"/>
    <w:rsid w:val="00E53189"/>
    <w:rsid w:val="00E53434"/>
    <w:rsid w:val="00E53462"/>
    <w:rsid w:val="00E53CBE"/>
    <w:rsid w:val="00E53D7A"/>
    <w:rsid w:val="00E53FC7"/>
    <w:rsid w:val="00E540A4"/>
    <w:rsid w:val="00E542CA"/>
    <w:rsid w:val="00E5455D"/>
    <w:rsid w:val="00E54CD1"/>
    <w:rsid w:val="00E550FF"/>
    <w:rsid w:val="00E5522E"/>
    <w:rsid w:val="00E55794"/>
    <w:rsid w:val="00E559CA"/>
    <w:rsid w:val="00E55B3A"/>
    <w:rsid w:val="00E55C0E"/>
    <w:rsid w:val="00E560B0"/>
    <w:rsid w:val="00E56169"/>
    <w:rsid w:val="00E56564"/>
    <w:rsid w:val="00E565A3"/>
    <w:rsid w:val="00E566CC"/>
    <w:rsid w:val="00E568C9"/>
    <w:rsid w:val="00E56A28"/>
    <w:rsid w:val="00E56FA7"/>
    <w:rsid w:val="00E5707F"/>
    <w:rsid w:val="00E57D12"/>
    <w:rsid w:val="00E60405"/>
    <w:rsid w:val="00E6087B"/>
    <w:rsid w:val="00E60B59"/>
    <w:rsid w:val="00E6152D"/>
    <w:rsid w:val="00E61534"/>
    <w:rsid w:val="00E618B3"/>
    <w:rsid w:val="00E61967"/>
    <w:rsid w:val="00E61E07"/>
    <w:rsid w:val="00E61E26"/>
    <w:rsid w:val="00E6239A"/>
    <w:rsid w:val="00E62400"/>
    <w:rsid w:val="00E62577"/>
    <w:rsid w:val="00E62FB4"/>
    <w:rsid w:val="00E63108"/>
    <w:rsid w:val="00E63861"/>
    <w:rsid w:val="00E63AE6"/>
    <w:rsid w:val="00E63B6F"/>
    <w:rsid w:val="00E63E76"/>
    <w:rsid w:val="00E642A8"/>
    <w:rsid w:val="00E6438A"/>
    <w:rsid w:val="00E64430"/>
    <w:rsid w:val="00E6483C"/>
    <w:rsid w:val="00E64E84"/>
    <w:rsid w:val="00E6518B"/>
    <w:rsid w:val="00E655A4"/>
    <w:rsid w:val="00E65782"/>
    <w:rsid w:val="00E65A9D"/>
    <w:rsid w:val="00E660D3"/>
    <w:rsid w:val="00E66240"/>
    <w:rsid w:val="00E66246"/>
    <w:rsid w:val="00E6625A"/>
    <w:rsid w:val="00E66418"/>
    <w:rsid w:val="00E6676E"/>
    <w:rsid w:val="00E66D6F"/>
    <w:rsid w:val="00E66E66"/>
    <w:rsid w:val="00E66F9C"/>
    <w:rsid w:val="00E67A2C"/>
    <w:rsid w:val="00E67B05"/>
    <w:rsid w:val="00E67B69"/>
    <w:rsid w:val="00E7023D"/>
    <w:rsid w:val="00E706F7"/>
    <w:rsid w:val="00E7076A"/>
    <w:rsid w:val="00E70771"/>
    <w:rsid w:val="00E70928"/>
    <w:rsid w:val="00E70A18"/>
    <w:rsid w:val="00E70A78"/>
    <w:rsid w:val="00E7104A"/>
    <w:rsid w:val="00E71802"/>
    <w:rsid w:val="00E71917"/>
    <w:rsid w:val="00E71BAA"/>
    <w:rsid w:val="00E7289F"/>
    <w:rsid w:val="00E72DE0"/>
    <w:rsid w:val="00E72F1F"/>
    <w:rsid w:val="00E731C7"/>
    <w:rsid w:val="00E7338E"/>
    <w:rsid w:val="00E7360C"/>
    <w:rsid w:val="00E73790"/>
    <w:rsid w:val="00E739C0"/>
    <w:rsid w:val="00E73A99"/>
    <w:rsid w:val="00E74012"/>
    <w:rsid w:val="00E74339"/>
    <w:rsid w:val="00E743E5"/>
    <w:rsid w:val="00E74477"/>
    <w:rsid w:val="00E74A4F"/>
    <w:rsid w:val="00E74A7C"/>
    <w:rsid w:val="00E7503F"/>
    <w:rsid w:val="00E752A3"/>
    <w:rsid w:val="00E75916"/>
    <w:rsid w:val="00E75B64"/>
    <w:rsid w:val="00E76376"/>
    <w:rsid w:val="00E76518"/>
    <w:rsid w:val="00E768A4"/>
    <w:rsid w:val="00E7696A"/>
    <w:rsid w:val="00E76CFE"/>
    <w:rsid w:val="00E77055"/>
    <w:rsid w:val="00E7722F"/>
    <w:rsid w:val="00E77A68"/>
    <w:rsid w:val="00E80FAE"/>
    <w:rsid w:val="00E81026"/>
    <w:rsid w:val="00E810A2"/>
    <w:rsid w:val="00E81163"/>
    <w:rsid w:val="00E811DC"/>
    <w:rsid w:val="00E81B82"/>
    <w:rsid w:val="00E81C07"/>
    <w:rsid w:val="00E824A7"/>
    <w:rsid w:val="00E82549"/>
    <w:rsid w:val="00E827A6"/>
    <w:rsid w:val="00E827C1"/>
    <w:rsid w:val="00E82879"/>
    <w:rsid w:val="00E82EA3"/>
    <w:rsid w:val="00E832BD"/>
    <w:rsid w:val="00E8377F"/>
    <w:rsid w:val="00E8379F"/>
    <w:rsid w:val="00E83B2E"/>
    <w:rsid w:val="00E83CC8"/>
    <w:rsid w:val="00E83DCA"/>
    <w:rsid w:val="00E8419A"/>
    <w:rsid w:val="00E84E07"/>
    <w:rsid w:val="00E85122"/>
    <w:rsid w:val="00E85730"/>
    <w:rsid w:val="00E8588E"/>
    <w:rsid w:val="00E85D80"/>
    <w:rsid w:val="00E8642E"/>
    <w:rsid w:val="00E86EC6"/>
    <w:rsid w:val="00E874C5"/>
    <w:rsid w:val="00E87C98"/>
    <w:rsid w:val="00E902FB"/>
    <w:rsid w:val="00E90540"/>
    <w:rsid w:val="00E90663"/>
    <w:rsid w:val="00E907F7"/>
    <w:rsid w:val="00E90A64"/>
    <w:rsid w:val="00E90C5C"/>
    <w:rsid w:val="00E91DA1"/>
    <w:rsid w:val="00E9277B"/>
    <w:rsid w:val="00E92A46"/>
    <w:rsid w:val="00E931A8"/>
    <w:rsid w:val="00E93298"/>
    <w:rsid w:val="00E932C1"/>
    <w:rsid w:val="00E9339C"/>
    <w:rsid w:val="00E936E6"/>
    <w:rsid w:val="00E93737"/>
    <w:rsid w:val="00E93853"/>
    <w:rsid w:val="00E93EE5"/>
    <w:rsid w:val="00E93FE1"/>
    <w:rsid w:val="00E94241"/>
    <w:rsid w:val="00E942C2"/>
    <w:rsid w:val="00E948AA"/>
    <w:rsid w:val="00E948D3"/>
    <w:rsid w:val="00E949A6"/>
    <w:rsid w:val="00E94D81"/>
    <w:rsid w:val="00E94E30"/>
    <w:rsid w:val="00E9523F"/>
    <w:rsid w:val="00E95280"/>
    <w:rsid w:val="00E9544B"/>
    <w:rsid w:val="00E95ABA"/>
    <w:rsid w:val="00E9608D"/>
    <w:rsid w:val="00E9613F"/>
    <w:rsid w:val="00E96475"/>
    <w:rsid w:val="00E965A8"/>
    <w:rsid w:val="00E96DBE"/>
    <w:rsid w:val="00E9766B"/>
    <w:rsid w:val="00E9780A"/>
    <w:rsid w:val="00E97ADE"/>
    <w:rsid w:val="00EA017B"/>
    <w:rsid w:val="00EA0203"/>
    <w:rsid w:val="00EA067B"/>
    <w:rsid w:val="00EA0B13"/>
    <w:rsid w:val="00EA0E2A"/>
    <w:rsid w:val="00EA1049"/>
    <w:rsid w:val="00EA14DE"/>
    <w:rsid w:val="00EA1DE0"/>
    <w:rsid w:val="00EA289D"/>
    <w:rsid w:val="00EA2C4E"/>
    <w:rsid w:val="00EA2D79"/>
    <w:rsid w:val="00EA2FE9"/>
    <w:rsid w:val="00EA3536"/>
    <w:rsid w:val="00EA36D8"/>
    <w:rsid w:val="00EA380E"/>
    <w:rsid w:val="00EA3CDA"/>
    <w:rsid w:val="00EA3DB0"/>
    <w:rsid w:val="00EA400A"/>
    <w:rsid w:val="00EA403E"/>
    <w:rsid w:val="00EA4722"/>
    <w:rsid w:val="00EA48B4"/>
    <w:rsid w:val="00EA4C1E"/>
    <w:rsid w:val="00EA4C55"/>
    <w:rsid w:val="00EA5851"/>
    <w:rsid w:val="00EA5A4A"/>
    <w:rsid w:val="00EA5BA5"/>
    <w:rsid w:val="00EA5C1E"/>
    <w:rsid w:val="00EA6791"/>
    <w:rsid w:val="00EA7206"/>
    <w:rsid w:val="00EA7252"/>
    <w:rsid w:val="00EA750B"/>
    <w:rsid w:val="00EA7B44"/>
    <w:rsid w:val="00EA7BBA"/>
    <w:rsid w:val="00EB036C"/>
    <w:rsid w:val="00EB04B7"/>
    <w:rsid w:val="00EB0A53"/>
    <w:rsid w:val="00EB0B2D"/>
    <w:rsid w:val="00EB0EF2"/>
    <w:rsid w:val="00EB1307"/>
    <w:rsid w:val="00EB17FD"/>
    <w:rsid w:val="00EB182B"/>
    <w:rsid w:val="00EB1BBC"/>
    <w:rsid w:val="00EB1BE6"/>
    <w:rsid w:val="00EB1C22"/>
    <w:rsid w:val="00EB1CA7"/>
    <w:rsid w:val="00EB1E18"/>
    <w:rsid w:val="00EB1E1C"/>
    <w:rsid w:val="00EB1E42"/>
    <w:rsid w:val="00EB20CD"/>
    <w:rsid w:val="00EB21D4"/>
    <w:rsid w:val="00EB22E5"/>
    <w:rsid w:val="00EB3093"/>
    <w:rsid w:val="00EB31A5"/>
    <w:rsid w:val="00EB31F1"/>
    <w:rsid w:val="00EB323E"/>
    <w:rsid w:val="00EB3244"/>
    <w:rsid w:val="00EB3349"/>
    <w:rsid w:val="00EB375C"/>
    <w:rsid w:val="00EB386C"/>
    <w:rsid w:val="00EB3E04"/>
    <w:rsid w:val="00EB404C"/>
    <w:rsid w:val="00EB43CF"/>
    <w:rsid w:val="00EB4AB5"/>
    <w:rsid w:val="00EB4E12"/>
    <w:rsid w:val="00EB5963"/>
    <w:rsid w:val="00EB5D8D"/>
    <w:rsid w:val="00EB65D9"/>
    <w:rsid w:val="00EB685D"/>
    <w:rsid w:val="00EB7601"/>
    <w:rsid w:val="00EB7BD8"/>
    <w:rsid w:val="00EB7CA9"/>
    <w:rsid w:val="00EB7FE5"/>
    <w:rsid w:val="00EB7FEC"/>
    <w:rsid w:val="00EC0155"/>
    <w:rsid w:val="00EC0239"/>
    <w:rsid w:val="00EC024C"/>
    <w:rsid w:val="00EC0498"/>
    <w:rsid w:val="00EC0756"/>
    <w:rsid w:val="00EC0B6A"/>
    <w:rsid w:val="00EC0D4E"/>
    <w:rsid w:val="00EC17B7"/>
    <w:rsid w:val="00EC17D1"/>
    <w:rsid w:val="00EC19C6"/>
    <w:rsid w:val="00EC203D"/>
    <w:rsid w:val="00EC2462"/>
    <w:rsid w:val="00EC25CE"/>
    <w:rsid w:val="00EC275B"/>
    <w:rsid w:val="00EC2AC4"/>
    <w:rsid w:val="00EC2BD0"/>
    <w:rsid w:val="00EC2F8B"/>
    <w:rsid w:val="00EC2FE6"/>
    <w:rsid w:val="00EC37A3"/>
    <w:rsid w:val="00EC3816"/>
    <w:rsid w:val="00EC3F64"/>
    <w:rsid w:val="00EC3F95"/>
    <w:rsid w:val="00EC41C3"/>
    <w:rsid w:val="00EC42B9"/>
    <w:rsid w:val="00EC4342"/>
    <w:rsid w:val="00EC4575"/>
    <w:rsid w:val="00EC49E8"/>
    <w:rsid w:val="00EC4A48"/>
    <w:rsid w:val="00EC4C0D"/>
    <w:rsid w:val="00EC4E4B"/>
    <w:rsid w:val="00EC4EDF"/>
    <w:rsid w:val="00EC4F40"/>
    <w:rsid w:val="00EC5DA0"/>
    <w:rsid w:val="00EC5DFF"/>
    <w:rsid w:val="00EC5EBA"/>
    <w:rsid w:val="00EC5F13"/>
    <w:rsid w:val="00EC62F9"/>
    <w:rsid w:val="00EC6676"/>
    <w:rsid w:val="00EC6792"/>
    <w:rsid w:val="00EC6A5E"/>
    <w:rsid w:val="00EC6BBF"/>
    <w:rsid w:val="00EC7393"/>
    <w:rsid w:val="00EC784B"/>
    <w:rsid w:val="00EC7D10"/>
    <w:rsid w:val="00EC7EB0"/>
    <w:rsid w:val="00ED0049"/>
    <w:rsid w:val="00ED0892"/>
    <w:rsid w:val="00ED0C58"/>
    <w:rsid w:val="00ED127E"/>
    <w:rsid w:val="00ED15BF"/>
    <w:rsid w:val="00ED17E1"/>
    <w:rsid w:val="00ED1F74"/>
    <w:rsid w:val="00ED24C2"/>
    <w:rsid w:val="00ED295F"/>
    <w:rsid w:val="00ED2C1A"/>
    <w:rsid w:val="00ED34D5"/>
    <w:rsid w:val="00ED39B9"/>
    <w:rsid w:val="00ED48A5"/>
    <w:rsid w:val="00ED4B67"/>
    <w:rsid w:val="00ED5A55"/>
    <w:rsid w:val="00ED5CE0"/>
    <w:rsid w:val="00ED5F88"/>
    <w:rsid w:val="00ED634E"/>
    <w:rsid w:val="00ED635B"/>
    <w:rsid w:val="00ED67D0"/>
    <w:rsid w:val="00ED6A75"/>
    <w:rsid w:val="00ED6B8E"/>
    <w:rsid w:val="00ED6EB1"/>
    <w:rsid w:val="00ED7219"/>
    <w:rsid w:val="00ED74C6"/>
    <w:rsid w:val="00ED7708"/>
    <w:rsid w:val="00ED78C4"/>
    <w:rsid w:val="00ED7B0A"/>
    <w:rsid w:val="00ED7E80"/>
    <w:rsid w:val="00ED7F39"/>
    <w:rsid w:val="00EE0316"/>
    <w:rsid w:val="00EE04A9"/>
    <w:rsid w:val="00EE0690"/>
    <w:rsid w:val="00EE08B0"/>
    <w:rsid w:val="00EE0F3A"/>
    <w:rsid w:val="00EE0F91"/>
    <w:rsid w:val="00EE1448"/>
    <w:rsid w:val="00EE1634"/>
    <w:rsid w:val="00EE1DA2"/>
    <w:rsid w:val="00EE2299"/>
    <w:rsid w:val="00EE2443"/>
    <w:rsid w:val="00EE29CC"/>
    <w:rsid w:val="00EE2BC4"/>
    <w:rsid w:val="00EE2F5C"/>
    <w:rsid w:val="00EE389F"/>
    <w:rsid w:val="00EE43EB"/>
    <w:rsid w:val="00EE4558"/>
    <w:rsid w:val="00EE4A30"/>
    <w:rsid w:val="00EE4CF0"/>
    <w:rsid w:val="00EE4DC3"/>
    <w:rsid w:val="00EE4DE9"/>
    <w:rsid w:val="00EE5AE2"/>
    <w:rsid w:val="00EE5B73"/>
    <w:rsid w:val="00EE5F76"/>
    <w:rsid w:val="00EE6308"/>
    <w:rsid w:val="00EE6316"/>
    <w:rsid w:val="00EE636B"/>
    <w:rsid w:val="00EE6687"/>
    <w:rsid w:val="00EE66EA"/>
    <w:rsid w:val="00EE6CA7"/>
    <w:rsid w:val="00EE6D9A"/>
    <w:rsid w:val="00EE6DF2"/>
    <w:rsid w:val="00EE779E"/>
    <w:rsid w:val="00EE7DC4"/>
    <w:rsid w:val="00EF002D"/>
    <w:rsid w:val="00EF0062"/>
    <w:rsid w:val="00EF00C4"/>
    <w:rsid w:val="00EF05B7"/>
    <w:rsid w:val="00EF0630"/>
    <w:rsid w:val="00EF0AA7"/>
    <w:rsid w:val="00EF0EEA"/>
    <w:rsid w:val="00EF11A3"/>
    <w:rsid w:val="00EF134E"/>
    <w:rsid w:val="00EF13DB"/>
    <w:rsid w:val="00EF1E13"/>
    <w:rsid w:val="00EF30FC"/>
    <w:rsid w:val="00EF33A5"/>
    <w:rsid w:val="00EF343A"/>
    <w:rsid w:val="00EF355C"/>
    <w:rsid w:val="00EF35D0"/>
    <w:rsid w:val="00EF37B7"/>
    <w:rsid w:val="00EF37BE"/>
    <w:rsid w:val="00EF3804"/>
    <w:rsid w:val="00EF3A3E"/>
    <w:rsid w:val="00EF3EE0"/>
    <w:rsid w:val="00EF4698"/>
    <w:rsid w:val="00EF46E2"/>
    <w:rsid w:val="00EF4F03"/>
    <w:rsid w:val="00EF50E5"/>
    <w:rsid w:val="00EF5417"/>
    <w:rsid w:val="00EF55C9"/>
    <w:rsid w:val="00EF5C0A"/>
    <w:rsid w:val="00EF5C89"/>
    <w:rsid w:val="00EF5E17"/>
    <w:rsid w:val="00EF5F54"/>
    <w:rsid w:val="00EF6513"/>
    <w:rsid w:val="00EF664E"/>
    <w:rsid w:val="00EF6820"/>
    <w:rsid w:val="00EF69FE"/>
    <w:rsid w:val="00EF6FA3"/>
    <w:rsid w:val="00EF74EA"/>
    <w:rsid w:val="00EF7943"/>
    <w:rsid w:val="00EF7AAA"/>
    <w:rsid w:val="00F002C7"/>
    <w:rsid w:val="00F003C8"/>
    <w:rsid w:val="00F0048C"/>
    <w:rsid w:val="00F0110A"/>
    <w:rsid w:val="00F01971"/>
    <w:rsid w:val="00F01C6C"/>
    <w:rsid w:val="00F02211"/>
    <w:rsid w:val="00F0262B"/>
    <w:rsid w:val="00F02D27"/>
    <w:rsid w:val="00F03350"/>
    <w:rsid w:val="00F03E99"/>
    <w:rsid w:val="00F03F73"/>
    <w:rsid w:val="00F04032"/>
    <w:rsid w:val="00F040B8"/>
    <w:rsid w:val="00F0438F"/>
    <w:rsid w:val="00F045AD"/>
    <w:rsid w:val="00F0490A"/>
    <w:rsid w:val="00F04B57"/>
    <w:rsid w:val="00F04F1B"/>
    <w:rsid w:val="00F04FE1"/>
    <w:rsid w:val="00F05010"/>
    <w:rsid w:val="00F05189"/>
    <w:rsid w:val="00F053F8"/>
    <w:rsid w:val="00F05577"/>
    <w:rsid w:val="00F05E0F"/>
    <w:rsid w:val="00F0626B"/>
    <w:rsid w:val="00F06D4E"/>
    <w:rsid w:val="00F07A91"/>
    <w:rsid w:val="00F07AEE"/>
    <w:rsid w:val="00F07B3C"/>
    <w:rsid w:val="00F07DCB"/>
    <w:rsid w:val="00F10229"/>
    <w:rsid w:val="00F10D09"/>
    <w:rsid w:val="00F10E49"/>
    <w:rsid w:val="00F1122B"/>
    <w:rsid w:val="00F116A2"/>
    <w:rsid w:val="00F118D7"/>
    <w:rsid w:val="00F1237E"/>
    <w:rsid w:val="00F126EC"/>
    <w:rsid w:val="00F12872"/>
    <w:rsid w:val="00F12B9E"/>
    <w:rsid w:val="00F12D15"/>
    <w:rsid w:val="00F1304C"/>
    <w:rsid w:val="00F136A1"/>
    <w:rsid w:val="00F13731"/>
    <w:rsid w:val="00F13771"/>
    <w:rsid w:val="00F13B2B"/>
    <w:rsid w:val="00F13D2B"/>
    <w:rsid w:val="00F13D95"/>
    <w:rsid w:val="00F13DD4"/>
    <w:rsid w:val="00F14308"/>
    <w:rsid w:val="00F146E8"/>
    <w:rsid w:val="00F14ACE"/>
    <w:rsid w:val="00F14E34"/>
    <w:rsid w:val="00F14FE1"/>
    <w:rsid w:val="00F15231"/>
    <w:rsid w:val="00F1536D"/>
    <w:rsid w:val="00F15C8C"/>
    <w:rsid w:val="00F15D0C"/>
    <w:rsid w:val="00F15EEF"/>
    <w:rsid w:val="00F1618B"/>
    <w:rsid w:val="00F166A3"/>
    <w:rsid w:val="00F1670C"/>
    <w:rsid w:val="00F167B5"/>
    <w:rsid w:val="00F16AB4"/>
    <w:rsid w:val="00F16DD1"/>
    <w:rsid w:val="00F16DD4"/>
    <w:rsid w:val="00F170A7"/>
    <w:rsid w:val="00F170C1"/>
    <w:rsid w:val="00F1721B"/>
    <w:rsid w:val="00F176B8"/>
    <w:rsid w:val="00F17762"/>
    <w:rsid w:val="00F20500"/>
    <w:rsid w:val="00F207D1"/>
    <w:rsid w:val="00F20A20"/>
    <w:rsid w:val="00F211D9"/>
    <w:rsid w:val="00F211DC"/>
    <w:rsid w:val="00F214EE"/>
    <w:rsid w:val="00F21802"/>
    <w:rsid w:val="00F21A45"/>
    <w:rsid w:val="00F2208A"/>
    <w:rsid w:val="00F2210C"/>
    <w:rsid w:val="00F224D2"/>
    <w:rsid w:val="00F22529"/>
    <w:rsid w:val="00F22746"/>
    <w:rsid w:val="00F228F4"/>
    <w:rsid w:val="00F228FE"/>
    <w:rsid w:val="00F23091"/>
    <w:rsid w:val="00F230E1"/>
    <w:rsid w:val="00F23125"/>
    <w:rsid w:val="00F2341B"/>
    <w:rsid w:val="00F24329"/>
    <w:rsid w:val="00F2458F"/>
    <w:rsid w:val="00F2459A"/>
    <w:rsid w:val="00F257D4"/>
    <w:rsid w:val="00F25E8D"/>
    <w:rsid w:val="00F265D7"/>
    <w:rsid w:val="00F268B5"/>
    <w:rsid w:val="00F26A69"/>
    <w:rsid w:val="00F26FB1"/>
    <w:rsid w:val="00F26FFC"/>
    <w:rsid w:val="00F2707C"/>
    <w:rsid w:val="00F2714B"/>
    <w:rsid w:val="00F2777C"/>
    <w:rsid w:val="00F279A0"/>
    <w:rsid w:val="00F279BE"/>
    <w:rsid w:val="00F27B90"/>
    <w:rsid w:val="00F27BC4"/>
    <w:rsid w:val="00F27DB1"/>
    <w:rsid w:val="00F3011B"/>
    <w:rsid w:val="00F308D3"/>
    <w:rsid w:val="00F3092A"/>
    <w:rsid w:val="00F30AC3"/>
    <w:rsid w:val="00F30BF2"/>
    <w:rsid w:val="00F30E14"/>
    <w:rsid w:val="00F30FF2"/>
    <w:rsid w:val="00F31FF6"/>
    <w:rsid w:val="00F32102"/>
    <w:rsid w:val="00F322D4"/>
    <w:rsid w:val="00F32395"/>
    <w:rsid w:val="00F32535"/>
    <w:rsid w:val="00F32A6A"/>
    <w:rsid w:val="00F3338E"/>
    <w:rsid w:val="00F333B2"/>
    <w:rsid w:val="00F334F1"/>
    <w:rsid w:val="00F334F4"/>
    <w:rsid w:val="00F337B8"/>
    <w:rsid w:val="00F33859"/>
    <w:rsid w:val="00F33BA8"/>
    <w:rsid w:val="00F33ECA"/>
    <w:rsid w:val="00F3403F"/>
    <w:rsid w:val="00F34230"/>
    <w:rsid w:val="00F34EAF"/>
    <w:rsid w:val="00F34F30"/>
    <w:rsid w:val="00F353F0"/>
    <w:rsid w:val="00F35423"/>
    <w:rsid w:val="00F35604"/>
    <w:rsid w:val="00F3581D"/>
    <w:rsid w:val="00F35C03"/>
    <w:rsid w:val="00F35C34"/>
    <w:rsid w:val="00F35C5C"/>
    <w:rsid w:val="00F35F03"/>
    <w:rsid w:val="00F35FA2"/>
    <w:rsid w:val="00F3631A"/>
    <w:rsid w:val="00F36546"/>
    <w:rsid w:val="00F3662D"/>
    <w:rsid w:val="00F3667F"/>
    <w:rsid w:val="00F36880"/>
    <w:rsid w:val="00F36DC2"/>
    <w:rsid w:val="00F36E52"/>
    <w:rsid w:val="00F372B2"/>
    <w:rsid w:val="00F37715"/>
    <w:rsid w:val="00F40034"/>
    <w:rsid w:val="00F403BF"/>
    <w:rsid w:val="00F404FF"/>
    <w:rsid w:val="00F4067A"/>
    <w:rsid w:val="00F406D8"/>
    <w:rsid w:val="00F408FD"/>
    <w:rsid w:val="00F40DD1"/>
    <w:rsid w:val="00F41043"/>
    <w:rsid w:val="00F41663"/>
    <w:rsid w:val="00F41C9E"/>
    <w:rsid w:val="00F41D22"/>
    <w:rsid w:val="00F41D5C"/>
    <w:rsid w:val="00F41DB7"/>
    <w:rsid w:val="00F42227"/>
    <w:rsid w:val="00F42ADF"/>
    <w:rsid w:val="00F4364F"/>
    <w:rsid w:val="00F43950"/>
    <w:rsid w:val="00F43B05"/>
    <w:rsid w:val="00F43C27"/>
    <w:rsid w:val="00F43CC1"/>
    <w:rsid w:val="00F443A2"/>
    <w:rsid w:val="00F446D7"/>
    <w:rsid w:val="00F4486A"/>
    <w:rsid w:val="00F44DEA"/>
    <w:rsid w:val="00F44F8B"/>
    <w:rsid w:val="00F45318"/>
    <w:rsid w:val="00F4533B"/>
    <w:rsid w:val="00F45643"/>
    <w:rsid w:val="00F45AAE"/>
    <w:rsid w:val="00F45B53"/>
    <w:rsid w:val="00F45E22"/>
    <w:rsid w:val="00F46028"/>
    <w:rsid w:val="00F462D6"/>
    <w:rsid w:val="00F468C9"/>
    <w:rsid w:val="00F4748F"/>
    <w:rsid w:val="00F4755D"/>
    <w:rsid w:val="00F47805"/>
    <w:rsid w:val="00F47A04"/>
    <w:rsid w:val="00F47B15"/>
    <w:rsid w:val="00F47E55"/>
    <w:rsid w:val="00F47F4F"/>
    <w:rsid w:val="00F5000A"/>
    <w:rsid w:val="00F5030F"/>
    <w:rsid w:val="00F50B1E"/>
    <w:rsid w:val="00F50E29"/>
    <w:rsid w:val="00F51752"/>
    <w:rsid w:val="00F51810"/>
    <w:rsid w:val="00F51BD5"/>
    <w:rsid w:val="00F51C98"/>
    <w:rsid w:val="00F51CB6"/>
    <w:rsid w:val="00F52411"/>
    <w:rsid w:val="00F524FE"/>
    <w:rsid w:val="00F52862"/>
    <w:rsid w:val="00F52B5D"/>
    <w:rsid w:val="00F52C33"/>
    <w:rsid w:val="00F52FE9"/>
    <w:rsid w:val="00F531A0"/>
    <w:rsid w:val="00F533D3"/>
    <w:rsid w:val="00F536E1"/>
    <w:rsid w:val="00F546A1"/>
    <w:rsid w:val="00F54891"/>
    <w:rsid w:val="00F54AF7"/>
    <w:rsid w:val="00F55A8F"/>
    <w:rsid w:val="00F571C0"/>
    <w:rsid w:val="00F571C7"/>
    <w:rsid w:val="00F57889"/>
    <w:rsid w:val="00F57A6A"/>
    <w:rsid w:val="00F57AA1"/>
    <w:rsid w:val="00F57AE8"/>
    <w:rsid w:val="00F57C11"/>
    <w:rsid w:val="00F601B0"/>
    <w:rsid w:val="00F604BB"/>
    <w:rsid w:val="00F60A71"/>
    <w:rsid w:val="00F6164C"/>
    <w:rsid w:val="00F61940"/>
    <w:rsid w:val="00F61952"/>
    <w:rsid w:val="00F61DD3"/>
    <w:rsid w:val="00F62348"/>
    <w:rsid w:val="00F624A8"/>
    <w:rsid w:val="00F627DB"/>
    <w:rsid w:val="00F6296F"/>
    <w:rsid w:val="00F62AE1"/>
    <w:rsid w:val="00F62DA5"/>
    <w:rsid w:val="00F62EEA"/>
    <w:rsid w:val="00F62F7C"/>
    <w:rsid w:val="00F63501"/>
    <w:rsid w:val="00F6395A"/>
    <w:rsid w:val="00F64CAD"/>
    <w:rsid w:val="00F65202"/>
    <w:rsid w:val="00F65737"/>
    <w:rsid w:val="00F65BAD"/>
    <w:rsid w:val="00F65BE8"/>
    <w:rsid w:val="00F660C1"/>
    <w:rsid w:val="00F66A6D"/>
    <w:rsid w:val="00F66B66"/>
    <w:rsid w:val="00F66D03"/>
    <w:rsid w:val="00F673BE"/>
    <w:rsid w:val="00F67AC4"/>
    <w:rsid w:val="00F70248"/>
    <w:rsid w:val="00F70329"/>
    <w:rsid w:val="00F70452"/>
    <w:rsid w:val="00F70B83"/>
    <w:rsid w:val="00F70E79"/>
    <w:rsid w:val="00F713FB"/>
    <w:rsid w:val="00F71596"/>
    <w:rsid w:val="00F716E5"/>
    <w:rsid w:val="00F719F0"/>
    <w:rsid w:val="00F71DF0"/>
    <w:rsid w:val="00F71E28"/>
    <w:rsid w:val="00F7235A"/>
    <w:rsid w:val="00F724FF"/>
    <w:rsid w:val="00F7288C"/>
    <w:rsid w:val="00F7292C"/>
    <w:rsid w:val="00F72BBB"/>
    <w:rsid w:val="00F733AC"/>
    <w:rsid w:val="00F733FF"/>
    <w:rsid w:val="00F7349C"/>
    <w:rsid w:val="00F73892"/>
    <w:rsid w:val="00F739B5"/>
    <w:rsid w:val="00F73C6E"/>
    <w:rsid w:val="00F73CCD"/>
    <w:rsid w:val="00F73D17"/>
    <w:rsid w:val="00F7400B"/>
    <w:rsid w:val="00F741B9"/>
    <w:rsid w:val="00F74772"/>
    <w:rsid w:val="00F7488F"/>
    <w:rsid w:val="00F7535D"/>
    <w:rsid w:val="00F75C15"/>
    <w:rsid w:val="00F75DDE"/>
    <w:rsid w:val="00F7630A"/>
    <w:rsid w:val="00F765C9"/>
    <w:rsid w:val="00F7671C"/>
    <w:rsid w:val="00F76803"/>
    <w:rsid w:val="00F76A09"/>
    <w:rsid w:val="00F76C52"/>
    <w:rsid w:val="00F76F52"/>
    <w:rsid w:val="00F77672"/>
    <w:rsid w:val="00F77F62"/>
    <w:rsid w:val="00F80BF8"/>
    <w:rsid w:val="00F80D0B"/>
    <w:rsid w:val="00F80F21"/>
    <w:rsid w:val="00F80FFA"/>
    <w:rsid w:val="00F8137D"/>
    <w:rsid w:val="00F8172F"/>
    <w:rsid w:val="00F81BA7"/>
    <w:rsid w:val="00F81F15"/>
    <w:rsid w:val="00F823F8"/>
    <w:rsid w:val="00F82637"/>
    <w:rsid w:val="00F8286F"/>
    <w:rsid w:val="00F82BF4"/>
    <w:rsid w:val="00F82D4F"/>
    <w:rsid w:val="00F82E6C"/>
    <w:rsid w:val="00F83251"/>
    <w:rsid w:val="00F83671"/>
    <w:rsid w:val="00F838E7"/>
    <w:rsid w:val="00F83C73"/>
    <w:rsid w:val="00F83F72"/>
    <w:rsid w:val="00F840C8"/>
    <w:rsid w:val="00F8440F"/>
    <w:rsid w:val="00F844D8"/>
    <w:rsid w:val="00F8497E"/>
    <w:rsid w:val="00F849CE"/>
    <w:rsid w:val="00F84A98"/>
    <w:rsid w:val="00F84CFC"/>
    <w:rsid w:val="00F84FB7"/>
    <w:rsid w:val="00F850E3"/>
    <w:rsid w:val="00F85174"/>
    <w:rsid w:val="00F85E3D"/>
    <w:rsid w:val="00F863B9"/>
    <w:rsid w:val="00F86682"/>
    <w:rsid w:val="00F8697B"/>
    <w:rsid w:val="00F8746C"/>
    <w:rsid w:val="00F8786E"/>
    <w:rsid w:val="00F9034F"/>
    <w:rsid w:val="00F90889"/>
    <w:rsid w:val="00F9119C"/>
    <w:rsid w:val="00F91CB8"/>
    <w:rsid w:val="00F921FA"/>
    <w:rsid w:val="00F923E1"/>
    <w:rsid w:val="00F92915"/>
    <w:rsid w:val="00F92ADB"/>
    <w:rsid w:val="00F92CE8"/>
    <w:rsid w:val="00F93703"/>
    <w:rsid w:val="00F93948"/>
    <w:rsid w:val="00F93A7E"/>
    <w:rsid w:val="00F941B8"/>
    <w:rsid w:val="00F941F6"/>
    <w:rsid w:val="00F9424A"/>
    <w:rsid w:val="00F943DD"/>
    <w:rsid w:val="00F94D6C"/>
    <w:rsid w:val="00F94DC3"/>
    <w:rsid w:val="00F9507A"/>
    <w:rsid w:val="00F952EC"/>
    <w:rsid w:val="00F954AA"/>
    <w:rsid w:val="00F95984"/>
    <w:rsid w:val="00F95A1B"/>
    <w:rsid w:val="00F95D7C"/>
    <w:rsid w:val="00F96388"/>
    <w:rsid w:val="00F96B20"/>
    <w:rsid w:val="00F96C87"/>
    <w:rsid w:val="00F96FBE"/>
    <w:rsid w:val="00F9718B"/>
    <w:rsid w:val="00F975B2"/>
    <w:rsid w:val="00F97DBE"/>
    <w:rsid w:val="00FA014B"/>
    <w:rsid w:val="00FA047B"/>
    <w:rsid w:val="00FA0493"/>
    <w:rsid w:val="00FA0B00"/>
    <w:rsid w:val="00FA0D9F"/>
    <w:rsid w:val="00FA124C"/>
    <w:rsid w:val="00FA13E9"/>
    <w:rsid w:val="00FA161A"/>
    <w:rsid w:val="00FA1821"/>
    <w:rsid w:val="00FA1A28"/>
    <w:rsid w:val="00FA1D2D"/>
    <w:rsid w:val="00FA21A8"/>
    <w:rsid w:val="00FA22A6"/>
    <w:rsid w:val="00FA2490"/>
    <w:rsid w:val="00FA2534"/>
    <w:rsid w:val="00FA2741"/>
    <w:rsid w:val="00FA27E3"/>
    <w:rsid w:val="00FA29C6"/>
    <w:rsid w:val="00FA2ADF"/>
    <w:rsid w:val="00FA31EB"/>
    <w:rsid w:val="00FA3441"/>
    <w:rsid w:val="00FA37EC"/>
    <w:rsid w:val="00FA42BF"/>
    <w:rsid w:val="00FA4A93"/>
    <w:rsid w:val="00FA4B4B"/>
    <w:rsid w:val="00FA515D"/>
    <w:rsid w:val="00FA570A"/>
    <w:rsid w:val="00FA5C1A"/>
    <w:rsid w:val="00FA5C39"/>
    <w:rsid w:val="00FA5CFA"/>
    <w:rsid w:val="00FA5D65"/>
    <w:rsid w:val="00FA6D4B"/>
    <w:rsid w:val="00FA73BF"/>
    <w:rsid w:val="00FA7542"/>
    <w:rsid w:val="00FA773D"/>
    <w:rsid w:val="00FA774C"/>
    <w:rsid w:val="00FB00FC"/>
    <w:rsid w:val="00FB02DB"/>
    <w:rsid w:val="00FB0E5F"/>
    <w:rsid w:val="00FB1547"/>
    <w:rsid w:val="00FB168F"/>
    <w:rsid w:val="00FB16B7"/>
    <w:rsid w:val="00FB1791"/>
    <w:rsid w:val="00FB19B2"/>
    <w:rsid w:val="00FB23C7"/>
    <w:rsid w:val="00FB25DD"/>
    <w:rsid w:val="00FB286A"/>
    <w:rsid w:val="00FB296E"/>
    <w:rsid w:val="00FB2DA6"/>
    <w:rsid w:val="00FB2EC7"/>
    <w:rsid w:val="00FB3631"/>
    <w:rsid w:val="00FB3AA2"/>
    <w:rsid w:val="00FB3CF1"/>
    <w:rsid w:val="00FB3D35"/>
    <w:rsid w:val="00FB40E4"/>
    <w:rsid w:val="00FB414B"/>
    <w:rsid w:val="00FB416A"/>
    <w:rsid w:val="00FB4202"/>
    <w:rsid w:val="00FB4246"/>
    <w:rsid w:val="00FB4587"/>
    <w:rsid w:val="00FB45E7"/>
    <w:rsid w:val="00FB4770"/>
    <w:rsid w:val="00FB49EC"/>
    <w:rsid w:val="00FB4A53"/>
    <w:rsid w:val="00FB4B15"/>
    <w:rsid w:val="00FB4BA5"/>
    <w:rsid w:val="00FB4C1A"/>
    <w:rsid w:val="00FB4CFB"/>
    <w:rsid w:val="00FB5263"/>
    <w:rsid w:val="00FB577B"/>
    <w:rsid w:val="00FB5879"/>
    <w:rsid w:val="00FB588B"/>
    <w:rsid w:val="00FB5919"/>
    <w:rsid w:val="00FB5F5E"/>
    <w:rsid w:val="00FB5F77"/>
    <w:rsid w:val="00FB654C"/>
    <w:rsid w:val="00FB667A"/>
    <w:rsid w:val="00FB683A"/>
    <w:rsid w:val="00FB6B61"/>
    <w:rsid w:val="00FB6EFF"/>
    <w:rsid w:val="00FB7492"/>
    <w:rsid w:val="00FB7AA3"/>
    <w:rsid w:val="00FB7C29"/>
    <w:rsid w:val="00FB7D36"/>
    <w:rsid w:val="00FC0189"/>
    <w:rsid w:val="00FC021D"/>
    <w:rsid w:val="00FC0972"/>
    <w:rsid w:val="00FC0DFE"/>
    <w:rsid w:val="00FC1051"/>
    <w:rsid w:val="00FC1359"/>
    <w:rsid w:val="00FC13A4"/>
    <w:rsid w:val="00FC2082"/>
    <w:rsid w:val="00FC21CD"/>
    <w:rsid w:val="00FC2497"/>
    <w:rsid w:val="00FC2B35"/>
    <w:rsid w:val="00FC3584"/>
    <w:rsid w:val="00FC3769"/>
    <w:rsid w:val="00FC37DD"/>
    <w:rsid w:val="00FC3C4F"/>
    <w:rsid w:val="00FC3DE6"/>
    <w:rsid w:val="00FC3E0C"/>
    <w:rsid w:val="00FC47B3"/>
    <w:rsid w:val="00FC498C"/>
    <w:rsid w:val="00FC522C"/>
    <w:rsid w:val="00FC52B2"/>
    <w:rsid w:val="00FC54F8"/>
    <w:rsid w:val="00FC5541"/>
    <w:rsid w:val="00FC55F1"/>
    <w:rsid w:val="00FC5A6F"/>
    <w:rsid w:val="00FC6498"/>
    <w:rsid w:val="00FC6680"/>
    <w:rsid w:val="00FC66CE"/>
    <w:rsid w:val="00FC68BD"/>
    <w:rsid w:val="00FC6BD2"/>
    <w:rsid w:val="00FC6C84"/>
    <w:rsid w:val="00FC6D59"/>
    <w:rsid w:val="00FC7B00"/>
    <w:rsid w:val="00FC7C81"/>
    <w:rsid w:val="00FC7DA0"/>
    <w:rsid w:val="00FD0413"/>
    <w:rsid w:val="00FD0447"/>
    <w:rsid w:val="00FD06C4"/>
    <w:rsid w:val="00FD1038"/>
    <w:rsid w:val="00FD1264"/>
    <w:rsid w:val="00FD155B"/>
    <w:rsid w:val="00FD15E5"/>
    <w:rsid w:val="00FD2153"/>
    <w:rsid w:val="00FD2176"/>
    <w:rsid w:val="00FD24D3"/>
    <w:rsid w:val="00FD2A05"/>
    <w:rsid w:val="00FD2EA9"/>
    <w:rsid w:val="00FD3020"/>
    <w:rsid w:val="00FD35DD"/>
    <w:rsid w:val="00FD39E3"/>
    <w:rsid w:val="00FD3BD6"/>
    <w:rsid w:val="00FD3D44"/>
    <w:rsid w:val="00FD3F6B"/>
    <w:rsid w:val="00FD4141"/>
    <w:rsid w:val="00FD453F"/>
    <w:rsid w:val="00FD4C13"/>
    <w:rsid w:val="00FD4DA5"/>
    <w:rsid w:val="00FD5672"/>
    <w:rsid w:val="00FD578E"/>
    <w:rsid w:val="00FD57C4"/>
    <w:rsid w:val="00FD59F9"/>
    <w:rsid w:val="00FD5A91"/>
    <w:rsid w:val="00FD5AF5"/>
    <w:rsid w:val="00FD63F1"/>
    <w:rsid w:val="00FD66AF"/>
    <w:rsid w:val="00FD6B3E"/>
    <w:rsid w:val="00FD6DB7"/>
    <w:rsid w:val="00FD726E"/>
    <w:rsid w:val="00FD7638"/>
    <w:rsid w:val="00FD785A"/>
    <w:rsid w:val="00FD7A6C"/>
    <w:rsid w:val="00FE01C7"/>
    <w:rsid w:val="00FE121B"/>
    <w:rsid w:val="00FE124B"/>
    <w:rsid w:val="00FE1351"/>
    <w:rsid w:val="00FE1764"/>
    <w:rsid w:val="00FE177D"/>
    <w:rsid w:val="00FE1789"/>
    <w:rsid w:val="00FE1EA6"/>
    <w:rsid w:val="00FE1EFD"/>
    <w:rsid w:val="00FE1FE8"/>
    <w:rsid w:val="00FE20D7"/>
    <w:rsid w:val="00FE23E0"/>
    <w:rsid w:val="00FE27DF"/>
    <w:rsid w:val="00FE2B7B"/>
    <w:rsid w:val="00FE2BCC"/>
    <w:rsid w:val="00FE2CC1"/>
    <w:rsid w:val="00FE32CF"/>
    <w:rsid w:val="00FE3836"/>
    <w:rsid w:val="00FE3CC9"/>
    <w:rsid w:val="00FE3CF1"/>
    <w:rsid w:val="00FE3E12"/>
    <w:rsid w:val="00FE3F48"/>
    <w:rsid w:val="00FE450B"/>
    <w:rsid w:val="00FE47F3"/>
    <w:rsid w:val="00FE4B45"/>
    <w:rsid w:val="00FE52B3"/>
    <w:rsid w:val="00FE595E"/>
    <w:rsid w:val="00FE5D2B"/>
    <w:rsid w:val="00FE617D"/>
    <w:rsid w:val="00FE628E"/>
    <w:rsid w:val="00FE6614"/>
    <w:rsid w:val="00FE6BB8"/>
    <w:rsid w:val="00FE6C25"/>
    <w:rsid w:val="00FE70E4"/>
    <w:rsid w:val="00FE71B0"/>
    <w:rsid w:val="00FE7411"/>
    <w:rsid w:val="00FE7A89"/>
    <w:rsid w:val="00FF019F"/>
    <w:rsid w:val="00FF0A48"/>
    <w:rsid w:val="00FF0A4A"/>
    <w:rsid w:val="00FF0E87"/>
    <w:rsid w:val="00FF1103"/>
    <w:rsid w:val="00FF16A8"/>
    <w:rsid w:val="00FF1AB6"/>
    <w:rsid w:val="00FF1B3A"/>
    <w:rsid w:val="00FF1B9C"/>
    <w:rsid w:val="00FF1E1D"/>
    <w:rsid w:val="00FF1F77"/>
    <w:rsid w:val="00FF204F"/>
    <w:rsid w:val="00FF20EE"/>
    <w:rsid w:val="00FF2175"/>
    <w:rsid w:val="00FF24F3"/>
    <w:rsid w:val="00FF262E"/>
    <w:rsid w:val="00FF2921"/>
    <w:rsid w:val="00FF29F0"/>
    <w:rsid w:val="00FF30A0"/>
    <w:rsid w:val="00FF30AB"/>
    <w:rsid w:val="00FF332F"/>
    <w:rsid w:val="00FF3C3C"/>
    <w:rsid w:val="00FF40DB"/>
    <w:rsid w:val="00FF4148"/>
    <w:rsid w:val="00FF4856"/>
    <w:rsid w:val="00FF5870"/>
    <w:rsid w:val="00FF5B74"/>
    <w:rsid w:val="00FF5C75"/>
    <w:rsid w:val="00FF5D37"/>
    <w:rsid w:val="00FF5D84"/>
    <w:rsid w:val="00FF5F2B"/>
    <w:rsid w:val="00FF5F5C"/>
    <w:rsid w:val="00FF6207"/>
    <w:rsid w:val="00FF6341"/>
    <w:rsid w:val="00FF64F7"/>
    <w:rsid w:val="00FF6530"/>
    <w:rsid w:val="00FF6745"/>
    <w:rsid w:val="00FF67B4"/>
    <w:rsid w:val="00FF69D0"/>
    <w:rsid w:val="00FF6CBD"/>
    <w:rsid w:val="00FF6EE9"/>
    <w:rsid w:val="00FF7040"/>
    <w:rsid w:val="00FF72E6"/>
    <w:rsid w:val="00FF7372"/>
    <w:rsid w:val="00FF78BC"/>
    <w:rsid w:val="00FF7AF5"/>
    <w:rsid w:val="00FF7E1E"/>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annotation subjec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628E"/>
    <w:pPr>
      <w:widowControl w:val="0"/>
    </w:pPr>
    <w:rPr>
      <w:szCs w:val="24"/>
    </w:rPr>
  </w:style>
  <w:style w:type="paragraph" w:styleId="Heading1">
    <w:name w:val="heading 1"/>
    <w:basedOn w:val="Normal"/>
    <w:next w:val="Normal"/>
    <w:link w:val="Heading1Char"/>
    <w:autoRedefine/>
    <w:uiPriority w:val="99"/>
    <w:qFormat/>
    <w:rsid w:val="0081504E"/>
    <w:pPr>
      <w:keepNext/>
      <w:adjustRightInd w:val="0"/>
      <w:snapToGrid w:val="0"/>
      <w:spacing w:line="500" w:lineRule="exact"/>
      <w:jc w:val="both"/>
      <w:outlineLvl w:val="0"/>
    </w:pPr>
    <w:rPr>
      <w:rFonts w:ascii="標楷體" w:eastAsia="標楷體" w:hAnsi="標楷體"/>
      <w:b/>
      <w:color w:val="000000"/>
      <w:kern w:val="0"/>
      <w:sz w:val="36"/>
      <w:szCs w:val="5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1C22"/>
    <w:rPr>
      <w:rFonts w:ascii="Cambria" w:eastAsia="新細明體" w:hAnsi="Cambria" w:cs="Times New Roman"/>
      <w:b/>
      <w:bCs/>
      <w:kern w:val="52"/>
      <w:sz w:val="52"/>
      <w:szCs w:val="52"/>
    </w:rPr>
  </w:style>
  <w:style w:type="paragraph" w:styleId="BodyText">
    <w:name w:val="Body Text"/>
    <w:basedOn w:val="Normal"/>
    <w:link w:val="BodyTextChar"/>
    <w:autoRedefine/>
    <w:uiPriority w:val="99"/>
    <w:rsid w:val="003F09A7"/>
    <w:pPr>
      <w:kinsoku w:val="0"/>
      <w:overflowPunct w:val="0"/>
      <w:adjustRightInd w:val="0"/>
      <w:snapToGrid w:val="0"/>
      <w:spacing w:line="300" w:lineRule="auto"/>
      <w:ind w:left="961" w:hangingChars="300" w:hanging="961"/>
      <w:jc w:val="both"/>
    </w:pPr>
    <w:rPr>
      <w:rFonts w:ascii="標楷體" w:eastAsia="標楷體" w:hAnsi="標楷體"/>
      <w:b/>
      <w:color w:val="000000"/>
      <w:kern w:val="0"/>
      <w:sz w:val="32"/>
      <w:szCs w:val="32"/>
    </w:rPr>
  </w:style>
  <w:style w:type="character" w:customStyle="1" w:styleId="BodyTextChar">
    <w:name w:val="Body Text Char"/>
    <w:basedOn w:val="DefaultParagraphFont"/>
    <w:link w:val="BodyText"/>
    <w:uiPriority w:val="99"/>
    <w:semiHidden/>
    <w:locked/>
    <w:rsid w:val="00EB1C22"/>
    <w:rPr>
      <w:rFonts w:cs="Times New Roman"/>
      <w:sz w:val="24"/>
      <w:szCs w:val="24"/>
    </w:rPr>
  </w:style>
  <w:style w:type="paragraph" w:styleId="HTMLPreformatted">
    <w:name w:val="HTML Preformatted"/>
    <w:basedOn w:val="Normal"/>
    <w:link w:val="HTMLPreformattedChar"/>
    <w:uiPriority w:val="99"/>
    <w:rsid w:val="00443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character" w:customStyle="1" w:styleId="HTMLPreformattedChar">
    <w:name w:val="HTML Preformatted Char"/>
    <w:basedOn w:val="DefaultParagraphFont"/>
    <w:link w:val="HTMLPreformatted"/>
    <w:uiPriority w:val="99"/>
    <w:locked/>
    <w:rsid w:val="005569ED"/>
    <w:rPr>
      <w:rFonts w:ascii="細明體" w:eastAsia="細明體" w:hAnsi="細明體" w:cs="Times New Roman"/>
      <w:sz w:val="24"/>
    </w:rPr>
  </w:style>
  <w:style w:type="paragraph" w:styleId="PlainText">
    <w:name w:val="Plain Text"/>
    <w:basedOn w:val="Normal"/>
    <w:link w:val="PlainTextChar"/>
    <w:autoRedefine/>
    <w:uiPriority w:val="99"/>
    <w:rsid w:val="00E902FB"/>
    <w:pPr>
      <w:adjustRightInd w:val="0"/>
      <w:spacing w:beforeLines="50" w:line="620" w:lineRule="exact"/>
      <w:ind w:left="640" w:hangingChars="200" w:hanging="640"/>
      <w:jc w:val="both"/>
    </w:pPr>
    <w:rPr>
      <w:rFonts w:ascii="標楷體" w:eastAsia="標楷體" w:hAnsi="標楷體" w:cs="Arial"/>
      <w:b/>
      <w:bCs/>
      <w:kern w:val="0"/>
      <w:sz w:val="32"/>
      <w:szCs w:val="20"/>
    </w:rPr>
  </w:style>
  <w:style w:type="character" w:customStyle="1" w:styleId="PlainTextChar">
    <w:name w:val="Plain Text Char"/>
    <w:basedOn w:val="DefaultParagraphFont"/>
    <w:link w:val="PlainText"/>
    <w:uiPriority w:val="99"/>
    <w:semiHidden/>
    <w:locked/>
    <w:rsid w:val="00EB1C22"/>
    <w:rPr>
      <w:rFonts w:ascii="細明體" w:eastAsia="細明體" w:hAnsi="Courier New" w:cs="Courier New"/>
      <w:sz w:val="24"/>
      <w:szCs w:val="24"/>
    </w:rPr>
  </w:style>
  <w:style w:type="paragraph" w:styleId="Footer">
    <w:name w:val="footer"/>
    <w:basedOn w:val="Normal"/>
    <w:link w:val="FooterChar"/>
    <w:uiPriority w:val="99"/>
    <w:rsid w:val="00A32363"/>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EB1C22"/>
    <w:rPr>
      <w:rFonts w:cs="Times New Roman"/>
      <w:sz w:val="20"/>
      <w:szCs w:val="20"/>
    </w:rPr>
  </w:style>
  <w:style w:type="character" w:styleId="PageNumber">
    <w:name w:val="page number"/>
    <w:basedOn w:val="DefaultParagraphFont"/>
    <w:uiPriority w:val="99"/>
    <w:rsid w:val="00A32363"/>
    <w:rPr>
      <w:rFonts w:cs="Times New Roman"/>
    </w:rPr>
  </w:style>
  <w:style w:type="paragraph" w:styleId="BalloonText">
    <w:name w:val="Balloon Text"/>
    <w:basedOn w:val="Normal"/>
    <w:link w:val="BalloonTextChar"/>
    <w:uiPriority w:val="99"/>
    <w:semiHidden/>
    <w:rsid w:val="000C4496"/>
    <w:rPr>
      <w:rFonts w:ascii="Arial" w:hAnsi="Arial"/>
      <w:sz w:val="18"/>
      <w:szCs w:val="18"/>
    </w:rPr>
  </w:style>
  <w:style w:type="character" w:customStyle="1" w:styleId="BalloonTextChar">
    <w:name w:val="Balloon Text Char"/>
    <w:basedOn w:val="DefaultParagraphFont"/>
    <w:link w:val="BalloonText"/>
    <w:uiPriority w:val="99"/>
    <w:semiHidden/>
    <w:locked/>
    <w:rsid w:val="00EB1C22"/>
    <w:rPr>
      <w:rFonts w:ascii="Cambria" w:eastAsia="新細明體" w:hAnsi="Cambria" w:cs="Times New Roman"/>
      <w:sz w:val="2"/>
    </w:rPr>
  </w:style>
  <w:style w:type="paragraph" w:styleId="NoteHeading">
    <w:name w:val="Note Heading"/>
    <w:basedOn w:val="Normal"/>
    <w:next w:val="Normal"/>
    <w:link w:val="NoteHeadingChar"/>
    <w:uiPriority w:val="99"/>
    <w:rsid w:val="001C77C1"/>
    <w:pPr>
      <w:jc w:val="center"/>
    </w:pPr>
    <w:rPr>
      <w:rFonts w:ascii="標楷體" w:eastAsia="標楷體" w:hAnsi="標楷體"/>
      <w:color w:val="000000"/>
      <w:kern w:val="0"/>
      <w:sz w:val="32"/>
      <w:szCs w:val="32"/>
    </w:rPr>
  </w:style>
  <w:style w:type="character" w:customStyle="1" w:styleId="NoteHeadingChar">
    <w:name w:val="Note Heading Char"/>
    <w:basedOn w:val="DefaultParagraphFont"/>
    <w:link w:val="NoteHeading"/>
    <w:uiPriority w:val="99"/>
    <w:semiHidden/>
    <w:locked/>
    <w:rsid w:val="00EB1C22"/>
    <w:rPr>
      <w:rFonts w:cs="Times New Roman"/>
      <w:sz w:val="24"/>
      <w:szCs w:val="24"/>
    </w:rPr>
  </w:style>
  <w:style w:type="paragraph" w:styleId="Closing">
    <w:name w:val="Closing"/>
    <w:basedOn w:val="Normal"/>
    <w:link w:val="ClosingChar"/>
    <w:uiPriority w:val="99"/>
    <w:rsid w:val="001C77C1"/>
    <w:pPr>
      <w:ind w:leftChars="1800" w:left="100"/>
    </w:pPr>
    <w:rPr>
      <w:rFonts w:ascii="標楷體" w:eastAsia="標楷體" w:hAnsi="標楷體"/>
      <w:color w:val="000000"/>
      <w:kern w:val="0"/>
      <w:sz w:val="32"/>
      <w:szCs w:val="32"/>
    </w:rPr>
  </w:style>
  <w:style w:type="character" w:customStyle="1" w:styleId="ClosingChar">
    <w:name w:val="Closing Char"/>
    <w:basedOn w:val="DefaultParagraphFont"/>
    <w:link w:val="Closing"/>
    <w:uiPriority w:val="99"/>
    <w:semiHidden/>
    <w:locked/>
    <w:rsid w:val="00EB1C22"/>
    <w:rPr>
      <w:rFonts w:cs="Times New Roman"/>
      <w:sz w:val="24"/>
      <w:szCs w:val="24"/>
    </w:rPr>
  </w:style>
  <w:style w:type="paragraph" w:styleId="Header">
    <w:name w:val="header"/>
    <w:basedOn w:val="Normal"/>
    <w:link w:val="HeaderChar"/>
    <w:uiPriority w:val="99"/>
    <w:rsid w:val="0054556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545564"/>
    <w:rPr>
      <w:rFonts w:cs="Times New Roman"/>
      <w:kern w:val="2"/>
    </w:rPr>
  </w:style>
  <w:style w:type="paragraph" w:customStyle="1" w:styleId="a">
    <w:name w:val="說明(無函件項目符號)"/>
    <w:basedOn w:val="Normal"/>
    <w:next w:val="Normal"/>
    <w:uiPriority w:val="99"/>
    <w:rsid w:val="00A13B6D"/>
    <w:pPr>
      <w:kinsoku w:val="0"/>
      <w:overflowPunct w:val="0"/>
      <w:spacing w:line="420" w:lineRule="exact"/>
      <w:ind w:leftChars="100" w:left="300" w:hangingChars="200" w:hanging="200"/>
      <w:jc w:val="both"/>
      <w:textAlignment w:val="center"/>
    </w:pPr>
    <w:rPr>
      <w:rFonts w:eastAsia="華康細明體"/>
      <w:noProof/>
      <w:kern w:val="0"/>
      <w:sz w:val="21"/>
    </w:rPr>
  </w:style>
  <w:style w:type="character" w:styleId="CommentReference">
    <w:name w:val="annotation reference"/>
    <w:basedOn w:val="DefaultParagraphFont"/>
    <w:uiPriority w:val="99"/>
    <w:rsid w:val="00B84DCD"/>
    <w:rPr>
      <w:rFonts w:cs="Times New Roman"/>
      <w:sz w:val="18"/>
    </w:rPr>
  </w:style>
  <w:style w:type="paragraph" w:styleId="CommentText">
    <w:name w:val="annotation text"/>
    <w:basedOn w:val="Normal"/>
    <w:link w:val="CommentTextChar"/>
    <w:uiPriority w:val="99"/>
    <w:rsid w:val="00B84DCD"/>
  </w:style>
  <w:style w:type="character" w:customStyle="1" w:styleId="CommentTextChar">
    <w:name w:val="Comment Text Char"/>
    <w:basedOn w:val="DefaultParagraphFont"/>
    <w:link w:val="CommentText"/>
    <w:uiPriority w:val="99"/>
    <w:locked/>
    <w:rsid w:val="00B84DCD"/>
    <w:rPr>
      <w:rFonts w:cs="Times New Roman"/>
      <w:kern w:val="2"/>
      <w:sz w:val="24"/>
    </w:rPr>
  </w:style>
  <w:style w:type="paragraph" w:styleId="CommentSubject">
    <w:name w:val="annotation subject"/>
    <w:basedOn w:val="CommentText"/>
    <w:next w:val="CommentText"/>
    <w:link w:val="CommentSubjectChar"/>
    <w:uiPriority w:val="99"/>
    <w:rsid w:val="00B84DCD"/>
    <w:rPr>
      <w:b/>
      <w:bCs/>
    </w:rPr>
  </w:style>
  <w:style w:type="character" w:customStyle="1" w:styleId="CommentSubjectChar">
    <w:name w:val="Comment Subject Char"/>
    <w:basedOn w:val="CommentTextChar"/>
    <w:link w:val="CommentSubject"/>
    <w:uiPriority w:val="99"/>
    <w:locked/>
    <w:rsid w:val="00B84DCD"/>
    <w:rPr>
      <w:b/>
    </w:rPr>
  </w:style>
  <w:style w:type="paragraph" w:styleId="ListParagraph">
    <w:name w:val="List Paragraph"/>
    <w:basedOn w:val="Normal"/>
    <w:uiPriority w:val="99"/>
    <w:qFormat/>
    <w:rsid w:val="00BA312B"/>
    <w:pPr>
      <w:ind w:leftChars="200" w:left="480"/>
    </w:pPr>
  </w:style>
  <w:style w:type="table" w:styleId="TableGrid">
    <w:name w:val="Table Grid"/>
    <w:basedOn w:val="TableNormal"/>
    <w:uiPriority w:val="99"/>
    <w:rsid w:val="005234D3"/>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66154332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4</Pages>
  <Words>168</Words>
  <Characters>958</Characters>
  <Application>Microsoft Office Outlook</Application>
  <DocSecurity>0</DocSecurity>
  <Lines>0</Lines>
  <Paragraphs>0</Paragraphs>
  <ScaleCrop>false</ScaleCrop>
  <Company>DOH</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涂醒哲委員等20人所提「醫療法第56條、第101條修正草案」</dc:title>
  <dc:subject/>
  <dc:creator>md507945</dc:creator>
  <cp:keywords/>
  <dc:description/>
  <cp:lastModifiedBy>ccregina</cp:lastModifiedBy>
  <cp:revision>4</cp:revision>
  <cp:lastPrinted>2014-05-27T07:38:00Z</cp:lastPrinted>
  <dcterms:created xsi:type="dcterms:W3CDTF">2014-05-27T07:38:00Z</dcterms:created>
  <dcterms:modified xsi:type="dcterms:W3CDTF">2014-05-28T02:09:00Z</dcterms:modified>
</cp:coreProperties>
</file>