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CF8AA" w14:textId="77777777" w:rsidR="007677D5" w:rsidRPr="00F904D6" w:rsidRDefault="001532EA" w:rsidP="007677D5">
      <w:pPr>
        <w:tabs>
          <w:tab w:val="left" w:pos="7380"/>
        </w:tabs>
        <w:rPr>
          <w:rFonts w:eastAsia="標楷體"/>
        </w:rPr>
      </w:pPr>
      <w:r>
        <w:rPr>
          <w:rFonts w:eastAsia="標楷體"/>
          <w:noProof/>
          <w:sz w:val="20"/>
        </w:rPr>
        <w:pict w14:anchorId="55B0CA36">
          <v:shapetype id="_x0000_t202" coordsize="21600,21600" o:spt="202" path="m,l,21600r21600,l21600,xe">
            <v:stroke joinstyle="miter"/>
            <v:path gradientshapeok="t" o:connecttype="rect"/>
          </v:shapetype>
          <v:shape id="_x0000_s1288" type="#_x0000_t202" style="position:absolute;margin-left:45pt;margin-top:0;width:414pt;height:26pt;z-index:2" filled="f" stroked="f">
            <v:textbox style="mso-next-textbox:#_x0000_s1288">
              <w:txbxContent>
                <w:p w14:paraId="48145D37" w14:textId="77777777" w:rsidR="00282228" w:rsidRPr="00961FEA" w:rsidRDefault="00961FEA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各</w:t>
                  </w:r>
                  <w:r w:rsidR="00A7628C">
                    <w:rPr>
                      <w:rFonts w:hint="eastAsia"/>
                      <w:sz w:val="20"/>
                      <w:szCs w:val="20"/>
                    </w:rPr>
                    <w:t>直轄市、縣（市）政府家庭暴力暨（及）性侵害防治中心受理家庭暴力事</w:t>
                  </w:r>
                  <w:r>
                    <w:rPr>
                      <w:rFonts w:hint="eastAsia"/>
                      <w:sz w:val="20"/>
                      <w:szCs w:val="20"/>
                    </w:rPr>
                    <w:t>件服務流程圖</w:t>
                  </w:r>
                </w:p>
              </w:txbxContent>
            </v:textbox>
          </v:shape>
        </w:pict>
      </w:r>
      <w:r w:rsidR="007677D5" w:rsidRPr="00F904D6">
        <w:rPr>
          <w:rFonts w:eastAsia="標楷體"/>
        </w:rPr>
        <w:tab/>
      </w:r>
    </w:p>
    <w:p w14:paraId="211C5904" w14:textId="77777777" w:rsidR="00EF040E" w:rsidRPr="00F904D6" w:rsidRDefault="00732E67">
      <w:pPr>
        <w:jc w:val="center"/>
      </w:pPr>
      <w:r>
        <w:rPr>
          <w:noProof/>
        </w:rPr>
        <w:pict w14:anchorId="7A4A624A">
          <v:group id="_x0000_s1376" style="position:absolute;left:0;text-align:left;margin-left:-18pt;margin-top:5.8pt;width:549pt;height:768.2pt;z-index:21" coordorigin="491,873" coordsize="10980,15364">
            <v:line id="_x0000_s1178" style="position:absolute" from="6525,15601" to="6526,15915">
              <v:stroke endarrow="block"/>
            </v:line>
            <v:line id="_x0000_s1047" style="position:absolute" from="4454,1457" to="11066,1457"/>
            <v:line id="_x0000_s1048" style="position:absolute" from="4439,1197" to="4439,1457"/>
            <v:line id="_x0000_s1049" style="position:absolute" from="5851,1182" to="5851,1442"/>
            <v:line id="_x0000_s1050" style="position:absolute" from="7995,1182" to="7995,1442"/>
            <v:line id="_x0000_s1051" style="position:absolute" from="9425,1182" to="9425,1442"/>
            <v:line id="_x0000_s1052" style="position:absolute" from="11033,1182" to="11033,1442"/>
            <v:shape id="_x0000_s1259" type="#_x0000_t202" style="position:absolute;left:8641;top:14794;width:490;height:543" stroked="f">
              <v:textbox style="mso-next-textbox:#_x0000_s1259">
                <w:txbxContent>
                  <w:p w14:paraId="6414F79F" w14:textId="77777777" w:rsidR="00282228" w:rsidRDefault="00282228">
                    <w:pPr>
                      <w:rPr>
                        <w:rFonts w:hint="eastAsia"/>
                        <w:sz w:val="16"/>
                      </w:rPr>
                    </w:pPr>
                    <w:proofErr w:type="gramStart"/>
                    <w:r>
                      <w:rPr>
                        <w:rFonts w:hint="eastAsia"/>
                        <w:sz w:val="16"/>
                      </w:rPr>
                      <w:t>否</w:t>
                    </w:r>
                    <w:proofErr w:type="gramEnd"/>
                  </w:p>
                </w:txbxContent>
              </v:textbox>
            </v:shape>
            <v:shape id="_x0000_s1260" type="#_x0000_t202" style="position:absolute;left:6496;top:14967;width:450;height:444" stroked="f">
              <v:textbox style="mso-next-textbox:#_x0000_s1260">
                <w:txbxContent>
                  <w:p w14:paraId="41DF1175" w14:textId="77777777" w:rsidR="00282228" w:rsidRDefault="00282228">
                    <w:pPr>
                      <w:rPr>
                        <w:rFonts w:hint="eastAsia"/>
                        <w:sz w:val="16"/>
                      </w:rPr>
                    </w:pPr>
                    <w:r>
                      <w:rPr>
                        <w:rFonts w:hint="eastAsia"/>
                        <w:sz w:val="16"/>
                      </w:rPr>
                      <w:t>是</w:t>
                    </w:r>
                  </w:p>
                </w:txbxContent>
              </v:textbox>
            </v:shape>
            <v:shape id="_x0000_s1257" type="#_x0000_t202" style="position:absolute;left:6550;top:6848;width:449;height:491" stroked="f">
              <v:textbox style="mso-next-textbox:#_x0000_s1257">
                <w:txbxContent>
                  <w:p w14:paraId="35DA5D7D" w14:textId="77777777" w:rsidR="00282228" w:rsidRDefault="00282228">
                    <w:pPr>
                      <w:rPr>
                        <w:rFonts w:hint="eastAsia"/>
                        <w:sz w:val="16"/>
                      </w:rPr>
                    </w:pPr>
                    <w:r>
                      <w:rPr>
                        <w:rFonts w:hint="eastAsia"/>
                        <w:sz w:val="16"/>
                      </w:rPr>
                      <w:t>是</w:t>
                    </w:r>
                  </w:p>
                </w:txbxContent>
              </v:textbox>
            </v:shape>
            <v:shape id="_x0000_s1037" type="#_x0000_t202" style="position:absolute;left:1654;top:1500;width:661;height:505" stroked="f">
              <v:textbox style="mso-next-textbox:#_x0000_s1037">
                <w:txbxContent>
                  <w:p w14:paraId="5EC45BED" w14:textId="77777777" w:rsidR="00282228" w:rsidRDefault="00282228">
                    <w:pPr>
                      <w:spacing w:line="240" w:lineRule="atLeast"/>
                      <w:rPr>
                        <w:rFonts w:hint="eastAsia"/>
                        <w:sz w:val="16"/>
                      </w:rPr>
                    </w:pPr>
                    <w:r>
                      <w:rPr>
                        <w:rFonts w:hint="eastAsia"/>
                        <w:sz w:val="16"/>
                      </w:rPr>
                      <w:t>通報</w:t>
                    </w:r>
                  </w:p>
                </w:txbxContent>
              </v:textbox>
            </v:shape>
            <v:shape id="_x0000_s1026" type="#_x0000_t202" style="position:absolute;left:491;top:873;width:3240;height:424">
              <v:textbox style="mso-next-textbox:#_x0000_s1026">
                <w:txbxContent>
                  <w:p w14:paraId="75A90D4C" w14:textId="77777777" w:rsidR="00282228" w:rsidRDefault="00282228">
                    <w:pPr>
                      <w:rPr>
                        <w:rFonts w:hint="eastAsia"/>
                        <w:sz w:val="16"/>
                        <w:u w:val="single"/>
                      </w:rPr>
                    </w:pPr>
                    <w:r>
                      <w:rPr>
                        <w:rFonts w:hint="eastAsia"/>
                        <w:sz w:val="16"/>
                      </w:rPr>
                      <w:t>醫療衛生、警察、社政、教育、托育機構</w:t>
                    </w:r>
                    <w:r>
                      <w:rPr>
                        <w:rFonts w:hint="eastAsia"/>
                        <w:sz w:val="16"/>
                        <w:u w:val="single"/>
                      </w:rPr>
                      <w:t xml:space="preserve">　</w:t>
                    </w:r>
                  </w:p>
                </w:txbxContent>
              </v:textbox>
            </v:shape>
            <v:shape id="_x0000_s1028" type="#_x0000_t202" style="position:absolute;left:3911;top:873;width:1260;height:424">
              <v:textbox style="mso-next-textbox:#_x0000_s1028">
                <w:txbxContent>
                  <w:p w14:paraId="72B56469" w14:textId="77777777" w:rsidR="00282228" w:rsidRDefault="00282228">
                    <w:pPr>
                      <w:rPr>
                        <w:rFonts w:hint="eastAsia"/>
                        <w:sz w:val="16"/>
                      </w:rPr>
                    </w:pPr>
                    <w:r>
                      <w:rPr>
                        <w:rFonts w:hint="eastAsia"/>
                        <w:sz w:val="16"/>
                      </w:rPr>
                      <w:t>法院、檢察署</w:t>
                    </w:r>
                  </w:p>
                </w:txbxContent>
              </v:textbox>
            </v:shape>
            <v:shape id="_x0000_s1029" type="#_x0000_t202" style="position:absolute;left:5351;top:873;width:1080;height:424">
              <v:textbox style="mso-next-textbox:#_x0000_s1029">
                <w:txbxContent>
                  <w:p w14:paraId="4E928503" w14:textId="77777777" w:rsidR="00282228" w:rsidRDefault="00282228">
                    <w:pPr>
                      <w:rPr>
                        <w:rFonts w:hint="eastAsia"/>
                        <w:sz w:val="16"/>
                      </w:rPr>
                    </w:pPr>
                    <w:r>
                      <w:rPr>
                        <w:rFonts w:hint="eastAsia"/>
                        <w:sz w:val="16"/>
                      </w:rPr>
                      <w:t>親友求助</w:t>
                    </w:r>
                  </w:p>
                </w:txbxContent>
              </v:textbox>
            </v:shape>
            <v:shape id="_x0000_s1030" type="#_x0000_t202" style="position:absolute;left:6485;top:873;width:947;height:454">
              <v:textbox style="mso-next-textbox:#_x0000_s1030">
                <w:txbxContent>
                  <w:p w14:paraId="00072AF5" w14:textId="77777777" w:rsidR="00282228" w:rsidRDefault="00282228">
                    <w:pPr>
                      <w:rPr>
                        <w:rFonts w:hint="eastAsia"/>
                        <w:sz w:val="16"/>
                      </w:rPr>
                    </w:pPr>
                    <w:r>
                      <w:rPr>
                        <w:rFonts w:hint="eastAsia"/>
                        <w:sz w:val="16"/>
                      </w:rPr>
                      <w:t>自行前來</w:t>
                    </w:r>
                    <w:proofErr w:type="gramStart"/>
                    <w:r>
                      <w:rPr>
                        <w:rFonts w:hint="eastAsia"/>
                        <w:sz w:val="16"/>
                      </w:rPr>
                      <w:t>＼</w:t>
                    </w:r>
                    <w:proofErr w:type="gramEnd"/>
                  </w:p>
                </w:txbxContent>
              </v:textbox>
            </v:shape>
            <v:shape id="_x0000_s1031" type="#_x0000_t202" style="position:absolute;left:7551;top:873;width:1043;height:454">
              <v:textbox style="mso-next-textbox:#_x0000_s1031">
                <w:txbxContent>
                  <w:p w14:paraId="766B281F" w14:textId="77777777" w:rsidR="00282228" w:rsidRDefault="00282228">
                    <w:pPr>
                      <w:spacing w:line="160" w:lineRule="exact"/>
                      <w:rPr>
                        <w:rFonts w:hint="eastAsia"/>
                        <w:sz w:val="16"/>
                      </w:rPr>
                    </w:pPr>
                    <w:r>
                      <w:rPr>
                        <w:rFonts w:hint="eastAsia"/>
                        <w:sz w:val="16"/>
                      </w:rPr>
                      <w:t>113</w:t>
                    </w:r>
                    <w:r>
                      <w:rPr>
                        <w:rFonts w:hint="eastAsia"/>
                        <w:sz w:val="16"/>
                      </w:rPr>
                      <w:t>專線</w:t>
                    </w:r>
                  </w:p>
                  <w:p w14:paraId="07EF320A" w14:textId="77777777" w:rsidR="00282228" w:rsidRDefault="00282228">
                    <w:pPr>
                      <w:spacing w:line="160" w:lineRule="exact"/>
                      <w:rPr>
                        <w:rFonts w:hint="eastAsia"/>
                        <w:sz w:val="16"/>
                      </w:rPr>
                    </w:pPr>
                    <w:r>
                      <w:rPr>
                        <w:rFonts w:hint="eastAsia"/>
                        <w:sz w:val="16"/>
                      </w:rPr>
                      <w:t>其他專線</w:t>
                    </w:r>
                  </w:p>
                </w:txbxContent>
              </v:textbox>
            </v:shape>
            <v:shape id="_x0000_s1032" type="#_x0000_t202" style="position:absolute;left:8710;top:873;width:1793;height:454">
              <v:textbox style="mso-next-textbox:#_x0000_s1032">
                <w:txbxContent>
                  <w:p w14:paraId="2AC055A4" w14:textId="77777777" w:rsidR="00282228" w:rsidRDefault="00282228">
                    <w:pPr>
                      <w:rPr>
                        <w:rFonts w:hint="eastAsia"/>
                        <w:sz w:val="16"/>
                      </w:rPr>
                    </w:pPr>
                    <w:r>
                      <w:rPr>
                        <w:rFonts w:hint="eastAsia"/>
                        <w:sz w:val="16"/>
                      </w:rPr>
                      <w:t>其他政府機關單位</w:t>
                    </w:r>
                    <w:r>
                      <w:rPr>
                        <w:rFonts w:hint="eastAsia"/>
                        <w:sz w:val="16"/>
                        <w:u w:val="single"/>
                      </w:rPr>
                      <w:t xml:space="preserve">　</w:t>
                    </w:r>
                  </w:p>
                </w:txbxContent>
              </v:textbox>
            </v:shape>
            <v:shape id="_x0000_s1033" type="#_x0000_t202" style="position:absolute;left:10676;top:873;width:795;height:454">
              <v:textbox style="mso-next-textbox:#_x0000_s1033">
                <w:txbxContent>
                  <w:p w14:paraId="7C9C5F19" w14:textId="77777777" w:rsidR="00282228" w:rsidRDefault="00282228">
                    <w:pPr>
                      <w:rPr>
                        <w:rFonts w:hint="eastAsia"/>
                        <w:sz w:val="16"/>
                      </w:rPr>
                    </w:pPr>
                    <w:r>
                      <w:rPr>
                        <w:rFonts w:hint="eastAsia"/>
                        <w:sz w:val="16"/>
                      </w:rPr>
                      <w:t>其他</w:t>
                    </w:r>
                    <w:r>
                      <w:rPr>
                        <w:rFonts w:hint="eastAsia"/>
                        <w:sz w:val="16"/>
                        <w:u w:val="single"/>
                      </w:rPr>
                      <w:t xml:space="preserve">　</w:t>
                    </w:r>
                  </w:p>
                </w:txbxContent>
              </v:textbox>
            </v:shape>
            <v:shape id="_x0000_s1034" type="#_x0000_t202" style="position:absolute;left:4271;top:1657;width:4320;height:1260">
              <v:textbox style="mso-next-textbox:#_x0000_s1034">
                <w:txbxContent>
                  <w:p w14:paraId="147C92C6" w14:textId="77777777" w:rsidR="00282228" w:rsidRDefault="00282228" w:rsidP="002264C7">
                    <w:pPr>
                      <w:spacing w:line="180" w:lineRule="exact"/>
                      <w:jc w:val="center"/>
                      <w:rPr>
                        <w:rFonts w:hint="eastAsia"/>
                        <w:sz w:val="16"/>
                      </w:rPr>
                    </w:pPr>
                    <w:r>
                      <w:rPr>
                        <w:rFonts w:hint="eastAsia"/>
                        <w:sz w:val="16"/>
                      </w:rPr>
                      <w:t>防治中心</w:t>
                    </w:r>
                  </w:p>
                  <w:p w14:paraId="0A176417" w14:textId="77777777" w:rsidR="00282228" w:rsidRPr="00D70AC9" w:rsidRDefault="00282228" w:rsidP="002264C7">
                    <w:pPr>
                      <w:spacing w:line="180" w:lineRule="exact"/>
                      <w:jc w:val="center"/>
                      <w:rPr>
                        <w:rFonts w:ascii="標楷體" w:eastAsia="標楷體" w:hAnsi="標楷體" w:hint="eastAsia"/>
                        <w:sz w:val="16"/>
                      </w:rPr>
                    </w:pPr>
                    <w:r>
                      <w:rPr>
                        <w:rFonts w:ascii="標楷體" w:eastAsia="標楷體" w:hAnsi="標楷體" w:hint="eastAsia"/>
                        <w:sz w:val="16"/>
                      </w:rPr>
                      <w:t>＜</w:t>
                    </w:r>
                    <w:r w:rsidRPr="00D70AC9">
                      <w:rPr>
                        <w:rFonts w:ascii="標楷體" w:eastAsia="標楷體" w:hAnsi="標楷體" w:hint="eastAsia"/>
                        <w:sz w:val="16"/>
                      </w:rPr>
                      <w:t>受理通報注意事項</w:t>
                    </w:r>
                    <w:r>
                      <w:rPr>
                        <w:rFonts w:ascii="標楷體" w:eastAsia="標楷體" w:hAnsi="標楷體" w:hint="eastAsia"/>
                        <w:sz w:val="16"/>
                      </w:rPr>
                      <w:t>＞</w:t>
                    </w:r>
                  </w:p>
                  <w:p w14:paraId="3E6775A3" w14:textId="77777777" w:rsidR="00282228" w:rsidRDefault="00282228" w:rsidP="00317726">
                    <w:pPr>
                      <w:numPr>
                        <w:ilvl w:val="0"/>
                        <w:numId w:val="12"/>
                      </w:numPr>
                      <w:spacing w:line="180" w:lineRule="exact"/>
                      <w:rPr>
                        <w:rFonts w:ascii="標楷體" w:eastAsia="標楷體" w:hAnsi="標楷體" w:hint="eastAsia"/>
                        <w:sz w:val="16"/>
                      </w:rPr>
                    </w:pPr>
                    <w:r w:rsidRPr="00D70AC9">
                      <w:rPr>
                        <w:rFonts w:ascii="標楷體" w:eastAsia="標楷體" w:hAnsi="標楷體" w:hint="eastAsia"/>
                        <w:sz w:val="16"/>
                      </w:rPr>
                      <w:t>提供通報人自我保護措施諮詢</w:t>
                    </w:r>
                    <w:r w:rsidR="00317726">
                      <w:rPr>
                        <w:rFonts w:ascii="標楷體" w:eastAsia="標楷體" w:hAnsi="標楷體" w:hint="eastAsia"/>
                        <w:sz w:val="16"/>
                      </w:rPr>
                      <w:t>，必要時</w:t>
                    </w:r>
                    <w:r w:rsidR="00E162A1">
                      <w:rPr>
                        <w:rFonts w:ascii="標楷體" w:eastAsia="標楷體" w:hAnsi="標楷體" w:hint="eastAsia"/>
                        <w:sz w:val="16"/>
                      </w:rPr>
                      <w:t>應聯繫警察單位提供安全維護</w:t>
                    </w:r>
                    <w:r>
                      <w:rPr>
                        <w:rFonts w:ascii="標楷體" w:eastAsia="標楷體" w:hAnsi="標楷體" w:hint="eastAsia"/>
                        <w:sz w:val="16"/>
                      </w:rPr>
                      <w:t>。</w:t>
                    </w:r>
                  </w:p>
                  <w:p w14:paraId="2218B94C" w14:textId="77777777" w:rsidR="00317726" w:rsidRDefault="00317726" w:rsidP="00317726">
                    <w:pPr>
                      <w:numPr>
                        <w:ilvl w:val="0"/>
                        <w:numId w:val="12"/>
                      </w:numPr>
                      <w:spacing w:line="180" w:lineRule="exact"/>
                      <w:rPr>
                        <w:rFonts w:ascii="標楷體" w:eastAsia="標楷體" w:hAnsi="標楷體" w:hint="eastAsia"/>
                        <w:sz w:val="16"/>
                      </w:rPr>
                    </w:pPr>
                    <w:r>
                      <w:rPr>
                        <w:rFonts w:ascii="標楷體" w:eastAsia="標楷體" w:hAnsi="標楷體" w:hint="eastAsia"/>
                        <w:sz w:val="16"/>
                      </w:rPr>
                      <w:t>向通報人簡要說明後續服務流程及服務事項。</w:t>
                    </w:r>
                  </w:p>
                  <w:p w14:paraId="29894C3D" w14:textId="77777777" w:rsidR="00317726" w:rsidRPr="00D70AC9" w:rsidRDefault="00317726" w:rsidP="00317726">
                    <w:pPr>
                      <w:numPr>
                        <w:ilvl w:val="0"/>
                        <w:numId w:val="12"/>
                      </w:numPr>
                      <w:spacing w:line="180" w:lineRule="exact"/>
                      <w:rPr>
                        <w:rFonts w:ascii="標楷體" w:eastAsia="標楷體" w:hAnsi="標楷體" w:hint="eastAsia"/>
                        <w:sz w:val="16"/>
                      </w:rPr>
                    </w:pPr>
                    <w:r>
                      <w:rPr>
                        <w:rFonts w:ascii="標楷體" w:eastAsia="標楷體" w:hAnsi="標楷體" w:hint="eastAsia"/>
                        <w:sz w:val="16"/>
                      </w:rPr>
                      <w:t>語言無法溝通時，即時尋求通譯人員協助。</w:t>
                    </w:r>
                  </w:p>
                </w:txbxContent>
              </v:textbox>
            </v:shape>
            <v:line id="_x0000_s1038" style="position:absolute" from="859,1867" to="3945,1867">
              <v:stroke endarrow="block"/>
            </v:line>
            <v:line id="_x0000_s1036" style="position:absolute" from="847,1341" to="847,1913"/>
            <v:line id="_x0000_s1046" style="position:absolute" from="6923,1341" to="6927,1722">
              <v:stroke endarrow="block"/>
            </v:line>
            <v:shape id="_x0000_s1082" type="#_x0000_t202" style="position:absolute;left:4451;top:5317;width:3960;height:360">
              <v:textbox style="mso-next-textbox:#_x0000_s1082">
                <w:txbxContent>
                  <w:p w14:paraId="1F7F24D2" w14:textId="77777777" w:rsidR="00282228" w:rsidRDefault="00282228" w:rsidP="00AD484D">
                    <w:pPr>
                      <w:spacing w:line="200" w:lineRule="exact"/>
                      <w:ind w:firstLineChars="400" w:firstLine="640"/>
                      <w:rPr>
                        <w:sz w:val="16"/>
                      </w:rPr>
                    </w:pPr>
                    <w:r>
                      <w:rPr>
                        <w:rFonts w:hint="eastAsia"/>
                        <w:sz w:val="16"/>
                      </w:rPr>
                      <w:t>初步評估</w:t>
                    </w:r>
                    <w:proofErr w:type="gramStart"/>
                    <w:r>
                      <w:rPr>
                        <w:rFonts w:hint="eastAsia"/>
                        <w:sz w:val="16"/>
                      </w:rPr>
                      <w:t>（</w:t>
                    </w:r>
                    <w:proofErr w:type="gramEnd"/>
                    <w:r>
                      <w:rPr>
                        <w:rFonts w:hint="eastAsia"/>
                        <w:sz w:val="16"/>
                      </w:rPr>
                      <w:t>會談</w:t>
                    </w:r>
                    <w:r>
                      <w:rPr>
                        <w:rFonts w:hint="eastAsia"/>
                        <w:sz w:val="16"/>
                      </w:rPr>
                      <w:t>.</w:t>
                    </w:r>
                    <w:r>
                      <w:rPr>
                        <w:rFonts w:hint="eastAsia"/>
                        <w:sz w:val="16"/>
                      </w:rPr>
                      <w:t>協調</w:t>
                    </w:r>
                    <w:r>
                      <w:rPr>
                        <w:rFonts w:hint="eastAsia"/>
                        <w:sz w:val="16"/>
                      </w:rPr>
                      <w:t>.</w:t>
                    </w:r>
                    <w:r>
                      <w:rPr>
                        <w:rFonts w:hint="eastAsia"/>
                        <w:sz w:val="16"/>
                      </w:rPr>
                      <w:t>聯繫</w:t>
                    </w:r>
                    <w:r>
                      <w:rPr>
                        <w:rFonts w:hint="eastAsia"/>
                        <w:sz w:val="16"/>
                      </w:rPr>
                      <w:t>.</w:t>
                    </w:r>
                    <w:r>
                      <w:rPr>
                        <w:rFonts w:hint="eastAsia"/>
                        <w:sz w:val="16"/>
                      </w:rPr>
                      <w:t>調查</w:t>
                    </w:r>
                    <w:proofErr w:type="gramStart"/>
                    <w:r>
                      <w:rPr>
                        <w:rFonts w:hint="eastAsia"/>
                        <w:sz w:val="16"/>
                      </w:rPr>
                      <w:t>）</w:t>
                    </w:r>
                    <w:proofErr w:type="gramEnd"/>
                  </w:p>
                  <w:p w14:paraId="6BB440F6" w14:textId="77777777" w:rsidR="00282228" w:rsidRDefault="00282228">
                    <w:pPr>
                      <w:spacing w:line="200" w:lineRule="exact"/>
                      <w:jc w:val="center"/>
                      <w:rPr>
                        <w:sz w:val="16"/>
                      </w:rPr>
                    </w:pPr>
                  </w:p>
                  <w:p w14:paraId="7D2D11CD" w14:textId="77777777" w:rsidR="00282228" w:rsidRDefault="00282228">
                    <w:pPr>
                      <w:spacing w:line="200" w:lineRule="exact"/>
                      <w:jc w:val="center"/>
                      <w:rPr>
                        <w:sz w:val="16"/>
                      </w:rPr>
                    </w:pPr>
                  </w:p>
                </w:txbxContent>
              </v:textbox>
            </v:shape>
            <v:line id="_x0000_s1089" style="position:absolute" from="6431,5677" to="6435,5888">
              <v:stroke endarrow="block"/>
            </v:line>
            <v:shape id="_x0000_s1090" type="#_x0000_t202" style="position:absolute;left:4091;top:8317;width:4500;height:5400">
              <v:textbox style="mso-next-textbox:#_x0000_s1090">
                <w:txbxContent>
                  <w:p w14:paraId="5DCF106F" w14:textId="77777777" w:rsidR="00282228" w:rsidRPr="00F904D6" w:rsidRDefault="00282228">
                    <w:pPr>
                      <w:spacing w:line="180" w:lineRule="exact"/>
                      <w:rPr>
                        <w:rFonts w:hint="eastAsia"/>
                        <w:sz w:val="16"/>
                      </w:rPr>
                    </w:pPr>
                    <w:r w:rsidRPr="00F904D6">
                      <w:rPr>
                        <w:rFonts w:hint="eastAsia"/>
                        <w:b/>
                        <w:bCs/>
                        <w:sz w:val="16"/>
                      </w:rPr>
                      <w:t>服務處遇</w:t>
                    </w:r>
                  </w:p>
                  <w:p w14:paraId="6BB65EAB" w14:textId="77777777" w:rsidR="00282228" w:rsidRPr="00F904D6" w:rsidRDefault="00282228">
                    <w:pPr>
                      <w:spacing w:line="180" w:lineRule="exact"/>
                      <w:jc w:val="both"/>
                      <w:rPr>
                        <w:rFonts w:ascii="新細明體" w:hAnsi="標楷體" w:hint="eastAsia"/>
                        <w:b/>
                        <w:sz w:val="16"/>
                      </w:rPr>
                    </w:pPr>
                    <w:r w:rsidRPr="00F904D6">
                      <w:rPr>
                        <w:rFonts w:ascii="新細明體" w:hAnsi="標楷體" w:hint="eastAsia"/>
                        <w:b/>
                        <w:sz w:val="16"/>
                      </w:rPr>
                      <w:t>成人保護案</w:t>
                    </w:r>
                  </w:p>
                  <w:p w14:paraId="4E5AB8FC" w14:textId="77777777" w:rsidR="00282228" w:rsidRPr="00F904D6" w:rsidRDefault="00282228">
                    <w:pPr>
                      <w:spacing w:line="180" w:lineRule="exact"/>
                      <w:jc w:val="both"/>
                      <w:rPr>
                        <w:rFonts w:ascii="新細明體" w:hAnsi="標楷體" w:hint="eastAsia"/>
                        <w:bCs/>
                        <w:sz w:val="16"/>
                      </w:rPr>
                    </w:pPr>
                    <w:r w:rsidRPr="00F904D6">
                      <w:rPr>
                        <w:rFonts w:ascii="新細明體" w:hAnsi="標楷體" w:hint="eastAsia"/>
                        <w:bCs/>
                        <w:sz w:val="16"/>
                      </w:rPr>
                      <w:t>□協助完成處理「家庭暴力案件調查紀錄表」</w:t>
                    </w:r>
                  </w:p>
                  <w:p w14:paraId="097786EC" w14:textId="77777777" w:rsidR="00282228" w:rsidRPr="00F904D6" w:rsidRDefault="00282228">
                    <w:pPr>
                      <w:snapToGrid w:val="0"/>
                      <w:spacing w:line="180" w:lineRule="exact"/>
                      <w:rPr>
                        <w:rFonts w:ascii="新細明體" w:hint="eastAsia"/>
                        <w:bCs/>
                        <w:sz w:val="16"/>
                      </w:rPr>
                    </w:pPr>
                    <w:r w:rsidRPr="00F904D6">
                      <w:rPr>
                        <w:rFonts w:ascii="新細明體" w:hAnsi="標楷體" w:hint="eastAsia"/>
                        <w:bCs/>
                        <w:sz w:val="16"/>
                      </w:rPr>
                      <w:t>□協助拍攝照片存證</w:t>
                    </w:r>
                  </w:p>
                  <w:p w14:paraId="497FCA60" w14:textId="77777777" w:rsidR="00282228" w:rsidRPr="00F904D6" w:rsidRDefault="00282228">
                    <w:pPr>
                      <w:snapToGrid w:val="0"/>
                      <w:spacing w:line="180" w:lineRule="exact"/>
                      <w:rPr>
                        <w:rFonts w:ascii="新細明體" w:hint="eastAsia"/>
                        <w:bCs/>
                        <w:sz w:val="16"/>
                      </w:rPr>
                    </w:pPr>
                    <w:r w:rsidRPr="00F904D6">
                      <w:rPr>
                        <w:rFonts w:ascii="新細明體" w:hint="eastAsia"/>
                        <w:bCs/>
                        <w:sz w:val="16"/>
                      </w:rPr>
                      <w:t xml:space="preserve">□就業服務　　□經濟扶助　　□協助擬定安全計畫　</w:t>
                    </w:r>
                  </w:p>
                  <w:p w14:paraId="46839905" w14:textId="77777777" w:rsidR="00282228" w:rsidRPr="00F904D6" w:rsidRDefault="00282228">
                    <w:pPr>
                      <w:snapToGrid w:val="0"/>
                      <w:spacing w:line="180" w:lineRule="exact"/>
                      <w:rPr>
                        <w:rFonts w:ascii="新細明體" w:hint="eastAsia"/>
                        <w:bCs/>
                        <w:sz w:val="16"/>
                      </w:rPr>
                    </w:pPr>
                    <w:r w:rsidRPr="00F904D6">
                      <w:rPr>
                        <w:rFonts w:ascii="新細明體" w:hint="eastAsia"/>
                        <w:bCs/>
                        <w:sz w:val="16"/>
                      </w:rPr>
                      <w:t xml:space="preserve">□法律協助　　□心理諮商與治療　</w:t>
                    </w:r>
                  </w:p>
                  <w:p w14:paraId="41922DFB" w14:textId="77777777" w:rsidR="00282228" w:rsidRPr="00F904D6" w:rsidRDefault="00282228" w:rsidP="00632632">
                    <w:pPr>
                      <w:snapToGrid w:val="0"/>
                      <w:spacing w:line="180" w:lineRule="exact"/>
                      <w:ind w:left="1600" w:hangingChars="1000" w:hanging="1600"/>
                      <w:rPr>
                        <w:rFonts w:ascii="新細明體" w:hAnsi="新細明體" w:hint="eastAsia"/>
                        <w:bCs/>
                        <w:sz w:val="16"/>
                      </w:rPr>
                    </w:pPr>
                    <w:r w:rsidRPr="00F904D6">
                      <w:rPr>
                        <w:rFonts w:ascii="新細明體" w:hint="eastAsia"/>
                        <w:bCs/>
                        <w:sz w:val="16"/>
                      </w:rPr>
                      <w:t>□孩子問題處理：</w:t>
                    </w:r>
                    <w:r w:rsidRPr="00F904D6">
                      <w:rPr>
                        <w:rFonts w:ascii="新細明體" w:hAnsi="新細明體" w:hint="eastAsia"/>
                        <w:bCs/>
                        <w:sz w:val="16"/>
                      </w:rPr>
                      <w:t>□1.就學服務（有就學貸款需求應提出暫時監護權申請）</w:t>
                    </w:r>
                  </w:p>
                  <w:p w14:paraId="1FFAD5DF" w14:textId="77777777" w:rsidR="00282228" w:rsidRPr="00F904D6" w:rsidRDefault="00282228" w:rsidP="00986DC9">
                    <w:pPr>
                      <w:snapToGrid w:val="0"/>
                      <w:spacing w:line="180" w:lineRule="exact"/>
                      <w:ind w:firstLineChars="700" w:firstLine="1120"/>
                      <w:rPr>
                        <w:rFonts w:ascii="新細明體" w:hAnsi="新細明體" w:hint="eastAsia"/>
                        <w:bCs/>
                        <w:sz w:val="16"/>
                      </w:rPr>
                    </w:pPr>
                    <w:r w:rsidRPr="00F904D6">
                      <w:rPr>
                        <w:rFonts w:hint="eastAsia"/>
                        <w:bCs/>
                        <w:sz w:val="16"/>
                      </w:rPr>
                      <w:t xml:space="preserve">　</w:t>
                    </w:r>
                    <w:r w:rsidRPr="00F904D6">
                      <w:rPr>
                        <w:rFonts w:ascii="新細明體" w:hAnsi="新細明體" w:hint="eastAsia"/>
                        <w:bCs/>
                        <w:sz w:val="16"/>
                      </w:rPr>
                      <w:t>□2.心理諮商與治療</w:t>
                    </w:r>
                  </w:p>
                  <w:p w14:paraId="74EB7DC3" w14:textId="77777777" w:rsidR="00282228" w:rsidRPr="00F904D6" w:rsidRDefault="00282228">
                    <w:pPr>
                      <w:snapToGrid w:val="0"/>
                      <w:spacing w:line="180" w:lineRule="exact"/>
                      <w:ind w:leftChars="536" w:left="1286"/>
                      <w:rPr>
                        <w:rFonts w:ascii="新細明體" w:hAnsi="新細明體" w:hint="eastAsia"/>
                        <w:bCs/>
                        <w:sz w:val="16"/>
                      </w:rPr>
                    </w:pPr>
                    <w:r w:rsidRPr="00F904D6">
                      <w:rPr>
                        <w:rFonts w:ascii="新細明體" w:hAnsi="新細明體" w:hint="eastAsia"/>
                        <w:bCs/>
                        <w:sz w:val="16"/>
                      </w:rPr>
                      <w:t>□3.醫療問題　□4.兒少保護通報</w:t>
                    </w:r>
                  </w:p>
                  <w:p w14:paraId="0944930F" w14:textId="77777777" w:rsidR="00282228" w:rsidRPr="00F904D6" w:rsidRDefault="00282228">
                    <w:pPr>
                      <w:snapToGrid w:val="0"/>
                      <w:spacing w:line="180" w:lineRule="exact"/>
                      <w:ind w:leftChars="536" w:left="1286"/>
                      <w:rPr>
                        <w:rFonts w:ascii="新細明體" w:hAnsi="新細明體" w:hint="eastAsia"/>
                        <w:bCs/>
                        <w:sz w:val="16"/>
                      </w:rPr>
                    </w:pPr>
                    <w:r w:rsidRPr="00F904D6">
                      <w:rPr>
                        <w:rFonts w:ascii="新細明體" w:hAnsi="新細明體" w:hint="eastAsia"/>
                        <w:bCs/>
                        <w:sz w:val="16"/>
                      </w:rPr>
                      <w:t>□5.監督未成年子女會面交往與交付</w:t>
                    </w:r>
                  </w:p>
                  <w:p w14:paraId="26CA6B9C" w14:textId="77777777" w:rsidR="00282228" w:rsidRPr="00F904D6" w:rsidRDefault="00282228">
                    <w:pPr>
                      <w:snapToGrid w:val="0"/>
                      <w:spacing w:line="180" w:lineRule="exact"/>
                      <w:ind w:leftChars="536" w:left="1286"/>
                      <w:rPr>
                        <w:rFonts w:ascii="新細明體" w:hint="eastAsia"/>
                        <w:bCs/>
                        <w:sz w:val="16"/>
                      </w:rPr>
                    </w:pPr>
                    <w:r w:rsidRPr="00F904D6">
                      <w:rPr>
                        <w:rFonts w:ascii="新細明體" w:hAnsi="新細明體" w:hint="eastAsia"/>
                        <w:bCs/>
                        <w:sz w:val="16"/>
                      </w:rPr>
                      <w:t>□6.其他：</w:t>
                    </w:r>
                    <w:r w:rsidRPr="00F904D6">
                      <w:rPr>
                        <w:rFonts w:ascii="新細明體" w:hAnsi="新細明體" w:hint="eastAsia"/>
                        <w:bCs/>
                        <w:sz w:val="16"/>
                        <w:u w:val="single"/>
                      </w:rPr>
                      <w:t xml:space="preserve">                          </w:t>
                    </w:r>
                  </w:p>
                  <w:p w14:paraId="3E8F0C40" w14:textId="77777777" w:rsidR="00282228" w:rsidRPr="00F904D6" w:rsidRDefault="00282228">
                    <w:pPr>
                      <w:snapToGrid w:val="0"/>
                      <w:spacing w:line="180" w:lineRule="exact"/>
                      <w:rPr>
                        <w:rFonts w:ascii="新細明體" w:hint="eastAsia"/>
                        <w:bCs/>
                        <w:sz w:val="16"/>
                      </w:rPr>
                    </w:pPr>
                    <w:r w:rsidRPr="00F904D6">
                      <w:rPr>
                        <w:rFonts w:ascii="新細明體" w:hint="eastAsia"/>
                        <w:bCs/>
                        <w:sz w:val="16"/>
                      </w:rPr>
                      <w:t xml:space="preserve">□自殺防治  　□庇護安置　　□醫療服務　□陪同服務　　</w:t>
                    </w:r>
                  </w:p>
                  <w:p w14:paraId="10D5BF28" w14:textId="77777777" w:rsidR="00282228" w:rsidRPr="00F904D6" w:rsidRDefault="00282228">
                    <w:pPr>
                      <w:snapToGrid w:val="0"/>
                      <w:spacing w:line="180" w:lineRule="exact"/>
                      <w:rPr>
                        <w:rFonts w:ascii="新細明體" w:hint="eastAsia"/>
                        <w:bCs/>
                        <w:sz w:val="16"/>
                      </w:rPr>
                    </w:pPr>
                    <w:r w:rsidRPr="00F904D6">
                      <w:rPr>
                        <w:rFonts w:ascii="新細明體" w:hint="eastAsia"/>
                        <w:bCs/>
                        <w:sz w:val="16"/>
                      </w:rPr>
                      <w:t>□聲請保護令　□協談服務　　□</w:t>
                    </w:r>
                    <w:r w:rsidRPr="00F904D6">
                      <w:rPr>
                        <w:rFonts w:ascii="標楷體" w:hAnsi="新細明體" w:hint="eastAsia"/>
                        <w:bCs/>
                        <w:sz w:val="16"/>
                      </w:rPr>
                      <w:t xml:space="preserve">戶政問題協助　</w:t>
                    </w:r>
                    <w:r w:rsidRPr="00F904D6">
                      <w:rPr>
                        <w:rFonts w:ascii="新細明體" w:hint="eastAsia"/>
                        <w:bCs/>
                        <w:sz w:val="16"/>
                      </w:rPr>
                      <w:t>□追蹤　　　　□其他</w:t>
                    </w:r>
                    <w:r w:rsidRPr="00F904D6">
                      <w:rPr>
                        <w:rFonts w:ascii="新細明體" w:hint="eastAsia"/>
                        <w:bCs/>
                        <w:sz w:val="16"/>
                        <w:u w:val="single"/>
                      </w:rPr>
                      <w:t xml:space="preserve">     </w:t>
                    </w:r>
                    <w:r w:rsidRPr="00F904D6">
                      <w:rPr>
                        <w:rFonts w:ascii="新細明體" w:hint="eastAsia"/>
                        <w:bCs/>
                        <w:sz w:val="16"/>
                      </w:rPr>
                      <w:t xml:space="preserve">　 □網絡協調聯繫</w:t>
                    </w:r>
                  </w:p>
                  <w:p w14:paraId="73131514" w14:textId="77777777" w:rsidR="00282228" w:rsidRPr="00F904D6" w:rsidRDefault="00282228">
                    <w:pPr>
                      <w:spacing w:line="180" w:lineRule="exact"/>
                      <w:rPr>
                        <w:rFonts w:ascii="新細明體" w:hAnsi="標楷體" w:hint="eastAsia"/>
                        <w:b/>
                        <w:sz w:val="16"/>
                      </w:rPr>
                    </w:pPr>
                    <w:r w:rsidRPr="00F904D6">
                      <w:rPr>
                        <w:rFonts w:ascii="新細明體" w:hAnsi="標楷體" w:hint="eastAsia"/>
                        <w:b/>
                        <w:sz w:val="16"/>
                      </w:rPr>
                      <w:t>兒童少年保護案</w:t>
                    </w:r>
                  </w:p>
                  <w:p w14:paraId="3E1C9F45" w14:textId="77777777" w:rsidR="00282228" w:rsidRPr="00F904D6" w:rsidRDefault="00282228">
                    <w:pPr>
                      <w:spacing w:line="180" w:lineRule="exact"/>
                      <w:jc w:val="both"/>
                      <w:rPr>
                        <w:rFonts w:ascii="新細明體" w:hAnsi="標楷體" w:hint="eastAsia"/>
                        <w:bCs/>
                        <w:sz w:val="16"/>
                      </w:rPr>
                    </w:pPr>
                    <w:r w:rsidRPr="00F904D6">
                      <w:rPr>
                        <w:rFonts w:ascii="新細明體" w:hAnsi="標楷體" w:hint="eastAsia"/>
                        <w:bCs/>
                        <w:sz w:val="16"/>
                      </w:rPr>
                      <w:t>□協助完成處理「家庭暴力案件調查紀錄表」</w:t>
                    </w:r>
                  </w:p>
                  <w:p w14:paraId="6B16EF68" w14:textId="77777777" w:rsidR="00282228" w:rsidRPr="00F904D6" w:rsidRDefault="00282228">
                    <w:pPr>
                      <w:spacing w:line="180" w:lineRule="exact"/>
                      <w:rPr>
                        <w:rFonts w:ascii="新細明體" w:hAnsi="標楷體" w:hint="eastAsia"/>
                        <w:bCs/>
                        <w:sz w:val="16"/>
                      </w:rPr>
                    </w:pPr>
                    <w:r w:rsidRPr="00F904D6">
                      <w:rPr>
                        <w:rFonts w:ascii="新細明體" w:hAnsi="標楷體" w:hint="eastAsia"/>
                        <w:bCs/>
                        <w:sz w:val="16"/>
                      </w:rPr>
                      <w:t>□協助拍攝照片存證</w:t>
                    </w:r>
                  </w:p>
                  <w:p w14:paraId="69EB64B6" w14:textId="77777777" w:rsidR="00282228" w:rsidRPr="00F904D6" w:rsidRDefault="00282228">
                    <w:pPr>
                      <w:spacing w:line="180" w:lineRule="exact"/>
                      <w:rPr>
                        <w:rFonts w:ascii="標楷體" w:hint="eastAsia"/>
                        <w:bCs/>
                        <w:sz w:val="16"/>
                      </w:rPr>
                    </w:pPr>
                    <w:r w:rsidRPr="00F904D6">
                      <w:rPr>
                        <w:rFonts w:ascii="標楷體" w:hint="eastAsia"/>
                        <w:bCs/>
                        <w:sz w:val="16"/>
                      </w:rPr>
                      <w:t>□生活就養安置　　□經濟扶助　　□確保安全</w:t>
                    </w:r>
                  </w:p>
                  <w:p w14:paraId="068384BE" w14:textId="77777777" w:rsidR="00282228" w:rsidRPr="00F904D6" w:rsidRDefault="00282228">
                    <w:pPr>
                      <w:spacing w:line="180" w:lineRule="exact"/>
                      <w:rPr>
                        <w:rFonts w:ascii="標楷體" w:hint="eastAsia"/>
                        <w:bCs/>
                        <w:sz w:val="16"/>
                      </w:rPr>
                    </w:pPr>
                    <w:r w:rsidRPr="00F904D6">
                      <w:rPr>
                        <w:rFonts w:ascii="標楷體" w:hint="eastAsia"/>
                        <w:bCs/>
                        <w:sz w:val="16"/>
                      </w:rPr>
                      <w:t>□就學服務</w:t>
                    </w:r>
                    <w:r w:rsidRPr="00F904D6">
                      <w:rPr>
                        <w:rFonts w:ascii="新細明體" w:hAnsi="新細明體" w:hint="eastAsia"/>
                        <w:sz w:val="16"/>
                      </w:rPr>
                      <w:t>：□轉學籍　□課業輔導　□學校生活適應</w:t>
                    </w:r>
                  </w:p>
                  <w:p w14:paraId="7E8832B4" w14:textId="77777777" w:rsidR="00282228" w:rsidRPr="00F904D6" w:rsidRDefault="00282228">
                    <w:pPr>
                      <w:spacing w:line="180" w:lineRule="exact"/>
                      <w:rPr>
                        <w:rFonts w:ascii="標楷體" w:hint="eastAsia"/>
                        <w:bCs/>
                        <w:sz w:val="16"/>
                      </w:rPr>
                    </w:pPr>
                    <w:r w:rsidRPr="00F904D6">
                      <w:rPr>
                        <w:rFonts w:ascii="標楷體" w:hint="eastAsia"/>
                        <w:bCs/>
                        <w:sz w:val="16"/>
                      </w:rPr>
                      <w:t>□醫療服務：□案主　□家長</w:t>
                    </w:r>
                  </w:p>
                  <w:p w14:paraId="4A0E20BF" w14:textId="77777777" w:rsidR="00282228" w:rsidRPr="00F904D6" w:rsidRDefault="00282228">
                    <w:pPr>
                      <w:spacing w:line="180" w:lineRule="exact"/>
                      <w:rPr>
                        <w:rFonts w:ascii="新細明體" w:hint="eastAsia"/>
                        <w:sz w:val="16"/>
                      </w:rPr>
                    </w:pPr>
                    <w:r w:rsidRPr="00F904D6">
                      <w:rPr>
                        <w:rFonts w:ascii="標楷體" w:hint="eastAsia"/>
                        <w:bCs/>
                        <w:sz w:val="16"/>
                      </w:rPr>
                      <w:t>□原生家庭重建</w:t>
                    </w:r>
                    <w:r w:rsidRPr="00F904D6">
                      <w:rPr>
                        <w:rFonts w:ascii="新細明體" w:hAnsi="新細明體" w:hint="eastAsia"/>
                        <w:sz w:val="16"/>
                      </w:rPr>
                      <w:t>－</w:t>
                    </w:r>
                    <w:r w:rsidRPr="00F904D6">
                      <w:rPr>
                        <w:rFonts w:ascii="新細明體" w:hint="eastAsia"/>
                        <w:sz w:val="16"/>
                      </w:rPr>
                      <w:t>協助安排親職教育：</w:t>
                    </w:r>
                  </w:p>
                  <w:p w14:paraId="1B0B14E2" w14:textId="77777777" w:rsidR="00282228" w:rsidRPr="00F904D6" w:rsidRDefault="00282228">
                    <w:pPr>
                      <w:spacing w:line="180" w:lineRule="exact"/>
                      <w:ind w:leftChars="200" w:left="480"/>
                      <w:rPr>
                        <w:rFonts w:ascii="標楷體" w:hint="eastAsia"/>
                        <w:bCs/>
                        <w:sz w:val="16"/>
                      </w:rPr>
                    </w:pPr>
                    <w:r w:rsidRPr="00F904D6">
                      <w:rPr>
                        <w:rFonts w:ascii="新細明體" w:hAnsi="標楷體" w:hint="eastAsia"/>
                        <w:sz w:val="16"/>
                      </w:rPr>
                      <w:t>□一般性親職教育　□</w:t>
                    </w:r>
                    <w:proofErr w:type="gramStart"/>
                    <w:r w:rsidRPr="00F904D6">
                      <w:rPr>
                        <w:rFonts w:ascii="新細明體" w:hAnsi="標楷體" w:hint="eastAsia"/>
                        <w:sz w:val="16"/>
                      </w:rPr>
                      <w:t>強制性親職</w:t>
                    </w:r>
                    <w:proofErr w:type="gramEnd"/>
                    <w:r w:rsidRPr="00F904D6">
                      <w:rPr>
                        <w:rFonts w:ascii="新細明體" w:hAnsi="標楷體" w:hint="eastAsia"/>
                        <w:sz w:val="16"/>
                      </w:rPr>
                      <w:t>教育</w:t>
                    </w:r>
                  </w:p>
                  <w:p w14:paraId="132CDF3F" w14:textId="77777777" w:rsidR="00282228" w:rsidRPr="00F904D6" w:rsidRDefault="00282228">
                    <w:pPr>
                      <w:spacing w:line="180" w:lineRule="exact"/>
                      <w:rPr>
                        <w:rFonts w:ascii="標楷體" w:hint="eastAsia"/>
                        <w:bCs/>
                        <w:sz w:val="16"/>
                      </w:rPr>
                    </w:pPr>
                    <w:r w:rsidRPr="00F904D6">
                      <w:rPr>
                        <w:rFonts w:ascii="標楷體" w:hint="eastAsia"/>
                        <w:bCs/>
                        <w:sz w:val="16"/>
                      </w:rPr>
                      <w:t>□轉</w:t>
                    </w:r>
                    <w:proofErr w:type="gramStart"/>
                    <w:r w:rsidRPr="00F904D6">
                      <w:rPr>
                        <w:rFonts w:ascii="標楷體" w:hint="eastAsia"/>
                        <w:bCs/>
                        <w:sz w:val="16"/>
                      </w:rPr>
                      <w:t>介</w:t>
                    </w:r>
                    <w:proofErr w:type="gramEnd"/>
                    <w:r w:rsidRPr="00F904D6">
                      <w:rPr>
                        <w:rFonts w:ascii="標楷體" w:hint="eastAsia"/>
                        <w:bCs/>
                        <w:sz w:val="16"/>
                      </w:rPr>
                      <w:t>心理諮商與治療：□案主　□家長</w:t>
                    </w:r>
                  </w:p>
                  <w:p w14:paraId="3B7D2FC1" w14:textId="77777777" w:rsidR="00282228" w:rsidRPr="00F904D6" w:rsidRDefault="00282228">
                    <w:pPr>
                      <w:spacing w:line="180" w:lineRule="exact"/>
                      <w:rPr>
                        <w:rFonts w:ascii="標楷體" w:hint="eastAsia"/>
                        <w:bCs/>
                        <w:sz w:val="16"/>
                      </w:rPr>
                    </w:pPr>
                    <w:r w:rsidRPr="00F904D6">
                      <w:rPr>
                        <w:rFonts w:ascii="標楷體" w:hint="eastAsia"/>
                        <w:bCs/>
                        <w:sz w:val="16"/>
                      </w:rPr>
                      <w:t xml:space="preserve">□自殺防治　　□法律協助　　</w:t>
                    </w:r>
                  </w:p>
                  <w:p w14:paraId="4C9DDDF9" w14:textId="77777777" w:rsidR="00282228" w:rsidRPr="00F904D6" w:rsidRDefault="00282228">
                    <w:pPr>
                      <w:spacing w:line="180" w:lineRule="exact"/>
                      <w:rPr>
                        <w:rFonts w:ascii="標楷體" w:hint="eastAsia"/>
                        <w:bCs/>
                        <w:sz w:val="16"/>
                      </w:rPr>
                    </w:pPr>
                    <w:r w:rsidRPr="00F904D6">
                      <w:rPr>
                        <w:rFonts w:ascii="標楷體" w:hint="eastAsia"/>
                        <w:bCs/>
                        <w:sz w:val="16"/>
                      </w:rPr>
                      <w:t>□就業服務：□案主　□家長</w:t>
                    </w:r>
                  </w:p>
                  <w:p w14:paraId="5F5971A5" w14:textId="77777777" w:rsidR="00282228" w:rsidRPr="00F904D6" w:rsidRDefault="00282228">
                    <w:pPr>
                      <w:spacing w:line="180" w:lineRule="exact"/>
                      <w:rPr>
                        <w:rFonts w:ascii="標楷體" w:hAnsi="新細明體" w:hint="eastAsia"/>
                        <w:bCs/>
                        <w:sz w:val="16"/>
                      </w:rPr>
                    </w:pPr>
                    <w:r w:rsidRPr="00F904D6">
                      <w:rPr>
                        <w:rFonts w:ascii="標楷體" w:hAnsi="新細明體" w:hint="eastAsia"/>
                        <w:bCs/>
                        <w:sz w:val="16"/>
                      </w:rPr>
                      <w:t>□陪同服務　　□聲請保護令　　□協談服務　戶政問題協助</w:t>
                    </w:r>
                  </w:p>
                  <w:p w14:paraId="0569BF21" w14:textId="77777777" w:rsidR="00282228" w:rsidRPr="00F904D6" w:rsidRDefault="00282228">
                    <w:pPr>
                      <w:spacing w:line="200" w:lineRule="exact"/>
                      <w:rPr>
                        <w:rFonts w:ascii="新細明體" w:hAnsi="標楷體" w:hint="eastAsia"/>
                        <w:b/>
                        <w:sz w:val="16"/>
                      </w:rPr>
                    </w:pPr>
                    <w:r w:rsidRPr="00F904D6">
                      <w:rPr>
                        <w:rFonts w:ascii="新細明體" w:hint="eastAsia"/>
                        <w:bCs/>
                        <w:sz w:val="16"/>
                      </w:rPr>
                      <w:t>□追蹤　　　　□其他</w:t>
                    </w:r>
                    <w:r w:rsidRPr="00F904D6">
                      <w:rPr>
                        <w:rFonts w:ascii="新細明體" w:hint="eastAsia"/>
                        <w:bCs/>
                        <w:sz w:val="16"/>
                        <w:u w:val="single"/>
                      </w:rPr>
                      <w:t xml:space="preserve">      </w:t>
                    </w:r>
                    <w:r w:rsidRPr="00F904D6">
                      <w:rPr>
                        <w:rFonts w:ascii="新細明體" w:hint="eastAsia"/>
                        <w:bCs/>
                        <w:sz w:val="16"/>
                      </w:rPr>
                      <w:t xml:space="preserve">　　□網絡協調聯繫</w:t>
                    </w:r>
                  </w:p>
                </w:txbxContent>
              </v:textbox>
            </v:shape>
            <v:line id="_x0000_s1115" style="position:absolute" from="6508,14344" to="6508,14511">
              <v:stroke endarrow="block"/>
            </v:line>
            <v:line id="_x0000_s1123" style="position:absolute" from="6431,6517" to="6440,6777">
              <v:stroke endarrow="block"/>
            </v:line>
            <v:shape id="_x0000_s1141" type="#_x0000_t202" style="position:absolute;left:4451;top:6877;width:3932;height:393">
              <v:textbox style="mso-next-textbox:#_x0000_s1141">
                <w:txbxContent>
                  <w:p w14:paraId="1C21AC24" w14:textId="77777777" w:rsidR="00282228" w:rsidRDefault="00282228">
                    <w:pPr>
                      <w:spacing w:line="200" w:lineRule="exact"/>
                      <w:jc w:val="center"/>
                      <w:rPr>
                        <w:rFonts w:hint="eastAsia"/>
                        <w:sz w:val="16"/>
                      </w:rPr>
                    </w:pPr>
                    <w:r>
                      <w:rPr>
                        <w:rFonts w:hint="eastAsia"/>
                        <w:sz w:val="16"/>
                      </w:rPr>
                      <w:t>擬定處遇計畫</w:t>
                    </w:r>
                  </w:p>
                </w:txbxContent>
              </v:textbox>
            </v:shape>
            <v:line id="_x0000_s1142" style="position:absolute" from="6431,7237" to="6432,7418">
              <v:stroke endarrow="block"/>
            </v:line>
            <v:line id="_x0000_s1160" style="position:absolute" from="6431,4957" to="6431,5381">
              <v:stroke endarrow="block"/>
            </v:line>
            <v:shape id="_x0000_s1171" type="#_x0000_t202" style="position:absolute;left:4564;top:15333;width:3932;height:330">
              <v:textbox style="mso-next-textbox:#_x0000_s1171">
                <w:txbxContent>
                  <w:p w14:paraId="1EF5AD70" w14:textId="77777777" w:rsidR="00282228" w:rsidRDefault="00282228">
                    <w:pPr>
                      <w:spacing w:line="200" w:lineRule="exact"/>
                      <w:jc w:val="center"/>
                      <w:rPr>
                        <w:rFonts w:hint="eastAsia"/>
                        <w:sz w:val="16"/>
                      </w:rPr>
                    </w:pPr>
                    <w:r>
                      <w:rPr>
                        <w:rFonts w:hint="eastAsia"/>
                        <w:sz w:val="16"/>
                      </w:rPr>
                      <w:t>結案</w:t>
                    </w:r>
                  </w:p>
                </w:txbxContent>
              </v:textbox>
            </v:shape>
            <v:line id="_x0000_s1172" style="position:absolute" from="6535,15085" to="6536,15355">
              <v:stroke endarrow="block"/>
            </v:line>
            <v:line id="_x0000_s1173" style="position:absolute;flip:x" from="3648,16152" to="4544,16153"/>
            <v:line id="_x0000_s1174" style="position:absolute;flip:y" from="3631,15523" to="3645,16194"/>
            <v:shape id="_x0000_s1177" type="#_x0000_t202" style="position:absolute;left:4578;top:15897;width:3931;height:340">
              <v:textbox style="mso-next-textbox:#_x0000_s1177">
                <w:txbxContent>
                  <w:p w14:paraId="30BBFFC0" w14:textId="77777777" w:rsidR="00282228" w:rsidRDefault="00282228">
                    <w:pPr>
                      <w:spacing w:line="200" w:lineRule="exact"/>
                      <w:jc w:val="center"/>
                      <w:rPr>
                        <w:rFonts w:hint="eastAsia"/>
                        <w:sz w:val="16"/>
                      </w:rPr>
                    </w:pPr>
                    <w:r>
                      <w:rPr>
                        <w:rFonts w:hint="eastAsia"/>
                        <w:sz w:val="16"/>
                      </w:rPr>
                      <w:t>追蹤</w:t>
                    </w:r>
                  </w:p>
                  <w:p w14:paraId="374F2F7C" w14:textId="77777777" w:rsidR="00282228" w:rsidRDefault="00282228">
                    <w:pPr>
                      <w:rPr>
                        <w:rFonts w:hint="eastAsia"/>
                        <w:sz w:val="16"/>
                      </w:rPr>
                    </w:pPr>
                  </w:p>
                </w:txbxContent>
              </v:textbox>
            </v:shape>
            <v:line id="_x0000_s1197" style="position:absolute" from="6431,13717" to="6432,13981">
              <v:stroke endarrow="block"/>
            </v:line>
            <v:shape id="_x0000_s1198" type="#_x0000_t202" style="position:absolute;left:4541;top:13941;width:3932;height:366">
              <v:textbox style="mso-next-textbox:#_x0000_s1198">
                <w:txbxContent>
                  <w:p w14:paraId="0A378EFA" w14:textId="77777777" w:rsidR="00282228" w:rsidRDefault="00282228">
                    <w:pPr>
                      <w:spacing w:line="200" w:lineRule="exact"/>
                      <w:jc w:val="center"/>
                      <w:rPr>
                        <w:rFonts w:hint="eastAsia"/>
                        <w:sz w:val="16"/>
                      </w:rPr>
                    </w:pPr>
                    <w:r>
                      <w:rPr>
                        <w:rFonts w:hint="eastAsia"/>
                        <w:sz w:val="16"/>
                      </w:rPr>
                      <w:t>再評估與計劃</w:t>
                    </w:r>
                  </w:p>
                </w:txbxContent>
              </v:textbox>
            </v:shape>
            <v:line id="_x0000_s1201" style="position:absolute" from="8473,14111" to="9009,14111"/>
            <v:line id="_x0000_s1202" style="position:absolute;flip:y" from="8951,8317" to="8954,14047"/>
            <v:shape id="_x0000_s1225" type="#_x0000_t202" style="position:absolute;left:4451;top:7417;width:3932;height:408">
              <v:textbox style="mso-next-textbox:#_x0000_s1225">
                <w:txbxContent>
                  <w:p w14:paraId="4CFCA10D" w14:textId="77777777" w:rsidR="00282228" w:rsidRDefault="00282228">
                    <w:pPr>
                      <w:spacing w:line="200" w:lineRule="exact"/>
                      <w:jc w:val="center"/>
                      <w:rPr>
                        <w:rFonts w:hint="eastAsia"/>
                        <w:sz w:val="16"/>
                      </w:rPr>
                    </w:pPr>
                    <w:r>
                      <w:rPr>
                        <w:rFonts w:hint="eastAsia"/>
                        <w:sz w:val="16"/>
                      </w:rPr>
                      <w:t>危機處遇</w:t>
                    </w:r>
                  </w:p>
                  <w:p w14:paraId="12BB43DF" w14:textId="77777777" w:rsidR="00282228" w:rsidRDefault="00282228">
                    <w:pPr>
                      <w:spacing w:line="200" w:lineRule="exact"/>
                      <w:jc w:val="center"/>
                      <w:rPr>
                        <w:rFonts w:hint="eastAsia"/>
                        <w:sz w:val="16"/>
                      </w:rPr>
                    </w:pPr>
                  </w:p>
                </w:txbxContent>
              </v:textbox>
            </v:shape>
            <v:line id="_x0000_s1226" style="position:absolute;flip:x" from="6431,7957" to="6434,8229">
              <v:stroke endarrow="block"/>
            </v:line>
            <v:shape id="_x0000_s1258" type="#_x0000_t202" style="position:absolute;left:3911;top:5617;width:450;height:491" stroked="f">
              <v:textbox style="mso-next-textbox:#_x0000_s1258">
                <w:txbxContent>
                  <w:p w14:paraId="088A2643" w14:textId="77777777" w:rsidR="00282228" w:rsidRDefault="00282228">
                    <w:pPr>
                      <w:rPr>
                        <w:rFonts w:hint="eastAsia"/>
                        <w:sz w:val="16"/>
                      </w:rPr>
                    </w:pPr>
                    <w:proofErr w:type="gramStart"/>
                    <w:r>
                      <w:rPr>
                        <w:rFonts w:hint="eastAsia"/>
                        <w:sz w:val="16"/>
                      </w:rPr>
                      <w:t>否</w:t>
                    </w:r>
                    <w:proofErr w:type="gramEnd"/>
                  </w:p>
                </w:txbxContent>
              </v:textbox>
            </v:shape>
            <v:line id="_x0000_s1262" style="position:absolute;flip:x" from="3551,6157" to="4492,6157"/>
            <v:line id="_x0000_s1263" style="position:absolute" from="3551,6877" to="3557,14842">
              <v:stroke endarrow="block"/>
            </v:line>
            <v:line id="_x0000_s1264" style="position:absolute;flip:y" from="947,14812" to="4584,14812">
              <v:stroke endarrow="block"/>
            </v:line>
            <v:line id="_x0000_s1267" style="position:absolute" from="8283,14794" to="9491,14794">
              <v:stroke endarrow="block"/>
            </v:line>
            <v:line id="_x0000_s1268" style="position:absolute;flip:x y" from="9491,6697" to="9491,16057"/>
            <v:line id="_x0000_s1274" style="position:absolute" from="3641,15523" to="4534,15524">
              <v:stroke endarrow="block"/>
            </v:line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_x0000_s1284" type="#_x0000_t4" style="position:absolute;left:4631;top:5857;width:3797;height:603">
              <v:textbox style="mso-next-textbox:#_x0000_s1284">
                <w:txbxContent>
                  <w:p w14:paraId="1DA12E54" w14:textId="77777777" w:rsidR="00282228" w:rsidRDefault="00282228">
                    <w:pPr>
                      <w:spacing w:line="240" w:lineRule="exact"/>
                      <w:jc w:val="center"/>
                      <w:rPr>
                        <w:rFonts w:hint="eastAsia"/>
                        <w:sz w:val="16"/>
                      </w:rPr>
                    </w:pPr>
                    <w:r>
                      <w:rPr>
                        <w:rFonts w:hint="eastAsia"/>
                        <w:sz w:val="16"/>
                      </w:rPr>
                      <w:t>是否符合開案指標</w:t>
                    </w:r>
                  </w:p>
                  <w:p w14:paraId="4B7B12DF" w14:textId="77777777" w:rsidR="00282228" w:rsidRDefault="00282228"/>
                </w:txbxContent>
              </v:textbox>
            </v:shape>
            <v:shape id="_x0000_s1285" type="#_x0000_t4" style="position:absolute;left:4593;top:14511;width:3797;height:603">
              <v:textbox style="mso-next-textbox:#_x0000_s1285">
                <w:txbxContent>
                  <w:p w14:paraId="0D0B9EA9" w14:textId="77777777" w:rsidR="00282228" w:rsidRDefault="00282228">
                    <w:pPr>
                      <w:spacing w:line="240" w:lineRule="exact"/>
                      <w:jc w:val="center"/>
                      <w:rPr>
                        <w:rFonts w:hint="eastAsia"/>
                        <w:sz w:val="16"/>
                      </w:rPr>
                    </w:pPr>
                    <w:r>
                      <w:rPr>
                        <w:rFonts w:hint="eastAsia"/>
                        <w:sz w:val="16"/>
                      </w:rPr>
                      <w:t>是否符合結案指標</w:t>
                    </w:r>
                  </w:p>
                  <w:p w14:paraId="11D2800E" w14:textId="77777777" w:rsidR="00282228" w:rsidRDefault="00282228"/>
                </w:txbxContent>
              </v:textbox>
            </v:shape>
            <v:line id="_x0000_s1287" style="position:absolute;flip:x" from="851,3277" to="863,14812"/>
            <v:line id="_x0000_s1328" style="position:absolute" from="8411,6157" to="9491,6157">
              <v:stroke startarrow="block"/>
            </v:line>
            <v:line id="_x0000_s1329" style="position:absolute" from="9491,6157" to="9491,6697"/>
            <v:line id="_x0000_s1345" style="position:absolute;flip:y" from="3551,6157" to="3551,6877"/>
            <v:line id="_x0000_s1349" style="position:absolute;flip:x" from="6791,8137" to="8951,8137">
              <v:stroke endarrow="block"/>
            </v:line>
            <v:line id="_x0000_s1350" style="position:absolute;flip:y" from="8951,8137" to="8951,8317"/>
            <v:line id="_x0000_s1375" style="position:absolute" from="8505,16050" to="9491,16057">
              <v:stroke endarrow="block"/>
            </v:line>
          </v:group>
        </w:pict>
      </w:r>
    </w:p>
    <w:p w14:paraId="578FBE53" w14:textId="77777777" w:rsidR="00EF040E" w:rsidRPr="00F904D6" w:rsidRDefault="00EF040E" w:rsidP="00EF040E"/>
    <w:p w14:paraId="4085681E" w14:textId="77777777" w:rsidR="00EF040E" w:rsidRPr="00F904D6" w:rsidRDefault="00EF040E" w:rsidP="00EF040E"/>
    <w:p w14:paraId="58F82B4D" w14:textId="77777777" w:rsidR="00EF040E" w:rsidRPr="00F904D6" w:rsidRDefault="00EF040E" w:rsidP="00EF040E"/>
    <w:p w14:paraId="43A21219" w14:textId="77777777" w:rsidR="00EF040E" w:rsidRPr="00F904D6" w:rsidRDefault="00EF040E" w:rsidP="00EF040E"/>
    <w:p w14:paraId="3B9D1CDA" w14:textId="77777777" w:rsidR="00EF040E" w:rsidRPr="00F904D6" w:rsidRDefault="00EF040E" w:rsidP="00EF040E">
      <w:pPr>
        <w:tabs>
          <w:tab w:val="left" w:pos="4410"/>
        </w:tabs>
        <w:rPr>
          <w:sz w:val="16"/>
          <w:szCs w:val="16"/>
        </w:rPr>
      </w:pPr>
      <w:r w:rsidRPr="00F904D6">
        <w:tab/>
      </w:r>
    </w:p>
    <w:p w14:paraId="1568B3E2" w14:textId="77777777" w:rsidR="002264C7" w:rsidRPr="00F904D6" w:rsidRDefault="00E853FE" w:rsidP="00BD074E">
      <w:pPr>
        <w:tabs>
          <w:tab w:val="left" w:pos="8940"/>
        </w:tabs>
        <w:rPr>
          <w:rFonts w:hint="eastAsia"/>
          <w:sz w:val="16"/>
          <w:szCs w:val="16"/>
        </w:rPr>
      </w:pPr>
      <w:r>
        <w:rPr>
          <w:noProof/>
        </w:rPr>
        <w:pict w14:anchorId="12A9A793">
          <v:oval id="_x0000_s1292" style="position:absolute;margin-left:135pt;margin-top:9pt;width:4in;height:45pt;z-index:17" filled="f"/>
        </w:pict>
      </w:r>
      <w:r w:rsidR="001532EA">
        <w:rPr>
          <w:noProof/>
        </w:rPr>
        <w:pict w14:anchorId="118E5B17">
          <v:line id="_x0000_s1054" style="position:absolute;z-index:3" from="279pt,0" to="279pt,9pt">
            <v:stroke endarrow="block"/>
          </v:line>
        </w:pict>
      </w:r>
      <w:r w:rsidR="00BD074E" w:rsidRPr="00F904D6">
        <w:rPr>
          <w:sz w:val="16"/>
          <w:szCs w:val="16"/>
        </w:rPr>
        <w:tab/>
      </w:r>
    </w:p>
    <w:p w14:paraId="6CC9B306" w14:textId="77777777" w:rsidR="007677D5" w:rsidRPr="00F904D6" w:rsidRDefault="00282228" w:rsidP="008C3A4A">
      <w:pPr>
        <w:spacing w:line="200" w:lineRule="exact"/>
        <w:ind w:firstLineChars="3200" w:firstLine="5120"/>
        <w:rPr>
          <w:rFonts w:hint="eastAsia"/>
          <w:sz w:val="16"/>
          <w:szCs w:val="16"/>
        </w:rPr>
      </w:pPr>
      <w:r w:rsidRPr="00F904D6">
        <w:rPr>
          <w:noProof/>
          <w:sz w:val="16"/>
          <w:szCs w:val="16"/>
        </w:rPr>
        <w:pict w14:anchorId="1D494D09">
          <v:line id="_x0000_s1372" style="position:absolute;left:0;text-align:left;z-index:20" from="0,0" to="162pt,0"/>
        </w:pict>
      </w:r>
      <w:r w:rsidR="004869EE" w:rsidRPr="00F904D6">
        <w:rPr>
          <w:rFonts w:hint="eastAsia"/>
          <w:sz w:val="16"/>
          <w:szCs w:val="16"/>
        </w:rPr>
        <w:t>受</w:t>
      </w:r>
      <w:r w:rsidR="00EF040E" w:rsidRPr="00F904D6">
        <w:rPr>
          <w:rFonts w:hint="eastAsia"/>
          <w:sz w:val="16"/>
          <w:szCs w:val="16"/>
        </w:rPr>
        <w:t>案評估</w:t>
      </w:r>
    </w:p>
    <w:p w14:paraId="10E5E9CA" w14:textId="77777777" w:rsidR="002264C7" w:rsidRPr="00F904D6" w:rsidRDefault="00AD484D" w:rsidP="002264C7">
      <w:pPr>
        <w:numPr>
          <w:ilvl w:val="0"/>
          <w:numId w:val="11"/>
        </w:numPr>
        <w:tabs>
          <w:tab w:val="left" w:pos="5270"/>
        </w:tabs>
        <w:spacing w:line="200" w:lineRule="exact"/>
        <w:rPr>
          <w:rFonts w:eastAsia="標楷體" w:hint="eastAsia"/>
          <w:sz w:val="16"/>
          <w:szCs w:val="16"/>
        </w:rPr>
      </w:pPr>
      <w:r w:rsidRPr="00F904D6">
        <w:rPr>
          <w:rFonts w:eastAsia="標楷體" w:hint="eastAsia"/>
          <w:sz w:val="16"/>
          <w:szCs w:val="16"/>
        </w:rPr>
        <w:t>是否遭受身體或精神虐待</w:t>
      </w:r>
    </w:p>
    <w:p w14:paraId="5F46A08E" w14:textId="77777777" w:rsidR="00AD484D" w:rsidRPr="00F904D6" w:rsidRDefault="002264C7" w:rsidP="002264C7">
      <w:pPr>
        <w:numPr>
          <w:ilvl w:val="0"/>
          <w:numId w:val="11"/>
        </w:numPr>
        <w:tabs>
          <w:tab w:val="left" w:pos="5270"/>
        </w:tabs>
        <w:spacing w:line="200" w:lineRule="exact"/>
        <w:rPr>
          <w:rFonts w:ascii="標楷體" w:eastAsia="標楷體" w:hAnsi="標楷體" w:hint="eastAsia"/>
          <w:sz w:val="16"/>
          <w:szCs w:val="16"/>
        </w:rPr>
      </w:pPr>
      <w:r w:rsidRPr="00F904D6">
        <w:rPr>
          <w:rFonts w:ascii="標楷體" w:eastAsia="標楷體" w:hAnsi="標楷體" w:hint="eastAsia"/>
          <w:sz w:val="16"/>
          <w:szCs w:val="16"/>
        </w:rPr>
        <w:t>是否符合管轄範圍</w:t>
      </w:r>
      <w:r w:rsidR="00AD484D" w:rsidRPr="00F904D6">
        <w:rPr>
          <w:rFonts w:ascii="標楷體" w:eastAsia="標楷體" w:hAnsi="標楷體" w:hint="eastAsia"/>
          <w:sz w:val="16"/>
          <w:szCs w:val="16"/>
        </w:rPr>
        <w:t xml:space="preserve">     </w:t>
      </w:r>
    </w:p>
    <w:p w14:paraId="338A4DF0" w14:textId="77777777" w:rsidR="004869EE" w:rsidRPr="00F904D6" w:rsidRDefault="00E853FE" w:rsidP="004869EE">
      <w:pPr>
        <w:tabs>
          <w:tab w:val="left" w:pos="5270"/>
        </w:tabs>
        <w:rPr>
          <w:rFonts w:hint="eastAsia"/>
          <w:sz w:val="16"/>
          <w:szCs w:val="16"/>
        </w:rPr>
      </w:pPr>
      <w:r>
        <w:rPr>
          <w:noProof/>
          <w:sz w:val="16"/>
          <w:szCs w:val="16"/>
        </w:rPr>
        <w:pict w14:anchorId="201D1748">
          <v:line id="_x0000_s1070" style="position:absolute;flip:x;z-index:7" from="279pt,9pt" to="279.15pt,18.1pt"/>
        </w:pict>
      </w:r>
      <w:r>
        <w:rPr>
          <w:noProof/>
          <w:sz w:val="16"/>
          <w:szCs w:val="16"/>
        </w:rPr>
        <w:pict w14:anchorId="1712E3CD">
          <v:shape id="_x0000_s1128" type="#_x0000_t202" style="position:absolute;margin-left:4in;margin-top:9pt;width:27pt;height:27pt;z-index:6" stroked="f">
            <v:textbox style="mso-next-textbox:#_x0000_s1128">
              <w:txbxContent>
                <w:p w14:paraId="3A7001B7" w14:textId="77777777" w:rsidR="00282228" w:rsidRDefault="00282228">
                  <w:pPr>
                    <w:rPr>
                      <w:rFonts w:hint="eastAsia"/>
                      <w:sz w:val="16"/>
                    </w:rPr>
                  </w:pPr>
                  <w:r>
                    <w:rPr>
                      <w:rFonts w:hint="eastAsia"/>
                      <w:sz w:val="16"/>
                    </w:rPr>
                    <w:t>是</w:t>
                  </w:r>
                </w:p>
              </w:txbxContent>
            </v:textbox>
          </v:shape>
        </w:pict>
      </w:r>
      <w:r w:rsidR="004869EE" w:rsidRPr="00F904D6">
        <w:rPr>
          <w:rFonts w:hint="eastAsia"/>
          <w:sz w:val="16"/>
          <w:szCs w:val="16"/>
        </w:rPr>
        <w:t xml:space="preserve">                                                              </w:t>
      </w:r>
    </w:p>
    <w:p w14:paraId="5BDCCEAC" w14:textId="77777777" w:rsidR="002264C7" w:rsidRPr="00F904D6" w:rsidRDefault="00E853FE" w:rsidP="00EF040E">
      <w:pPr>
        <w:tabs>
          <w:tab w:val="left" w:pos="5595"/>
        </w:tabs>
        <w:rPr>
          <w:sz w:val="16"/>
          <w:szCs w:val="16"/>
        </w:rPr>
      </w:pPr>
      <w:r>
        <w:rPr>
          <w:noProof/>
          <w:sz w:val="16"/>
          <w:szCs w:val="16"/>
        </w:rPr>
        <w:pict w14:anchorId="4AB9DD41">
          <v:line id="_x0000_s1369" style="position:absolute;z-index:19" from="468pt,-.05pt" to="468pt,8.95pt">
            <v:stroke endarrow="block"/>
          </v:line>
        </w:pict>
      </w:r>
      <w:r>
        <w:rPr>
          <w:noProof/>
          <w:sz w:val="16"/>
          <w:szCs w:val="16"/>
        </w:rPr>
        <w:pict w14:anchorId="5769DFC7">
          <v:line id="_x0000_s1366" style="position:absolute;z-index:18" from="468pt,6pt" to="468pt,6pt">
            <v:stroke endarrow="block"/>
          </v:line>
        </w:pict>
      </w:r>
      <w:r>
        <w:rPr>
          <w:noProof/>
          <w:sz w:val="16"/>
          <w:szCs w:val="16"/>
        </w:rPr>
        <w:pict w14:anchorId="13BAB4FB">
          <v:line id="_x0000_s1072" style="position:absolute;z-index:12" from="279pt,0" to="279pt,8.65pt">
            <v:stroke endarrow="block"/>
          </v:line>
        </w:pict>
      </w:r>
      <w:r>
        <w:rPr>
          <w:noProof/>
          <w:sz w:val="16"/>
          <w:szCs w:val="16"/>
        </w:rPr>
        <w:pict w14:anchorId="7CBDB2EF">
          <v:line id="_x0000_s1071" style="position:absolute;z-index:11" from="90pt,0" to="90pt,8.65pt">
            <v:stroke endarrow="block"/>
          </v:line>
        </w:pict>
      </w:r>
      <w:r>
        <w:rPr>
          <w:noProof/>
          <w:sz w:val="16"/>
          <w:szCs w:val="16"/>
        </w:rPr>
        <w:pict w14:anchorId="14866C0B">
          <v:line id="_x0000_s1069" style="position:absolute;z-index:10" from="90pt,0" to="465.25pt,0"/>
        </w:pict>
      </w:r>
      <w:r>
        <w:rPr>
          <w:noProof/>
          <w:sz w:val="16"/>
          <w:szCs w:val="16"/>
        </w:rPr>
        <w:pict w14:anchorId="03EBA729">
          <v:shape id="_x0000_s1066" type="#_x0000_t202" style="position:absolute;margin-left:207pt;margin-top:9pt;width:125.1pt;height:21.2pt;z-index:9">
            <v:textbox style="mso-next-textbox:#_x0000_s1066">
              <w:txbxContent>
                <w:p w14:paraId="1148172E" w14:textId="77777777" w:rsidR="00282228" w:rsidRDefault="00282228">
                  <w:pPr>
                    <w:jc w:val="center"/>
                    <w:rPr>
                      <w:rFonts w:hint="eastAsia"/>
                      <w:sz w:val="16"/>
                    </w:rPr>
                  </w:pPr>
                  <w:r>
                    <w:rPr>
                      <w:rFonts w:hint="eastAsia"/>
                      <w:sz w:val="16"/>
                    </w:rPr>
                    <w:t>兒童少年保護案</w:t>
                  </w:r>
                </w:p>
              </w:txbxContent>
            </v:textbox>
          </v:shape>
        </w:pict>
      </w:r>
      <w:r>
        <w:rPr>
          <w:noProof/>
          <w:sz w:val="16"/>
          <w:szCs w:val="16"/>
        </w:rPr>
        <w:pict w14:anchorId="0278761D">
          <v:shape id="_x0000_s1057" type="#_x0000_t202" style="position:absolute;margin-left:36pt;margin-top:9pt;width:109.15pt;height:21.2pt;z-index:8">
            <v:textbox style="mso-next-textbox:#_x0000_s1057">
              <w:txbxContent>
                <w:p w14:paraId="47CD8F0F" w14:textId="77777777" w:rsidR="00282228" w:rsidRDefault="00282228">
                  <w:pPr>
                    <w:spacing w:line="240" w:lineRule="exact"/>
                    <w:jc w:val="center"/>
                    <w:rPr>
                      <w:rFonts w:hint="eastAsia"/>
                      <w:sz w:val="16"/>
                    </w:rPr>
                  </w:pPr>
                  <w:r>
                    <w:rPr>
                      <w:rFonts w:hint="eastAsia"/>
                      <w:sz w:val="16"/>
                    </w:rPr>
                    <w:t>婚姻暴力案</w:t>
                  </w:r>
                </w:p>
              </w:txbxContent>
            </v:textbox>
          </v:shape>
        </w:pict>
      </w:r>
      <w:r w:rsidR="001532EA">
        <w:rPr>
          <w:noProof/>
          <w:sz w:val="16"/>
          <w:szCs w:val="16"/>
        </w:rPr>
        <w:pict w14:anchorId="6257DC13">
          <v:shape id="_x0000_s1067" type="#_x0000_t202" style="position:absolute;margin-left:405pt;margin-top:9pt;width:122pt;height:21.2pt;z-index:4">
            <v:textbox style="mso-next-textbox:#_x0000_s1067">
              <w:txbxContent>
                <w:p w14:paraId="4F70D1ED" w14:textId="77777777" w:rsidR="00282228" w:rsidRDefault="00282228">
                  <w:pPr>
                    <w:spacing w:line="200" w:lineRule="exact"/>
                    <w:jc w:val="center"/>
                    <w:rPr>
                      <w:rFonts w:hint="eastAsia"/>
                      <w:sz w:val="16"/>
                    </w:rPr>
                  </w:pPr>
                  <w:r>
                    <w:rPr>
                      <w:rFonts w:hint="eastAsia"/>
                      <w:sz w:val="16"/>
                    </w:rPr>
                    <w:t>老人及其他保護案</w:t>
                  </w:r>
                </w:p>
              </w:txbxContent>
            </v:textbox>
          </v:shape>
        </w:pict>
      </w:r>
    </w:p>
    <w:p w14:paraId="40F17832" w14:textId="77777777" w:rsidR="002264C7" w:rsidRPr="00F904D6" w:rsidRDefault="00E853FE" w:rsidP="002264C7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5FA29ED1">
          <v:line id="_x0000_s1165" style="position:absolute;z-index:16" from="468pt,9pt" to="468pt,17.7pt"/>
        </w:pict>
      </w:r>
      <w:r>
        <w:rPr>
          <w:noProof/>
          <w:sz w:val="16"/>
          <w:szCs w:val="16"/>
        </w:rPr>
        <w:pict w14:anchorId="7CB3A791">
          <v:line id="_x0000_s1161" style="position:absolute;flip:x;z-index:14" from="90pt,9pt" to="90.1pt,19.1pt"/>
        </w:pict>
      </w:r>
    </w:p>
    <w:p w14:paraId="0A9CFC98" w14:textId="77777777" w:rsidR="002264C7" w:rsidRPr="00F904D6" w:rsidRDefault="00E853FE" w:rsidP="002264C7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1330583F">
          <v:line id="_x0000_s1163" style="position:absolute;flip:x;z-index:15" from="280.6pt,10.1pt" to="280.75pt,10.65pt"/>
        </w:pict>
      </w:r>
      <w:r>
        <w:rPr>
          <w:noProof/>
          <w:sz w:val="16"/>
          <w:szCs w:val="16"/>
        </w:rPr>
        <w:pict w14:anchorId="40B61206">
          <v:line id="_x0000_s1158" style="position:absolute;z-index:13" from="90pt,0" to="465.25pt,0"/>
        </w:pict>
      </w:r>
    </w:p>
    <w:p w14:paraId="4393124F" w14:textId="77777777" w:rsidR="002264C7" w:rsidRPr="00F904D6" w:rsidRDefault="002264C7" w:rsidP="002264C7">
      <w:pPr>
        <w:rPr>
          <w:sz w:val="16"/>
          <w:szCs w:val="16"/>
        </w:rPr>
      </w:pPr>
    </w:p>
    <w:p w14:paraId="7C323849" w14:textId="77777777" w:rsidR="002264C7" w:rsidRPr="00F904D6" w:rsidRDefault="00B74FB9" w:rsidP="00B74FB9">
      <w:pPr>
        <w:tabs>
          <w:tab w:val="left" w:pos="8010"/>
        </w:tabs>
        <w:rPr>
          <w:sz w:val="16"/>
          <w:szCs w:val="16"/>
        </w:rPr>
      </w:pPr>
      <w:r w:rsidRPr="00F904D6">
        <w:rPr>
          <w:sz w:val="16"/>
          <w:szCs w:val="16"/>
        </w:rPr>
        <w:tab/>
      </w:r>
    </w:p>
    <w:p w14:paraId="2DA655B0" w14:textId="77777777" w:rsidR="002264C7" w:rsidRPr="00F904D6" w:rsidRDefault="00E8196E" w:rsidP="002264C7">
      <w:pPr>
        <w:rPr>
          <w:rFonts w:hint="eastAsia"/>
          <w:sz w:val="16"/>
          <w:szCs w:val="16"/>
        </w:rPr>
      </w:pPr>
      <w:r w:rsidRPr="00F904D6">
        <w:rPr>
          <w:noProof/>
          <w:sz w:val="16"/>
          <w:szCs w:val="16"/>
        </w:rPr>
        <w:pict w14:anchorId="23DE3F4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325" type="#_x0000_t75" style="position:absolute;margin-left:0;margin-top:6pt;width:558pt;height:5in;z-index:-17" o:preferrelative="f">
            <v:fill o:detectmouseclick="t"/>
            <v:path o:extrusionok="t" o:connecttype="none"/>
            <o:lock v:ext="edit" text="t"/>
          </v:shape>
        </w:pict>
      </w:r>
    </w:p>
    <w:p w14:paraId="6131FC81" w14:textId="77777777" w:rsidR="004869EE" w:rsidRPr="00F904D6" w:rsidRDefault="002264C7" w:rsidP="002264C7">
      <w:pPr>
        <w:tabs>
          <w:tab w:val="left" w:pos="5760"/>
        </w:tabs>
        <w:rPr>
          <w:rFonts w:hint="eastAsia"/>
          <w:sz w:val="16"/>
          <w:szCs w:val="16"/>
        </w:rPr>
      </w:pPr>
      <w:r w:rsidRPr="00F904D6">
        <w:rPr>
          <w:sz w:val="16"/>
          <w:szCs w:val="16"/>
        </w:rPr>
        <w:tab/>
      </w:r>
      <w:r w:rsidRPr="00F904D6">
        <w:rPr>
          <w:rFonts w:hint="eastAsia"/>
          <w:sz w:val="16"/>
          <w:szCs w:val="16"/>
        </w:rPr>
        <w:t>是</w:t>
      </w:r>
      <w:r w:rsidR="00433938" w:rsidRPr="00F904D6">
        <w:rPr>
          <w:noProof/>
        </w:rPr>
      </w:r>
      <w:r w:rsidR="00B74FB9" w:rsidRPr="00F904D6">
        <w:rPr>
          <w:sz w:val="16"/>
          <w:szCs w:val="16"/>
        </w:rPr>
        <w:pict w14:anchorId="5568356F">
          <v:group id="_x0000_s1298" editas="canvas" style="width:18pt;height:10.95pt;mso-position-horizontal-relative:char;mso-position-vertical-relative:line" coordorigin="2224,6638" coordsize="7200,4320">
            <o:lock v:ext="edit" aspectratio="t"/>
            <v:shape id="_x0000_s1297" type="#_x0000_t75" style="position:absolute;left:2224;top:6638;width:7200;height:4320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sectPr w:rsidR="004869EE" w:rsidRPr="00F904D6">
      <w:pgSz w:w="11907" w:h="16840" w:code="9"/>
      <w:pgMar w:top="397" w:right="851" w:bottom="397" w:left="851" w:header="340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1904D" w14:textId="77777777" w:rsidR="00244758" w:rsidRDefault="00244758">
      <w:r>
        <w:separator/>
      </w:r>
    </w:p>
  </w:endnote>
  <w:endnote w:type="continuationSeparator" w:id="0">
    <w:p w14:paraId="4619D488" w14:textId="77777777" w:rsidR="00244758" w:rsidRDefault="00244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6A8AC" w14:textId="77777777" w:rsidR="00244758" w:rsidRDefault="00244758">
      <w:r>
        <w:separator/>
      </w:r>
    </w:p>
  </w:footnote>
  <w:footnote w:type="continuationSeparator" w:id="0">
    <w:p w14:paraId="06A49374" w14:textId="77777777" w:rsidR="00244758" w:rsidRDefault="002447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92444"/>
    <w:multiLevelType w:val="hybridMultilevel"/>
    <w:tmpl w:val="40C8C522"/>
    <w:lvl w:ilvl="0" w:tplc="11F2F504">
      <w:start w:val="1"/>
      <w:numFmt w:val="decimal"/>
      <w:lvlText w:val="%1."/>
      <w:lvlJc w:val="left"/>
      <w:pPr>
        <w:tabs>
          <w:tab w:val="num" w:pos="4200"/>
        </w:tabs>
        <w:ind w:left="4200" w:hanging="36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0"/>
        </w:tabs>
        <w:ind w:left="4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280"/>
        </w:tabs>
        <w:ind w:left="5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760"/>
        </w:tabs>
        <w:ind w:left="5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6240"/>
        </w:tabs>
        <w:ind w:left="6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720"/>
        </w:tabs>
        <w:ind w:left="6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200"/>
        </w:tabs>
        <w:ind w:left="7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680"/>
        </w:tabs>
        <w:ind w:left="7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60"/>
        </w:tabs>
        <w:ind w:left="8160" w:hanging="480"/>
      </w:pPr>
    </w:lvl>
  </w:abstractNum>
  <w:abstractNum w:abstractNumId="1" w15:restartNumberingAfterBreak="0">
    <w:nsid w:val="100A0BCE"/>
    <w:multiLevelType w:val="hybridMultilevel"/>
    <w:tmpl w:val="661C9D3A"/>
    <w:lvl w:ilvl="0" w:tplc="4106EB24">
      <w:start w:val="1"/>
      <w:numFmt w:val="decimal"/>
      <w:suff w:val="space"/>
      <w:lvlText w:val="%1."/>
      <w:lvlJc w:val="left"/>
      <w:pPr>
        <w:ind w:left="210" w:hanging="2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AFF6DDE"/>
    <w:multiLevelType w:val="singleLevel"/>
    <w:tmpl w:val="757CA014"/>
    <w:lvl w:ilvl="0">
      <w:start w:val="3"/>
      <w:numFmt w:val="bullet"/>
      <w:lvlText w:val="□"/>
      <w:lvlJc w:val="left"/>
      <w:pPr>
        <w:tabs>
          <w:tab w:val="num" w:pos="600"/>
        </w:tabs>
        <w:ind w:left="600" w:hanging="240"/>
      </w:pPr>
      <w:rPr>
        <w:rFonts w:ascii="標楷體" w:eastAsia="標楷體" w:hAnsi="Times New Roman" w:hint="eastAsia"/>
      </w:rPr>
    </w:lvl>
  </w:abstractNum>
  <w:abstractNum w:abstractNumId="3" w15:restartNumberingAfterBreak="0">
    <w:nsid w:val="27DE304F"/>
    <w:multiLevelType w:val="hybridMultilevel"/>
    <w:tmpl w:val="F81CDFE4"/>
    <w:lvl w:ilvl="0" w:tplc="71D8F3E4">
      <w:numFmt w:val="bullet"/>
      <w:suff w:val="space"/>
      <w:lvlText w:val="＊"/>
      <w:lvlJc w:val="left"/>
      <w:pPr>
        <w:ind w:left="195" w:hanging="195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F1E5246"/>
    <w:multiLevelType w:val="hybridMultilevel"/>
    <w:tmpl w:val="9AC87964"/>
    <w:lvl w:ilvl="0" w:tplc="DB108706">
      <w:start w:val="1"/>
      <w:numFmt w:val="bullet"/>
      <w:suff w:val="space"/>
      <w:lvlText w:val="□"/>
      <w:lvlJc w:val="left"/>
      <w:pPr>
        <w:ind w:left="480" w:hanging="24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abstractNum w:abstractNumId="5" w15:restartNumberingAfterBreak="0">
    <w:nsid w:val="2F3A1018"/>
    <w:multiLevelType w:val="hybridMultilevel"/>
    <w:tmpl w:val="9F3A1C22"/>
    <w:lvl w:ilvl="0" w:tplc="C40EF200">
      <w:start w:val="1"/>
      <w:numFmt w:val="decimal"/>
      <w:suff w:val="space"/>
      <w:lvlText w:val="%1."/>
      <w:lvlJc w:val="left"/>
      <w:pPr>
        <w:ind w:left="135" w:hanging="13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4B67896"/>
    <w:multiLevelType w:val="hybridMultilevel"/>
    <w:tmpl w:val="50E267F2"/>
    <w:lvl w:ilvl="0" w:tplc="8B32A4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58027B6"/>
    <w:multiLevelType w:val="hybridMultilevel"/>
    <w:tmpl w:val="16426702"/>
    <w:lvl w:ilvl="0" w:tplc="C644ACBC">
      <w:start w:val="2"/>
      <w:numFmt w:val="bullet"/>
      <w:suff w:val="space"/>
      <w:lvlText w:val="□"/>
      <w:lvlJc w:val="left"/>
      <w:pPr>
        <w:ind w:left="617" w:hanging="165"/>
      </w:pPr>
      <w:rPr>
        <w:rFonts w:ascii="新細明體" w:eastAsia="新細明體" w:hAnsi="新細明體" w:cs="Times New Roman" w:hint="eastAsia"/>
        <w:b w:val="0"/>
        <w:color w:val="FF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1412"/>
        </w:tabs>
        <w:ind w:left="14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92"/>
        </w:tabs>
        <w:ind w:left="18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72"/>
        </w:tabs>
        <w:ind w:left="23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52"/>
        </w:tabs>
        <w:ind w:left="28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32"/>
        </w:tabs>
        <w:ind w:left="33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12"/>
        </w:tabs>
        <w:ind w:left="38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92"/>
        </w:tabs>
        <w:ind w:left="42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72"/>
        </w:tabs>
        <w:ind w:left="4772" w:hanging="480"/>
      </w:pPr>
      <w:rPr>
        <w:rFonts w:ascii="Wingdings" w:hAnsi="Wingdings" w:hint="default"/>
      </w:rPr>
    </w:lvl>
  </w:abstractNum>
  <w:abstractNum w:abstractNumId="8" w15:restartNumberingAfterBreak="0">
    <w:nsid w:val="517E277A"/>
    <w:multiLevelType w:val="hybridMultilevel"/>
    <w:tmpl w:val="039A86C0"/>
    <w:lvl w:ilvl="0" w:tplc="1CBEEA46">
      <w:start w:val="1"/>
      <w:numFmt w:val="decimal"/>
      <w:suff w:val="space"/>
      <w:lvlText w:val="%1."/>
      <w:lvlJc w:val="left"/>
      <w:pPr>
        <w:ind w:left="135" w:hanging="13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F202810"/>
    <w:multiLevelType w:val="hybridMultilevel"/>
    <w:tmpl w:val="4B382508"/>
    <w:lvl w:ilvl="0" w:tplc="FFFFFFFF">
      <w:start w:val="4"/>
      <w:numFmt w:val="bullet"/>
      <w:lvlText w:val="□"/>
      <w:lvlJc w:val="left"/>
      <w:pPr>
        <w:tabs>
          <w:tab w:val="num" w:pos="450"/>
        </w:tabs>
        <w:ind w:left="450" w:hanging="360"/>
      </w:pPr>
      <w:rPr>
        <w:rFonts w:ascii="標楷體" w:eastAsia="標楷體" w:hAnsi="Times New Roman" w:cs="Times New Roman" w:hint="eastAsia"/>
      </w:rPr>
    </w:lvl>
    <w:lvl w:ilvl="1" w:tplc="FFFFFFFF" w:tentative="1">
      <w:start w:val="1"/>
      <w:numFmt w:val="bullet"/>
      <w:lvlText w:val=""/>
      <w:lvlJc w:val="left"/>
      <w:pPr>
        <w:tabs>
          <w:tab w:val="num" w:pos="1050"/>
        </w:tabs>
        <w:ind w:left="105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530"/>
        </w:tabs>
        <w:ind w:left="153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2010"/>
        </w:tabs>
        <w:ind w:left="201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90"/>
        </w:tabs>
        <w:ind w:left="249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970"/>
        </w:tabs>
        <w:ind w:left="297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450"/>
        </w:tabs>
        <w:ind w:left="345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930"/>
        </w:tabs>
        <w:ind w:left="393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410"/>
        </w:tabs>
        <w:ind w:left="4410" w:hanging="480"/>
      </w:pPr>
      <w:rPr>
        <w:rFonts w:ascii="Wingdings" w:hAnsi="Wingdings" w:hint="default"/>
      </w:rPr>
    </w:lvl>
  </w:abstractNum>
  <w:abstractNum w:abstractNumId="10" w15:restartNumberingAfterBreak="0">
    <w:nsid w:val="6B555A46"/>
    <w:multiLevelType w:val="hybridMultilevel"/>
    <w:tmpl w:val="4AE481BA"/>
    <w:lvl w:ilvl="0" w:tplc="6B3C623E">
      <w:start w:val="1"/>
      <w:numFmt w:val="bullet"/>
      <w:suff w:val="space"/>
      <w:lvlText w:val="□"/>
      <w:lvlJc w:val="left"/>
      <w:pPr>
        <w:ind w:left="165" w:hanging="165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78703B43"/>
    <w:multiLevelType w:val="hybridMultilevel"/>
    <w:tmpl w:val="5EB6C268"/>
    <w:lvl w:ilvl="0" w:tplc="1F8818D6">
      <w:start w:val="1"/>
      <w:numFmt w:val="decimal"/>
      <w:suff w:val="space"/>
      <w:lvlText w:val="%1."/>
      <w:lvlJc w:val="left"/>
      <w:pPr>
        <w:ind w:left="135" w:hanging="13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711269382">
    <w:abstractNumId w:val="11"/>
  </w:num>
  <w:num w:numId="2" w16cid:durableId="1381050774">
    <w:abstractNumId w:val="1"/>
  </w:num>
  <w:num w:numId="3" w16cid:durableId="406343433">
    <w:abstractNumId w:val="5"/>
  </w:num>
  <w:num w:numId="4" w16cid:durableId="1407923008">
    <w:abstractNumId w:val="8"/>
  </w:num>
  <w:num w:numId="5" w16cid:durableId="1651521373">
    <w:abstractNumId w:val="3"/>
  </w:num>
  <w:num w:numId="6" w16cid:durableId="782309542">
    <w:abstractNumId w:val="4"/>
  </w:num>
  <w:num w:numId="7" w16cid:durableId="1205364499">
    <w:abstractNumId w:val="2"/>
  </w:num>
  <w:num w:numId="8" w16cid:durableId="225998242">
    <w:abstractNumId w:val="9"/>
  </w:num>
  <w:num w:numId="9" w16cid:durableId="478040761">
    <w:abstractNumId w:val="7"/>
  </w:num>
  <w:num w:numId="10" w16cid:durableId="1073356266">
    <w:abstractNumId w:val="10"/>
  </w:num>
  <w:num w:numId="11" w16cid:durableId="1276061742">
    <w:abstractNumId w:val="0"/>
  </w:num>
  <w:num w:numId="12" w16cid:durableId="8331090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77D5"/>
    <w:rsid w:val="000B439C"/>
    <w:rsid w:val="001532EA"/>
    <w:rsid w:val="0020293A"/>
    <w:rsid w:val="002264C7"/>
    <w:rsid w:val="00244758"/>
    <w:rsid w:val="00266FE9"/>
    <w:rsid w:val="00282228"/>
    <w:rsid w:val="002906CF"/>
    <w:rsid w:val="00317726"/>
    <w:rsid w:val="003A782D"/>
    <w:rsid w:val="00433938"/>
    <w:rsid w:val="00446C16"/>
    <w:rsid w:val="004869EE"/>
    <w:rsid w:val="004F0BAB"/>
    <w:rsid w:val="0056433C"/>
    <w:rsid w:val="00607596"/>
    <w:rsid w:val="00632632"/>
    <w:rsid w:val="00732E67"/>
    <w:rsid w:val="007677D5"/>
    <w:rsid w:val="00835812"/>
    <w:rsid w:val="00871E7F"/>
    <w:rsid w:val="00883539"/>
    <w:rsid w:val="00892F7A"/>
    <w:rsid w:val="008C3A4A"/>
    <w:rsid w:val="008F655E"/>
    <w:rsid w:val="00961FEA"/>
    <w:rsid w:val="00986DC9"/>
    <w:rsid w:val="00A7628C"/>
    <w:rsid w:val="00AC47CD"/>
    <w:rsid w:val="00AD484D"/>
    <w:rsid w:val="00AF6474"/>
    <w:rsid w:val="00B74FB9"/>
    <w:rsid w:val="00BD074E"/>
    <w:rsid w:val="00C21CD7"/>
    <w:rsid w:val="00CD3C91"/>
    <w:rsid w:val="00D70AC9"/>
    <w:rsid w:val="00E162A1"/>
    <w:rsid w:val="00E8196E"/>
    <w:rsid w:val="00E853FE"/>
    <w:rsid w:val="00EF040E"/>
    <w:rsid w:val="00F66BBC"/>
    <w:rsid w:val="00F90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7" fill="f" fillcolor="white">
      <v:fill color="white" on="f"/>
    </o:shapedefaults>
    <o:shapelayout v:ext="edit">
      <o:idmap v:ext="edit" data="1"/>
    </o:shapelayout>
  </w:shapeDefaults>
  <w:decimalSymbol w:val="."/>
  <w:listSeparator w:val=","/>
  <w14:docId w14:val="4DCEE33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Pr>
      <w:sz w:val="16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受理家暴案件服務流程圖_0002267001</Template>
  <TotalTime>1</TotalTime>
  <Pages>1</Pages>
  <Words>24</Words>
  <Characters>139</Characters>
  <Application>Microsoft Office Word</Application>
  <DocSecurity>0</DocSecurity>
  <Lines>1</Lines>
  <Paragraphs>1</Paragraphs>
  <ScaleCrop>false</ScaleCrop>
  <Company>行政院衛生署</Company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保護服務司房珉亘</cp:lastModifiedBy>
  <cp:revision>2</cp:revision>
  <cp:lastPrinted>2004-08-26T07:03:00Z</cp:lastPrinted>
  <dcterms:created xsi:type="dcterms:W3CDTF">2025-11-28T06:19:00Z</dcterms:created>
  <dcterms:modified xsi:type="dcterms:W3CDTF">2025-11-28T06:19:00Z</dcterms:modified>
  <cp:category> </cp:category>
</cp:coreProperties>
</file>