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282677" w14:textId="77777777" w:rsidR="00F506C9" w:rsidRDefault="00000000">
      <w:pPr>
        <w:pStyle w:val="Textbody"/>
        <w:snapToGrid w:val="0"/>
        <w:ind w:right="-475"/>
        <w:jc w:val="center"/>
      </w:pPr>
      <w:r>
        <w:rPr>
          <w:rFonts w:ascii="標楷體" w:eastAsia="標楷體" w:hAnsi="標楷體"/>
          <w:b/>
          <w:sz w:val="32"/>
          <w:szCs w:val="28"/>
        </w:rPr>
        <w:t>116年○○市(縣)政府辦理強化社會安全網計畫2.0－</w:t>
      </w:r>
    </w:p>
    <w:p w14:paraId="595862B2" w14:textId="77777777" w:rsidR="00F506C9" w:rsidRDefault="00000000">
      <w:pPr>
        <w:pStyle w:val="Textbody"/>
        <w:snapToGrid w:val="0"/>
        <w:ind w:right="-475"/>
        <w:jc w:val="center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/>
          <w:b/>
          <w:sz w:val="32"/>
          <w:szCs w:val="28"/>
        </w:rPr>
        <w:t>脫貧方案家庭服務計畫書(格式)</w:t>
      </w:r>
    </w:p>
    <w:p w14:paraId="2ECF1ABD" w14:textId="77777777" w:rsidR="00F506C9" w:rsidRDefault="00F506C9">
      <w:pPr>
        <w:pStyle w:val="Textbody"/>
        <w:snapToGrid w:val="0"/>
        <w:ind w:right="-475"/>
        <w:jc w:val="center"/>
        <w:rPr>
          <w:rFonts w:ascii="標楷體" w:eastAsia="標楷體" w:hAnsi="標楷體"/>
          <w:b/>
          <w:sz w:val="28"/>
          <w:szCs w:val="28"/>
        </w:rPr>
      </w:pPr>
    </w:p>
    <w:p w14:paraId="5A41877F" w14:textId="77777777" w:rsidR="00F506C9" w:rsidRDefault="00000000">
      <w:pPr>
        <w:pStyle w:val="Textbody"/>
        <w:snapToGrid w:val="0"/>
        <w:spacing w:before="180"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壹、轄內現況及需求分析</w:t>
      </w:r>
    </w:p>
    <w:p w14:paraId="1EF7EDE1" w14:textId="77777777" w:rsidR="00F506C9" w:rsidRDefault="00000000">
      <w:pPr>
        <w:pStyle w:val="Textbody"/>
        <w:snapToGrid w:val="0"/>
        <w:spacing w:line="360" w:lineRule="auto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貳、轄內脫貧方案服務資源盤點（含政府、民間及公私協力資源）</w:t>
      </w:r>
    </w:p>
    <w:p w14:paraId="286D82F1" w14:textId="77777777" w:rsidR="00F506C9" w:rsidRDefault="00000000">
      <w:pPr>
        <w:pStyle w:val="Textbody"/>
        <w:snapToGrid w:val="0"/>
        <w:spacing w:line="360" w:lineRule="auto"/>
        <w:ind w:left="566" w:hanging="566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參、脫貧方案家庭服務執行現況與檢討（含執行情形、執行成果統計分析、遭遇之困境、改進作為）</w:t>
      </w:r>
    </w:p>
    <w:p w14:paraId="0C4525DB" w14:textId="77777777" w:rsidR="00F506C9" w:rsidRDefault="00000000">
      <w:pPr>
        <w:pStyle w:val="Textbody"/>
        <w:snapToGrid w:val="0"/>
        <w:spacing w:line="360" w:lineRule="auto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肆、計畫目標</w:t>
      </w:r>
    </w:p>
    <w:p w14:paraId="53C9EEEA" w14:textId="77777777" w:rsidR="00F506C9" w:rsidRDefault="00000000">
      <w:pPr>
        <w:pStyle w:val="Textbody"/>
        <w:numPr>
          <w:ilvl w:val="0"/>
          <w:numId w:val="1"/>
        </w:numPr>
        <w:snapToGrid w:val="0"/>
        <w:spacing w:line="360" w:lineRule="auto"/>
        <w:ind w:left="993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目標說明</w:t>
      </w:r>
    </w:p>
    <w:p w14:paraId="04DF753B" w14:textId="77777777" w:rsidR="00F506C9" w:rsidRDefault="00000000">
      <w:pPr>
        <w:pStyle w:val="Textbody"/>
        <w:numPr>
          <w:ilvl w:val="0"/>
          <w:numId w:val="1"/>
        </w:numPr>
        <w:snapToGrid w:val="0"/>
        <w:spacing w:line="360" w:lineRule="auto"/>
        <w:ind w:left="993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達成目標之限制</w:t>
      </w:r>
    </w:p>
    <w:p w14:paraId="0BA11355" w14:textId="77777777" w:rsidR="00F506C9" w:rsidRDefault="00000000">
      <w:pPr>
        <w:pStyle w:val="Textbody"/>
        <w:numPr>
          <w:ilvl w:val="0"/>
          <w:numId w:val="1"/>
        </w:numPr>
        <w:snapToGrid w:val="0"/>
        <w:spacing w:line="360" w:lineRule="auto"/>
        <w:ind w:left="993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績效指標及評估基準</w:t>
      </w:r>
    </w:p>
    <w:tbl>
      <w:tblPr>
        <w:tblW w:w="829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00"/>
        <w:gridCol w:w="1360"/>
        <w:gridCol w:w="1413"/>
        <w:gridCol w:w="1309"/>
        <w:gridCol w:w="2313"/>
      </w:tblGrid>
      <w:tr w:rsidR="00F506C9" w14:paraId="271FD752" w14:textId="77777777">
        <w:tblPrEx>
          <w:tblCellMar>
            <w:top w:w="0" w:type="dxa"/>
            <w:bottom w:w="0" w:type="dxa"/>
          </w:tblCellMar>
        </w:tblPrEx>
        <w:trPr>
          <w:trHeight w:val="341"/>
          <w:tblHeader/>
        </w:trPr>
        <w:tc>
          <w:tcPr>
            <w:tcW w:w="1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6F4E83" w14:textId="77777777" w:rsidR="00F506C9" w:rsidRDefault="00000000">
            <w:pPr>
              <w:pStyle w:val="Textbody"/>
              <w:spacing w:line="360" w:lineRule="auto"/>
              <w:jc w:val="center"/>
              <w:rPr>
                <w:rFonts w:ascii="標楷體" w:eastAsia="標楷體" w:hAnsi="標楷體"/>
                <w:spacing w:val="15"/>
              </w:rPr>
            </w:pPr>
            <w:r>
              <w:rPr>
                <w:rFonts w:ascii="標楷體" w:eastAsia="標楷體" w:hAnsi="標楷體"/>
                <w:spacing w:val="15"/>
              </w:rPr>
              <w:t>績效指標</w:t>
            </w:r>
          </w:p>
        </w:tc>
        <w:tc>
          <w:tcPr>
            <w:tcW w:w="27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23DEFD" w14:textId="77777777" w:rsidR="00F506C9" w:rsidRDefault="00000000">
            <w:pPr>
              <w:pStyle w:val="Textbody"/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115年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52E8339" w14:textId="77777777" w:rsidR="00F506C9" w:rsidRDefault="00000000">
            <w:pPr>
              <w:pStyle w:val="Textbody"/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116年</w:t>
            </w:r>
          </w:p>
        </w:tc>
        <w:tc>
          <w:tcPr>
            <w:tcW w:w="23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6D1087" w14:textId="77777777" w:rsidR="00F506C9" w:rsidRDefault="00000000">
            <w:pPr>
              <w:pStyle w:val="Textbody"/>
              <w:spacing w:line="360" w:lineRule="auto"/>
              <w:jc w:val="center"/>
              <w:rPr>
                <w:rFonts w:ascii="標楷體" w:eastAsia="標楷體" w:hAnsi="標楷體"/>
                <w:spacing w:val="15"/>
              </w:rPr>
            </w:pPr>
            <w:r>
              <w:rPr>
                <w:rFonts w:ascii="標楷體" w:eastAsia="標楷體" w:hAnsi="標楷體"/>
                <w:spacing w:val="15"/>
              </w:rPr>
              <w:t>評估基準</w:t>
            </w:r>
          </w:p>
        </w:tc>
      </w:tr>
      <w:tr w:rsidR="00F506C9" w14:paraId="54AA2284" w14:textId="77777777">
        <w:tblPrEx>
          <w:tblCellMar>
            <w:top w:w="0" w:type="dxa"/>
            <w:bottom w:w="0" w:type="dxa"/>
          </w:tblCellMar>
        </w:tblPrEx>
        <w:trPr>
          <w:trHeight w:val="258"/>
          <w:tblHeader/>
        </w:trPr>
        <w:tc>
          <w:tcPr>
            <w:tcW w:w="1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943B2F" w14:textId="77777777" w:rsidR="00F506C9" w:rsidRDefault="00F506C9">
            <w:pPr>
              <w:widowControl/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AF3E1C" w14:textId="77777777" w:rsidR="00F506C9" w:rsidRDefault="00000000">
            <w:pPr>
              <w:pStyle w:val="Textbody"/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目標值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DEE8F50" w14:textId="77777777" w:rsidR="00F506C9" w:rsidRDefault="00000000">
            <w:pPr>
              <w:pStyle w:val="Textbody"/>
              <w:spacing w:line="360" w:lineRule="auto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  <w:color w:val="FF0000"/>
              </w:rPr>
              <w:t>115年9月底</w:t>
            </w:r>
          </w:p>
          <w:p w14:paraId="73FCD36A" w14:textId="77777777" w:rsidR="00F506C9" w:rsidRDefault="00000000">
            <w:pPr>
              <w:pStyle w:val="Textbody"/>
              <w:spacing w:line="360" w:lineRule="auto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  <w:color w:val="FF0000"/>
              </w:rPr>
              <w:t>實際值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478451" w14:textId="77777777" w:rsidR="00F506C9" w:rsidRDefault="00000000">
            <w:pPr>
              <w:pStyle w:val="Textbody"/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目標值</w:t>
            </w:r>
          </w:p>
        </w:tc>
        <w:tc>
          <w:tcPr>
            <w:tcW w:w="23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ABE62C" w14:textId="77777777" w:rsidR="00F506C9" w:rsidRDefault="00F506C9">
            <w:pPr>
              <w:widowControl/>
            </w:pPr>
          </w:p>
        </w:tc>
      </w:tr>
      <w:tr w:rsidR="00F506C9" w14:paraId="376F125E" w14:textId="77777777">
        <w:tblPrEx>
          <w:tblCellMar>
            <w:top w:w="0" w:type="dxa"/>
            <w:bottom w:w="0" w:type="dxa"/>
          </w:tblCellMar>
        </w:tblPrEx>
        <w:trPr>
          <w:trHeight w:val="1609"/>
        </w:trPr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FAF773" w14:textId="77777777" w:rsidR="00F506C9" w:rsidRDefault="00000000">
            <w:pPr>
              <w:pStyle w:val="Textbody"/>
              <w:spacing w:line="360" w:lineRule="auto"/>
              <w:jc w:val="both"/>
            </w:pPr>
            <w:r>
              <w:rPr>
                <w:rFonts w:ascii="標楷體" w:eastAsia="標楷體" w:hAnsi="標楷體"/>
                <w:bCs/>
              </w:rPr>
              <w:t>兒童及少年未來教育與發展帳戶存款率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F3B3EB" w14:textId="77777777" w:rsidR="00F506C9" w:rsidRDefault="00000000">
            <w:pPr>
              <w:pStyle w:val="Textbody"/>
              <w:spacing w:line="360" w:lineRule="auto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  <w:color w:val="FF0000"/>
              </w:rPr>
              <w:t>86.5%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34A209B" w14:textId="77777777" w:rsidR="00F506C9" w:rsidRDefault="00F506C9">
            <w:pPr>
              <w:pStyle w:val="Textbody"/>
              <w:spacing w:line="360" w:lineRule="auto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D192CE" w14:textId="77777777" w:rsidR="00F506C9" w:rsidRDefault="00000000">
            <w:pPr>
              <w:pStyle w:val="Textbody"/>
              <w:spacing w:line="360" w:lineRule="auto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  <w:color w:val="FF0000"/>
              </w:rPr>
              <w:t>87%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9C107" w14:textId="77777777" w:rsidR="00F506C9" w:rsidRDefault="00000000">
            <w:pPr>
              <w:pStyle w:val="Textbody"/>
              <w:jc w:val="both"/>
              <w:rPr>
                <w:rFonts w:ascii="標楷體" w:eastAsia="標楷體" w:hAnsi="標楷體"/>
                <w:spacing w:val="15"/>
              </w:rPr>
            </w:pPr>
            <w:r>
              <w:rPr>
                <w:rFonts w:ascii="標楷體" w:eastAsia="標楷體" w:hAnsi="標楷體"/>
                <w:spacing w:val="15"/>
              </w:rPr>
              <w:t>當年度兒少教育發展帳戶開戶人實際存款人數/當年度兒少教育發展帳戶開戶人人數*100%</w:t>
            </w:r>
          </w:p>
        </w:tc>
      </w:tr>
      <w:tr w:rsidR="00F506C9" w14:paraId="12F05E9E" w14:textId="77777777">
        <w:tblPrEx>
          <w:tblCellMar>
            <w:top w:w="0" w:type="dxa"/>
            <w:bottom w:w="0" w:type="dxa"/>
          </w:tblCellMar>
        </w:tblPrEx>
        <w:trPr>
          <w:trHeight w:val="1972"/>
        </w:trPr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207E7C" w14:textId="77777777" w:rsidR="00F506C9" w:rsidRDefault="00000000">
            <w:pPr>
              <w:pStyle w:val="Default"/>
              <w:jc w:val="both"/>
              <w:rPr>
                <w:sz w:val="23"/>
                <w:szCs w:val="23"/>
              </w:rPr>
            </w:pPr>
            <w:bookmarkStart w:id="0" w:name="_Hlk215076481"/>
            <w:r>
              <w:rPr>
                <w:sz w:val="23"/>
                <w:szCs w:val="23"/>
              </w:rPr>
              <w:t>社勞政聯合促進就業服務成長率</w:t>
            </w:r>
            <w:bookmarkEnd w:id="0"/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A128D2" w14:textId="77777777" w:rsidR="00F506C9" w:rsidRDefault="00F506C9">
            <w:pPr>
              <w:pStyle w:val="Textbody"/>
              <w:spacing w:line="360" w:lineRule="auto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9A7EEF6" w14:textId="77777777" w:rsidR="00F506C9" w:rsidRDefault="00F506C9">
            <w:pPr>
              <w:pStyle w:val="Textbody"/>
              <w:spacing w:line="360" w:lineRule="auto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8711B6" w14:textId="77777777" w:rsidR="00F506C9" w:rsidRDefault="00000000">
            <w:pPr>
              <w:pStyle w:val="Textbody"/>
              <w:spacing w:line="360" w:lineRule="auto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  <w:color w:val="FF0000"/>
              </w:rPr>
              <w:t>增加1%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BF2B63" w14:textId="77777777" w:rsidR="00F506C9" w:rsidRDefault="00000000">
            <w:pPr>
              <w:pStyle w:val="Default"/>
              <w:ind w:left="7" w:hanging="7"/>
              <w:jc w:val="both"/>
            </w:pPr>
            <w:r>
              <w:rPr>
                <w:sz w:val="23"/>
                <w:szCs w:val="23"/>
              </w:rPr>
              <w:t>當年度社勞政聯合服務低收及中低收入戶人數/低收及中低收入戶有工作能力未就業人數之占比，每年增加1％。</w:t>
            </w:r>
          </w:p>
        </w:tc>
      </w:tr>
    </w:tbl>
    <w:p w14:paraId="2A6A8B5F" w14:textId="77777777" w:rsidR="00F506C9" w:rsidRDefault="00000000">
      <w:pPr>
        <w:pStyle w:val="Textbody"/>
        <w:snapToGrid w:val="0"/>
        <w:spacing w:line="360" w:lineRule="auto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伍、推動策略與方式</w:t>
      </w:r>
    </w:p>
    <w:p w14:paraId="54718949" w14:textId="77777777" w:rsidR="00F506C9" w:rsidRDefault="00000000">
      <w:pPr>
        <w:pStyle w:val="Textbody"/>
        <w:snapToGrid w:val="0"/>
        <w:spacing w:line="360" w:lineRule="auto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(以下為推動策略項目範例，請自行增列策略項目，並具體敘明策略內容及推動方式)</w:t>
      </w:r>
    </w:p>
    <w:p w14:paraId="22ACA431" w14:textId="77777777" w:rsidR="00F506C9" w:rsidRDefault="00000000">
      <w:pPr>
        <w:pStyle w:val="Textbody"/>
        <w:tabs>
          <w:tab w:val="left" w:pos="709"/>
        </w:tabs>
        <w:snapToGrid w:val="0"/>
        <w:spacing w:line="360" w:lineRule="auto"/>
        <w:ind w:left="851" w:hanging="426"/>
        <w:jc w:val="both"/>
      </w:pPr>
      <w:r>
        <w:rPr>
          <w:rFonts w:ascii="標楷體" w:eastAsia="標楷體" w:hAnsi="標楷體"/>
          <w:sz w:val="28"/>
          <w:szCs w:val="28"/>
        </w:rPr>
        <w:t>1、自行或結合民間團體及在地資源辦理多元脫貧方案(請列舉各措施，如資產累積相對補助機制及經費來源等)。</w:t>
      </w:r>
    </w:p>
    <w:p w14:paraId="5423AA24" w14:textId="77777777" w:rsidR="00F506C9" w:rsidRDefault="00000000">
      <w:pPr>
        <w:pStyle w:val="Textbody"/>
        <w:tabs>
          <w:tab w:val="left" w:pos="457"/>
        </w:tabs>
        <w:snapToGrid w:val="0"/>
        <w:spacing w:line="360" w:lineRule="auto"/>
        <w:ind w:left="39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2、推動兒少教育發展帳戶及相關配套措施(如理財教育、以工代</w:t>
      </w:r>
    </w:p>
    <w:p w14:paraId="774305B6" w14:textId="77777777" w:rsidR="00F506C9" w:rsidRDefault="00000000">
      <w:pPr>
        <w:pStyle w:val="Textbody"/>
        <w:tabs>
          <w:tab w:val="left" w:pos="457"/>
        </w:tabs>
        <w:snapToGrid w:val="0"/>
        <w:spacing w:line="360" w:lineRule="auto"/>
        <w:ind w:left="39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lastRenderedPageBreak/>
        <w:tab/>
        <w:t xml:space="preserve">   </w:t>
      </w:r>
      <w:proofErr w:type="gramStart"/>
      <w:r>
        <w:rPr>
          <w:rFonts w:ascii="標楷體" w:eastAsia="標楷體" w:hAnsi="標楷體"/>
          <w:sz w:val="28"/>
          <w:szCs w:val="28"/>
        </w:rPr>
        <w:t>賑</w:t>
      </w:r>
      <w:proofErr w:type="gramEnd"/>
      <w:r>
        <w:rPr>
          <w:rFonts w:ascii="標楷體" w:eastAsia="標楷體" w:hAnsi="標楷體"/>
          <w:sz w:val="28"/>
          <w:szCs w:val="28"/>
        </w:rPr>
        <w:t>、獎勵機制…等)。</w:t>
      </w:r>
    </w:p>
    <w:p w14:paraId="613F00C4" w14:textId="77777777" w:rsidR="00F506C9" w:rsidRDefault="00000000">
      <w:pPr>
        <w:pStyle w:val="Textbody"/>
        <w:tabs>
          <w:tab w:val="left" w:pos="457"/>
        </w:tabs>
        <w:snapToGrid w:val="0"/>
        <w:spacing w:line="360" w:lineRule="auto"/>
        <w:ind w:left="39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3、辦理低/中低收入戶促進就業社勞政聯合服務。</w:t>
      </w:r>
    </w:p>
    <w:p w14:paraId="490D3D8A" w14:textId="77777777" w:rsidR="00F506C9" w:rsidRDefault="00000000">
      <w:pPr>
        <w:pStyle w:val="Textbody"/>
        <w:tabs>
          <w:tab w:val="left" w:pos="457"/>
        </w:tabs>
        <w:snapToGrid w:val="0"/>
        <w:spacing w:line="360" w:lineRule="auto"/>
        <w:ind w:left="397"/>
        <w:jc w:val="both"/>
      </w:pPr>
      <w:r>
        <w:rPr>
          <w:rFonts w:ascii="標楷體" w:eastAsia="標楷體" w:hAnsi="標楷體"/>
          <w:sz w:val="28"/>
          <w:szCs w:val="28"/>
        </w:rPr>
        <w:t>4、</w:t>
      </w:r>
      <w:r>
        <w:rPr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>3+1免計措施執行方式及受益人數。</w:t>
      </w:r>
    </w:p>
    <w:p w14:paraId="1BFEA4E9" w14:textId="77777777" w:rsidR="00F506C9" w:rsidRDefault="00F506C9">
      <w:pPr>
        <w:pStyle w:val="Textbody"/>
        <w:tabs>
          <w:tab w:val="left" w:pos="457"/>
        </w:tabs>
        <w:snapToGrid w:val="0"/>
        <w:jc w:val="both"/>
        <w:rPr>
          <w:rFonts w:ascii="標楷體" w:eastAsia="標楷體" w:hAnsi="標楷體"/>
          <w:sz w:val="28"/>
          <w:szCs w:val="28"/>
        </w:rPr>
      </w:pPr>
    </w:p>
    <w:p w14:paraId="130946F4" w14:textId="77777777" w:rsidR="00F506C9" w:rsidRDefault="00000000">
      <w:pPr>
        <w:pStyle w:val="Textbody"/>
        <w:snapToGrid w:val="0"/>
        <w:jc w:val="both"/>
      </w:pPr>
      <w:r>
        <w:rPr>
          <w:rFonts w:ascii="標楷體" w:eastAsia="標楷體" w:hAnsi="標楷體"/>
          <w:b/>
          <w:sz w:val="28"/>
          <w:szCs w:val="28"/>
        </w:rPr>
        <w:t>陸、</w:t>
      </w:r>
      <w:r>
        <w:rPr>
          <w:rFonts w:ascii="標楷體" w:eastAsia="標楷體" w:hAnsi="標楷體" w:cs="Arial"/>
          <w:b/>
          <w:sz w:val="28"/>
          <w:szCs w:val="28"/>
        </w:rPr>
        <w:t>社工人力配置及薪等（請具體敘明配置地點）</w:t>
      </w:r>
    </w:p>
    <w:tbl>
      <w:tblPr>
        <w:tblW w:w="10262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7"/>
        <w:gridCol w:w="1315"/>
        <w:gridCol w:w="2334"/>
        <w:gridCol w:w="2454"/>
        <w:gridCol w:w="1897"/>
        <w:gridCol w:w="55"/>
      </w:tblGrid>
      <w:tr w:rsidR="00F506C9" w14:paraId="3CEF8693" w14:textId="77777777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10207" w:type="dxa"/>
            <w:gridSpan w:val="5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5F3BCFB" w14:textId="77777777" w:rsidR="00F506C9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方案管理社工（１人）</w:t>
            </w:r>
          </w:p>
        </w:tc>
        <w:tc>
          <w:tcPr>
            <w:tcW w:w="5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2A5C7D1" w14:textId="77777777" w:rsidR="00F506C9" w:rsidRDefault="00F506C9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F506C9" w14:paraId="6326EE42" w14:textId="77777777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220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0A9396" w14:textId="77777777" w:rsidR="00F506C9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配置地點</w:t>
            </w:r>
          </w:p>
        </w:tc>
        <w:tc>
          <w:tcPr>
            <w:tcW w:w="36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CCCC7B2" w14:textId="77777777" w:rsidR="00F506C9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工作內容</w:t>
            </w:r>
          </w:p>
        </w:tc>
        <w:tc>
          <w:tcPr>
            <w:tcW w:w="2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5C836" w14:textId="77777777" w:rsidR="00F506C9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（預計）進用</w:t>
            </w:r>
          </w:p>
          <w:p w14:paraId="49AEA392" w14:textId="77777777" w:rsidR="00F506C9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日期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C5FDB7" w14:textId="77777777" w:rsidR="00F506C9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薪等</w:t>
            </w:r>
          </w:p>
        </w:tc>
        <w:tc>
          <w:tcPr>
            <w:tcW w:w="5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5A341FB" w14:textId="77777777" w:rsidR="00F506C9" w:rsidRDefault="00F506C9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F506C9" w14:paraId="792C8EFB" w14:textId="77777777">
        <w:tblPrEx>
          <w:tblCellMar>
            <w:top w:w="0" w:type="dxa"/>
            <w:bottom w:w="0" w:type="dxa"/>
          </w:tblCellMar>
        </w:tblPrEx>
        <w:trPr>
          <w:trHeight w:val="879"/>
          <w:jc w:val="center"/>
        </w:trPr>
        <w:tc>
          <w:tcPr>
            <w:tcW w:w="2207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8F3D08" w14:textId="77777777" w:rsidR="00F506C9" w:rsidRDefault="00F506C9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3649" w:type="dxa"/>
            <w:gridSpan w:val="2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253AB0" w14:textId="77777777" w:rsidR="00F506C9" w:rsidRDefault="00F506C9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454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496987" w14:textId="77777777" w:rsidR="00F506C9" w:rsidRDefault="00F506C9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620F9F" w14:textId="77777777" w:rsidR="00F506C9" w:rsidRDefault="00F506C9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5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3FE2DB6" w14:textId="77777777" w:rsidR="00F506C9" w:rsidRDefault="00F506C9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F506C9" w14:paraId="586765C2" w14:textId="77777777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10207" w:type="dxa"/>
            <w:gridSpan w:val="5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763ABB" w14:textId="77777777" w:rsidR="00F506C9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center"/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直接服務社工（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○人</w:t>
            </w:r>
            <w:r>
              <w:rPr>
                <w:rFonts w:ascii="標楷體" w:eastAsia="標楷體" w:hAnsi="標楷體" w:cs="Arial"/>
                <w:sz w:val="28"/>
                <w:szCs w:val="28"/>
              </w:rPr>
              <w:t>）</w:t>
            </w:r>
          </w:p>
        </w:tc>
        <w:tc>
          <w:tcPr>
            <w:tcW w:w="5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BB7E209" w14:textId="77777777" w:rsidR="00F506C9" w:rsidRDefault="00F506C9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center"/>
            </w:pPr>
          </w:p>
        </w:tc>
      </w:tr>
      <w:tr w:rsidR="00F506C9" w14:paraId="32313685" w14:textId="77777777">
        <w:tblPrEx>
          <w:tblCellMar>
            <w:top w:w="0" w:type="dxa"/>
            <w:bottom w:w="0" w:type="dxa"/>
          </w:tblCellMar>
        </w:tblPrEx>
        <w:trPr>
          <w:trHeight w:val="388"/>
          <w:jc w:val="center"/>
        </w:trPr>
        <w:tc>
          <w:tcPr>
            <w:tcW w:w="220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B7B24C" w14:textId="77777777" w:rsidR="00F506C9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配置地點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3FD9E3" w14:textId="77777777" w:rsidR="00F506C9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center"/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負責鄉(鎮、市、區)</w:t>
            </w:r>
          </w:p>
        </w:tc>
        <w:tc>
          <w:tcPr>
            <w:tcW w:w="2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96AFDB" w14:textId="77777777" w:rsidR="00F506C9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工作內容</w:t>
            </w:r>
          </w:p>
        </w:tc>
        <w:tc>
          <w:tcPr>
            <w:tcW w:w="245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54EF5" w14:textId="77777777" w:rsidR="00F506C9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（預計）進用</w:t>
            </w:r>
          </w:p>
          <w:p w14:paraId="2212E426" w14:textId="77777777" w:rsidR="00F506C9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日期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C742CC" w14:textId="77777777" w:rsidR="00F506C9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薪等</w:t>
            </w:r>
          </w:p>
        </w:tc>
        <w:tc>
          <w:tcPr>
            <w:tcW w:w="5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C5A6066" w14:textId="77777777" w:rsidR="00F506C9" w:rsidRDefault="00F506C9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F506C9" w14:paraId="1638B30B" w14:textId="77777777">
        <w:tblPrEx>
          <w:tblCellMar>
            <w:top w:w="0" w:type="dxa"/>
            <w:bottom w:w="0" w:type="dxa"/>
          </w:tblCellMar>
        </w:tblPrEx>
        <w:trPr>
          <w:trHeight w:val="838"/>
          <w:jc w:val="center"/>
        </w:trPr>
        <w:tc>
          <w:tcPr>
            <w:tcW w:w="220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563C2" w14:textId="77777777" w:rsidR="00F506C9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【範例】</w:t>
            </w:r>
          </w:p>
          <w:p w14:paraId="5AD0E257" w14:textId="77777777" w:rsidR="00F506C9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○○社福中心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A880DC8" w14:textId="77777777" w:rsidR="00F506C9" w:rsidRDefault="00F506C9">
            <w:pPr>
              <w:pStyle w:val="Textbody"/>
              <w:tabs>
                <w:tab w:val="left" w:pos="459"/>
                <w:tab w:val="left" w:pos="1026"/>
              </w:tabs>
              <w:snapToGrid w:val="0"/>
              <w:spacing w:line="460" w:lineRule="exact"/>
              <w:jc w:val="both"/>
              <w:textAlignment w:val="auto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8573E4" w14:textId="77777777" w:rsidR="00F506C9" w:rsidRDefault="00F506C9">
            <w:pPr>
              <w:pStyle w:val="Textbody"/>
              <w:tabs>
                <w:tab w:val="left" w:pos="459"/>
                <w:tab w:val="left" w:pos="1026"/>
              </w:tabs>
              <w:snapToGrid w:val="0"/>
              <w:spacing w:line="460" w:lineRule="exact"/>
              <w:jc w:val="both"/>
              <w:textAlignment w:val="auto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BBE18C" w14:textId="77777777" w:rsidR="00F506C9" w:rsidRDefault="00F506C9">
            <w:pPr>
              <w:pStyle w:val="a3"/>
              <w:tabs>
                <w:tab w:val="left" w:pos="174"/>
                <w:tab w:val="left" w:pos="709"/>
              </w:tabs>
              <w:snapToGrid w:val="0"/>
              <w:spacing w:after="180" w:line="460" w:lineRule="exact"/>
              <w:ind w:left="1296"/>
              <w:jc w:val="both"/>
              <w:textAlignment w:val="auto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C88B1B" w14:textId="77777777" w:rsidR="00F506C9" w:rsidRDefault="00F506C9">
            <w:pPr>
              <w:pStyle w:val="a3"/>
              <w:tabs>
                <w:tab w:val="left" w:pos="174"/>
                <w:tab w:val="left" w:pos="709"/>
              </w:tabs>
              <w:snapToGrid w:val="0"/>
              <w:spacing w:after="180" w:line="460" w:lineRule="exact"/>
              <w:ind w:left="1296"/>
              <w:jc w:val="both"/>
              <w:textAlignment w:val="auto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5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C8D5D15" w14:textId="77777777" w:rsidR="00F506C9" w:rsidRDefault="00F506C9">
            <w:pPr>
              <w:pStyle w:val="a3"/>
              <w:tabs>
                <w:tab w:val="left" w:pos="174"/>
                <w:tab w:val="left" w:pos="709"/>
              </w:tabs>
              <w:snapToGrid w:val="0"/>
              <w:spacing w:after="180" w:line="460" w:lineRule="exact"/>
              <w:ind w:left="1296"/>
              <w:jc w:val="both"/>
              <w:textAlignment w:val="auto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F506C9" w14:paraId="6019EC52" w14:textId="77777777">
        <w:tblPrEx>
          <w:tblCellMar>
            <w:top w:w="0" w:type="dxa"/>
            <w:bottom w:w="0" w:type="dxa"/>
          </w:tblCellMar>
        </w:tblPrEx>
        <w:trPr>
          <w:trHeight w:val="835"/>
          <w:jc w:val="center"/>
        </w:trPr>
        <w:tc>
          <w:tcPr>
            <w:tcW w:w="220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95A41" w14:textId="77777777" w:rsidR="00F506C9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【範例】</w:t>
            </w:r>
          </w:p>
          <w:p w14:paraId="6B483E5C" w14:textId="77777777" w:rsidR="00F506C9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○○社福中心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8D4BF4" w14:textId="77777777" w:rsidR="00F506C9" w:rsidRDefault="00F506C9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A7A549" w14:textId="77777777" w:rsidR="00F506C9" w:rsidRDefault="00F506C9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7CAC98" w14:textId="77777777" w:rsidR="00F506C9" w:rsidRDefault="00F506C9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16" w:hanging="106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F64393" w14:textId="77777777" w:rsidR="00F506C9" w:rsidRDefault="00F506C9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16" w:hanging="106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5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18B17B9" w14:textId="77777777" w:rsidR="00F506C9" w:rsidRDefault="00F506C9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16" w:hanging="106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F506C9" w14:paraId="701DDF28" w14:textId="77777777">
        <w:tblPrEx>
          <w:tblCellMar>
            <w:top w:w="0" w:type="dxa"/>
            <w:bottom w:w="0" w:type="dxa"/>
          </w:tblCellMar>
        </w:tblPrEx>
        <w:trPr>
          <w:trHeight w:val="835"/>
          <w:jc w:val="center"/>
        </w:trPr>
        <w:tc>
          <w:tcPr>
            <w:tcW w:w="220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BF701" w14:textId="77777777" w:rsidR="00F506C9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(請自行增列欄位)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D8FCCCF" w14:textId="77777777" w:rsidR="00F506C9" w:rsidRDefault="00F506C9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B10D2B" w14:textId="77777777" w:rsidR="00F506C9" w:rsidRDefault="00F506C9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532102" w14:textId="77777777" w:rsidR="00F506C9" w:rsidRDefault="00F506C9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262344" w14:textId="77777777" w:rsidR="00F506C9" w:rsidRDefault="00F506C9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5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23C3DD" w14:textId="77777777" w:rsidR="00F506C9" w:rsidRDefault="00F506C9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F506C9" w14:paraId="2E6798A7" w14:textId="77777777">
        <w:tblPrEx>
          <w:tblCellMar>
            <w:top w:w="0" w:type="dxa"/>
            <w:bottom w:w="0" w:type="dxa"/>
          </w:tblCellMar>
        </w:tblPrEx>
        <w:trPr>
          <w:trHeight w:val="835"/>
          <w:jc w:val="center"/>
        </w:trPr>
        <w:tc>
          <w:tcPr>
            <w:tcW w:w="2207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6F49F" w14:textId="77777777" w:rsidR="00F506C9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合計_____處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6E3519A" w14:textId="77777777" w:rsidR="00F506C9" w:rsidRDefault="00F506C9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334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BE529E" w14:textId="77777777" w:rsidR="00F506C9" w:rsidRDefault="00F506C9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454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7450CA" w14:textId="77777777" w:rsidR="00F506C9" w:rsidRDefault="00F506C9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4C239B" w14:textId="77777777" w:rsidR="00F506C9" w:rsidRDefault="00F506C9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55" w:type="dxa"/>
            <w:tcBorders>
              <w:bottom w:val="single" w:sz="1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5FEE36C" w14:textId="77777777" w:rsidR="00F506C9" w:rsidRDefault="00F506C9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F506C9" w14:paraId="47B1567A" w14:textId="77777777">
        <w:tblPrEx>
          <w:tblCellMar>
            <w:top w:w="0" w:type="dxa"/>
            <w:bottom w:w="0" w:type="dxa"/>
          </w:tblCellMar>
        </w:tblPrEx>
        <w:trPr>
          <w:trHeight w:val="595"/>
          <w:jc w:val="center"/>
        </w:trPr>
        <w:tc>
          <w:tcPr>
            <w:tcW w:w="10207" w:type="dxa"/>
            <w:gridSpan w:val="5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80027" w14:textId="77777777" w:rsidR="00F506C9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center"/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督導（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○人</w:t>
            </w:r>
            <w:r>
              <w:rPr>
                <w:rFonts w:ascii="標楷體" w:eastAsia="標楷體" w:hAnsi="標楷體" w:cs="Arial"/>
                <w:sz w:val="28"/>
                <w:szCs w:val="28"/>
              </w:rPr>
              <w:t>）</w:t>
            </w:r>
          </w:p>
        </w:tc>
        <w:tc>
          <w:tcPr>
            <w:tcW w:w="55" w:type="dxa"/>
            <w:tcBorders>
              <w:top w:val="single" w:sz="1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60ACEED" w14:textId="77777777" w:rsidR="00F506C9" w:rsidRDefault="00F506C9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F506C9" w14:paraId="1D761C58" w14:textId="77777777">
        <w:tblPrEx>
          <w:tblCellMar>
            <w:top w:w="0" w:type="dxa"/>
            <w:bottom w:w="0" w:type="dxa"/>
          </w:tblCellMar>
        </w:tblPrEx>
        <w:trPr>
          <w:trHeight w:val="835"/>
          <w:jc w:val="center"/>
        </w:trPr>
        <w:tc>
          <w:tcPr>
            <w:tcW w:w="220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4F743D" w14:textId="77777777" w:rsidR="00F506C9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both"/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配置地點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82B33E7" w14:textId="77777777" w:rsidR="00F506C9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負責鄉(鎮、市、區)</w:t>
            </w:r>
          </w:p>
        </w:tc>
        <w:tc>
          <w:tcPr>
            <w:tcW w:w="2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732CEA" w14:textId="77777777" w:rsidR="00F506C9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工作內容</w:t>
            </w:r>
          </w:p>
        </w:tc>
        <w:tc>
          <w:tcPr>
            <w:tcW w:w="2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EDA8F" w14:textId="77777777" w:rsidR="00F506C9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（預計）進用</w:t>
            </w:r>
          </w:p>
          <w:p w14:paraId="586379B6" w14:textId="77777777" w:rsidR="00F506C9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日期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412C2E" w14:textId="77777777" w:rsidR="00F506C9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薪等</w:t>
            </w:r>
          </w:p>
        </w:tc>
        <w:tc>
          <w:tcPr>
            <w:tcW w:w="5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E48E497" w14:textId="77777777" w:rsidR="00F506C9" w:rsidRDefault="00F506C9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F506C9" w14:paraId="3DDF3A3B" w14:textId="77777777">
        <w:tblPrEx>
          <w:tblCellMar>
            <w:top w:w="0" w:type="dxa"/>
            <w:bottom w:w="0" w:type="dxa"/>
          </w:tblCellMar>
        </w:tblPrEx>
        <w:trPr>
          <w:trHeight w:val="835"/>
          <w:jc w:val="center"/>
        </w:trPr>
        <w:tc>
          <w:tcPr>
            <w:tcW w:w="220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2A2B3E" w14:textId="77777777" w:rsidR="00F506C9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【範例】</w:t>
            </w:r>
          </w:p>
          <w:p w14:paraId="07C9CA1C" w14:textId="77777777" w:rsidR="00F506C9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lastRenderedPageBreak/>
              <w:t>○○社福中心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35B4CD1" w14:textId="77777777" w:rsidR="00F506C9" w:rsidRDefault="00F506C9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9ED40E" w14:textId="77777777" w:rsidR="00F506C9" w:rsidRDefault="00F506C9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39E6AB" w14:textId="77777777" w:rsidR="00F506C9" w:rsidRDefault="00F506C9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52EFD5" w14:textId="77777777" w:rsidR="00F506C9" w:rsidRDefault="00F506C9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5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8C7A3AF" w14:textId="77777777" w:rsidR="00F506C9" w:rsidRDefault="00F506C9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F506C9" w14:paraId="32708F02" w14:textId="77777777">
        <w:tblPrEx>
          <w:tblCellMar>
            <w:top w:w="0" w:type="dxa"/>
            <w:bottom w:w="0" w:type="dxa"/>
          </w:tblCellMar>
        </w:tblPrEx>
        <w:trPr>
          <w:trHeight w:val="835"/>
          <w:jc w:val="center"/>
        </w:trPr>
        <w:tc>
          <w:tcPr>
            <w:tcW w:w="220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9B21D" w14:textId="77777777" w:rsidR="00F506C9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(請自行增列欄位)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C2E3B7" w14:textId="77777777" w:rsidR="00F506C9" w:rsidRDefault="00F506C9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A6D3E1" w14:textId="77777777" w:rsidR="00F506C9" w:rsidRDefault="00F506C9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1AFD88" w14:textId="77777777" w:rsidR="00F506C9" w:rsidRDefault="00F506C9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7D3D5A" w14:textId="77777777" w:rsidR="00F506C9" w:rsidRDefault="00F506C9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5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AA7623C" w14:textId="77777777" w:rsidR="00F506C9" w:rsidRDefault="00F506C9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F506C9" w14:paraId="0CBBA476" w14:textId="77777777">
        <w:tblPrEx>
          <w:tblCellMar>
            <w:top w:w="0" w:type="dxa"/>
            <w:bottom w:w="0" w:type="dxa"/>
          </w:tblCellMar>
        </w:tblPrEx>
        <w:trPr>
          <w:trHeight w:val="835"/>
          <w:jc w:val="center"/>
        </w:trPr>
        <w:tc>
          <w:tcPr>
            <w:tcW w:w="2207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B1931" w14:textId="77777777" w:rsidR="00F506C9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合計_____處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77241FE" w14:textId="77777777" w:rsidR="00F506C9" w:rsidRDefault="00F506C9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334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5A9B46" w14:textId="77777777" w:rsidR="00F506C9" w:rsidRDefault="00F506C9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454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3726C" w14:textId="77777777" w:rsidR="00F506C9" w:rsidRDefault="00F506C9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49503C" w14:textId="77777777" w:rsidR="00F506C9" w:rsidRDefault="00F506C9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5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97CDB6" w14:textId="77777777" w:rsidR="00F506C9" w:rsidRDefault="00F506C9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</w:tbl>
    <w:p w14:paraId="15A0FCDD" w14:textId="77777777" w:rsidR="00F506C9" w:rsidRDefault="00F506C9">
      <w:pPr>
        <w:pStyle w:val="Textbody"/>
        <w:snapToGrid w:val="0"/>
        <w:jc w:val="both"/>
        <w:rPr>
          <w:rFonts w:ascii="標楷體" w:eastAsia="標楷體" w:hAnsi="標楷體"/>
          <w:b/>
          <w:sz w:val="28"/>
          <w:szCs w:val="28"/>
        </w:rPr>
      </w:pPr>
    </w:p>
    <w:p w14:paraId="5C117463" w14:textId="77777777" w:rsidR="00F506C9" w:rsidRDefault="00000000">
      <w:pPr>
        <w:pStyle w:val="Textbody"/>
        <w:snapToGrid w:val="0"/>
        <w:spacing w:line="360" w:lineRule="auto"/>
        <w:jc w:val="both"/>
        <w:rPr>
          <w:rFonts w:ascii="標楷體" w:eastAsia="標楷體" w:hAnsi="標楷體"/>
          <w:b/>
          <w:sz w:val="28"/>
          <w:szCs w:val="28"/>
        </w:rPr>
      </w:pPr>
      <w:proofErr w:type="gramStart"/>
      <w:r>
        <w:rPr>
          <w:rFonts w:ascii="標楷體" w:eastAsia="標楷體" w:hAnsi="標楷體"/>
          <w:b/>
          <w:sz w:val="28"/>
          <w:szCs w:val="28"/>
        </w:rPr>
        <w:t>柒</w:t>
      </w:r>
      <w:proofErr w:type="gramEnd"/>
      <w:r>
        <w:rPr>
          <w:rFonts w:ascii="標楷體" w:eastAsia="標楷體" w:hAnsi="標楷體"/>
          <w:b/>
          <w:sz w:val="28"/>
          <w:szCs w:val="28"/>
        </w:rPr>
        <w:t>、經費概算</w:t>
      </w:r>
    </w:p>
    <w:p w14:paraId="24AAEC75" w14:textId="77777777" w:rsidR="00F506C9" w:rsidRDefault="00000000">
      <w:pPr>
        <w:pStyle w:val="Textbody"/>
        <w:snapToGrid w:val="0"/>
        <w:spacing w:line="360" w:lineRule="auto"/>
        <w:ind w:left="340"/>
        <w:jc w:val="both"/>
      </w:pPr>
      <w:r>
        <w:rPr>
          <w:rFonts w:ascii="標楷體" w:eastAsia="標楷體" w:hAnsi="標楷體" w:cs="微軟正黑體"/>
          <w:sz w:val="28"/>
          <w:szCs w:val="28"/>
        </w:rPr>
        <w:t>1、經費來源</w:t>
      </w:r>
    </w:p>
    <w:p w14:paraId="4C3E0CF6" w14:textId="77777777" w:rsidR="00F506C9" w:rsidRDefault="00000000">
      <w:pPr>
        <w:pStyle w:val="Textbody"/>
        <w:snapToGrid w:val="0"/>
        <w:spacing w:line="360" w:lineRule="auto"/>
        <w:ind w:left="340"/>
        <w:jc w:val="both"/>
      </w:pPr>
      <w:r>
        <w:rPr>
          <w:rFonts w:ascii="標楷體" w:eastAsia="標楷體" w:hAnsi="標楷體" w:cs="微軟正黑體"/>
          <w:sz w:val="28"/>
          <w:szCs w:val="28"/>
        </w:rPr>
        <w:tab/>
        <w:t>(1)自籌經費金額及占總經費比率：依本計畫地方政府財力分</w:t>
      </w:r>
    </w:p>
    <w:p w14:paraId="038405A6" w14:textId="77777777" w:rsidR="00F506C9" w:rsidRDefault="00000000">
      <w:pPr>
        <w:pStyle w:val="Textbody"/>
        <w:snapToGrid w:val="0"/>
        <w:spacing w:line="360" w:lineRule="auto"/>
        <w:ind w:left="340"/>
        <w:jc w:val="both"/>
      </w:pPr>
      <w:r>
        <w:rPr>
          <w:rFonts w:ascii="標楷體" w:eastAsia="標楷體" w:hAnsi="標楷體"/>
          <w:sz w:val="28"/>
          <w:szCs w:val="28"/>
          <w:u w:val="single"/>
        </w:rPr>
        <w:tab/>
        <w:t>級規定編列，本府為第　　級，須自籌　　 %，中央補助     %</w:t>
      </w:r>
    </w:p>
    <w:p w14:paraId="7AD96155" w14:textId="77777777" w:rsidR="00F506C9" w:rsidRDefault="00000000">
      <w:pPr>
        <w:pStyle w:val="Textbody"/>
        <w:snapToGrid w:val="0"/>
        <w:spacing w:line="360" w:lineRule="auto"/>
        <w:ind w:left="340"/>
        <w:jc w:val="both"/>
      </w:pPr>
      <w:proofErr w:type="gramStart"/>
      <w:r>
        <w:rPr>
          <w:rFonts w:ascii="標楷體" w:eastAsia="標楷體" w:hAnsi="標楷體"/>
          <w:sz w:val="28"/>
          <w:szCs w:val="28"/>
        </w:rPr>
        <w:t>（</w:t>
      </w:r>
      <w:proofErr w:type="gramEnd"/>
      <w:r>
        <w:rPr>
          <w:rFonts w:ascii="標楷體" w:eastAsia="標楷體" w:hAnsi="標楷體"/>
          <w:sz w:val="28"/>
          <w:szCs w:val="28"/>
        </w:rPr>
        <w:t>請款時應檢附足額</w:t>
      </w:r>
      <w:proofErr w:type="gramStart"/>
      <w:r>
        <w:rPr>
          <w:rFonts w:ascii="標楷體" w:eastAsia="標楷體" w:hAnsi="標楷體"/>
          <w:sz w:val="28"/>
          <w:szCs w:val="28"/>
        </w:rPr>
        <w:t>（</w:t>
      </w:r>
      <w:proofErr w:type="gramEnd"/>
      <w:r>
        <w:rPr>
          <w:rFonts w:ascii="標楷體" w:eastAsia="標楷體" w:hAnsi="標楷體"/>
          <w:sz w:val="28"/>
          <w:szCs w:val="28"/>
        </w:rPr>
        <w:t>比率</w:t>
      </w:r>
      <w:proofErr w:type="gramStart"/>
      <w:r>
        <w:rPr>
          <w:rFonts w:ascii="標楷體" w:eastAsia="標楷體" w:hAnsi="標楷體"/>
          <w:sz w:val="28"/>
          <w:szCs w:val="28"/>
        </w:rPr>
        <w:t>）</w:t>
      </w:r>
      <w:proofErr w:type="gramEnd"/>
      <w:r>
        <w:rPr>
          <w:rFonts w:ascii="標楷體" w:eastAsia="標楷體" w:hAnsi="標楷體"/>
          <w:sz w:val="28"/>
          <w:szCs w:val="28"/>
        </w:rPr>
        <w:t>之納入預算證明</w:t>
      </w:r>
      <w:proofErr w:type="gramStart"/>
      <w:r>
        <w:rPr>
          <w:rFonts w:ascii="標楷體" w:eastAsia="標楷體" w:hAnsi="標楷體"/>
          <w:sz w:val="28"/>
          <w:szCs w:val="28"/>
        </w:rPr>
        <w:t>）</w:t>
      </w:r>
      <w:proofErr w:type="gramEnd"/>
      <w:r>
        <w:rPr>
          <w:rFonts w:ascii="標楷體" w:eastAsia="標楷體" w:hAnsi="標楷體"/>
          <w:sz w:val="28"/>
          <w:szCs w:val="28"/>
        </w:rPr>
        <w:t>。</w:t>
      </w:r>
    </w:p>
    <w:p w14:paraId="0077E448" w14:textId="77777777" w:rsidR="00F506C9" w:rsidRDefault="00000000">
      <w:pPr>
        <w:snapToGrid w:val="0"/>
        <w:spacing w:line="360" w:lineRule="auto"/>
        <w:ind w:firstLine="426"/>
        <w:jc w:val="both"/>
      </w:pPr>
      <w:r>
        <w:rPr>
          <w:rFonts w:ascii="標楷體" w:eastAsia="標楷體" w:hAnsi="標楷體" w:cs="微軟正黑體"/>
          <w:sz w:val="28"/>
          <w:szCs w:val="28"/>
        </w:rPr>
        <w:t>(2)申請中央補助經費金額　　　元，占總經費比率　　%。</w:t>
      </w:r>
    </w:p>
    <w:p w14:paraId="127D4EF0" w14:textId="77777777" w:rsidR="00F506C9" w:rsidRDefault="00000000">
      <w:pPr>
        <w:pStyle w:val="Textbody"/>
        <w:snapToGrid w:val="0"/>
        <w:spacing w:line="360" w:lineRule="auto"/>
        <w:ind w:left="340"/>
        <w:jc w:val="both"/>
      </w:pPr>
      <w:r>
        <w:rPr>
          <w:rFonts w:ascii="標楷體" w:eastAsia="標楷體" w:hAnsi="標楷體" w:cs="微軟正黑體"/>
          <w:sz w:val="28"/>
          <w:szCs w:val="28"/>
        </w:rPr>
        <w:t>2、經費概算編列</w:t>
      </w:r>
    </w:p>
    <w:tbl>
      <w:tblPr>
        <w:tblW w:w="855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40"/>
        <w:gridCol w:w="1416"/>
        <w:gridCol w:w="1584"/>
        <w:gridCol w:w="1584"/>
        <w:gridCol w:w="1356"/>
        <w:gridCol w:w="1476"/>
      </w:tblGrid>
      <w:tr w:rsidR="00F506C9" w14:paraId="2B4CA0D8" w14:textId="77777777">
        <w:tblPrEx>
          <w:tblCellMar>
            <w:top w:w="0" w:type="dxa"/>
            <w:bottom w:w="0" w:type="dxa"/>
          </w:tblCellMar>
        </w:tblPrEx>
        <w:trPr>
          <w:trHeight w:val="575"/>
          <w:jc w:val="center"/>
        </w:trPr>
        <w:tc>
          <w:tcPr>
            <w:tcW w:w="2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4A0A2E" w14:textId="77777777" w:rsidR="00F506C9" w:rsidRDefault="00000000">
            <w:pPr>
              <w:pStyle w:val="Textbody"/>
              <w:widowControl/>
              <w:snapToGrid w:val="0"/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經費項目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756681" w14:textId="77777777" w:rsidR="00F506C9" w:rsidRDefault="00000000">
            <w:pPr>
              <w:pStyle w:val="Textbody"/>
              <w:widowControl/>
              <w:snapToGrid w:val="0"/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計算基準及明細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5EA58BB" w14:textId="77777777" w:rsidR="00F506C9" w:rsidRDefault="00000000">
            <w:pPr>
              <w:pStyle w:val="Textbody"/>
              <w:widowControl/>
              <w:snapToGrid w:val="0"/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自籌經費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5AA6C6" w14:textId="77777777" w:rsidR="00F506C9" w:rsidRDefault="00000000">
            <w:pPr>
              <w:pStyle w:val="Textbody"/>
              <w:widowControl/>
              <w:snapToGrid w:val="0"/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申請補助經費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2BCAD2E" w14:textId="77777777" w:rsidR="00F506C9" w:rsidRDefault="00000000">
            <w:pPr>
              <w:pStyle w:val="Textbody"/>
              <w:widowControl/>
              <w:snapToGrid w:val="0"/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合計</w:t>
            </w:r>
          </w:p>
        </w:tc>
      </w:tr>
      <w:tr w:rsidR="00F506C9" w14:paraId="411AA12E" w14:textId="77777777">
        <w:tblPrEx>
          <w:tblCellMar>
            <w:top w:w="0" w:type="dxa"/>
            <w:bottom w:w="0" w:type="dxa"/>
          </w:tblCellMar>
        </w:tblPrEx>
        <w:trPr>
          <w:trHeight w:val="542"/>
          <w:jc w:val="center"/>
        </w:trPr>
        <w:tc>
          <w:tcPr>
            <w:tcW w:w="11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C33DDC" w14:textId="77777777" w:rsidR="00F506C9" w:rsidRDefault="00000000">
            <w:pPr>
              <w:pStyle w:val="Textbody"/>
              <w:widowControl/>
              <w:snapToGrid w:val="0"/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脫貧方案家庭服務人事費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E28EE07" w14:textId="77777777" w:rsidR="00F506C9" w:rsidRDefault="00000000">
            <w:pPr>
              <w:pStyle w:val="Textbody"/>
              <w:widowControl/>
              <w:snapToGrid w:val="0"/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方案管理社工(師)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03280" w14:textId="77777777" w:rsidR="00F506C9" w:rsidRDefault="00F506C9">
            <w:pPr>
              <w:pStyle w:val="Textbody"/>
              <w:widowControl/>
              <w:snapToGrid w:val="0"/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0DE1590" w14:textId="77777777" w:rsidR="00F506C9" w:rsidRDefault="00F506C9">
            <w:pPr>
              <w:pStyle w:val="Textbody"/>
              <w:widowControl/>
              <w:snapToGrid w:val="0"/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E36F1" w14:textId="77777777" w:rsidR="00F506C9" w:rsidRDefault="00F506C9">
            <w:pPr>
              <w:pStyle w:val="Textbody"/>
              <w:widowControl/>
              <w:snapToGrid w:val="0"/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7BE7851" w14:textId="77777777" w:rsidR="00F506C9" w:rsidRDefault="00F506C9">
            <w:pPr>
              <w:pStyle w:val="Textbody"/>
              <w:widowControl/>
              <w:snapToGrid w:val="0"/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506C9" w14:paraId="09EACEC3" w14:textId="77777777">
        <w:tblPrEx>
          <w:tblCellMar>
            <w:top w:w="0" w:type="dxa"/>
            <w:bottom w:w="0" w:type="dxa"/>
          </w:tblCellMar>
        </w:tblPrEx>
        <w:trPr>
          <w:trHeight w:val="542"/>
          <w:jc w:val="center"/>
        </w:trPr>
        <w:tc>
          <w:tcPr>
            <w:tcW w:w="1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A62ED0" w14:textId="77777777" w:rsidR="00F506C9" w:rsidRDefault="00F506C9">
            <w:pPr>
              <w:widowControl/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35EB7E1" w14:textId="77777777" w:rsidR="00F506C9" w:rsidRDefault="00000000">
            <w:pPr>
              <w:pStyle w:val="Textbody"/>
              <w:widowControl/>
              <w:snapToGrid w:val="0"/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直接服務社工(師)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1162C" w14:textId="77777777" w:rsidR="00F506C9" w:rsidRDefault="00F506C9">
            <w:pPr>
              <w:pStyle w:val="Textbody"/>
              <w:widowControl/>
              <w:snapToGrid w:val="0"/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17C4AE2" w14:textId="77777777" w:rsidR="00F506C9" w:rsidRDefault="00F506C9">
            <w:pPr>
              <w:pStyle w:val="Textbody"/>
              <w:widowControl/>
              <w:snapToGrid w:val="0"/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1A315" w14:textId="77777777" w:rsidR="00F506C9" w:rsidRDefault="00F506C9">
            <w:pPr>
              <w:pStyle w:val="Textbody"/>
              <w:widowControl/>
              <w:snapToGrid w:val="0"/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EEA3472" w14:textId="77777777" w:rsidR="00F506C9" w:rsidRDefault="00F506C9">
            <w:pPr>
              <w:pStyle w:val="Textbody"/>
              <w:widowControl/>
              <w:snapToGrid w:val="0"/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506C9" w14:paraId="1338095B" w14:textId="77777777">
        <w:tblPrEx>
          <w:tblCellMar>
            <w:top w:w="0" w:type="dxa"/>
            <w:bottom w:w="0" w:type="dxa"/>
          </w:tblCellMar>
        </w:tblPrEx>
        <w:trPr>
          <w:trHeight w:val="900"/>
          <w:jc w:val="center"/>
        </w:trPr>
        <w:tc>
          <w:tcPr>
            <w:tcW w:w="1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0ABE0C" w14:textId="77777777" w:rsidR="00F506C9" w:rsidRDefault="00F506C9">
            <w:pPr>
              <w:widowControl/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7299679" w14:textId="77777777" w:rsidR="00F506C9" w:rsidRDefault="00000000">
            <w:pPr>
              <w:pStyle w:val="Textbody"/>
              <w:widowControl/>
              <w:snapToGrid w:val="0"/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督導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E57B4" w14:textId="77777777" w:rsidR="00F506C9" w:rsidRDefault="00F506C9">
            <w:pPr>
              <w:pStyle w:val="Textbody"/>
              <w:widowControl/>
              <w:snapToGrid w:val="0"/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6F773A0" w14:textId="77777777" w:rsidR="00F506C9" w:rsidRDefault="00F506C9">
            <w:pPr>
              <w:pStyle w:val="Textbody"/>
              <w:widowControl/>
              <w:snapToGrid w:val="0"/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B95CC" w14:textId="77777777" w:rsidR="00F506C9" w:rsidRDefault="00F506C9">
            <w:pPr>
              <w:pStyle w:val="Textbody"/>
              <w:widowControl/>
              <w:snapToGrid w:val="0"/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34E7054" w14:textId="77777777" w:rsidR="00F506C9" w:rsidRDefault="00F506C9">
            <w:pPr>
              <w:pStyle w:val="Textbody"/>
              <w:widowControl/>
              <w:snapToGrid w:val="0"/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506C9" w14:paraId="264C80FA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CB9C6E" w14:textId="77777777" w:rsidR="00F506C9" w:rsidRDefault="00000000">
            <w:pPr>
              <w:pStyle w:val="Textbody"/>
              <w:widowControl/>
              <w:snapToGrid w:val="0"/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計畫總經費(元)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93D26E5" w14:textId="77777777" w:rsidR="00F506C9" w:rsidRDefault="00F506C9">
            <w:pPr>
              <w:pStyle w:val="Textbody"/>
              <w:widowControl/>
              <w:snapToGrid w:val="0"/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A09C722" w14:textId="77777777" w:rsidR="00F506C9" w:rsidRDefault="00F506C9">
            <w:pPr>
              <w:pStyle w:val="Textbody"/>
              <w:widowControl/>
              <w:snapToGrid w:val="0"/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4290FB6" w14:textId="77777777" w:rsidR="00F506C9" w:rsidRDefault="00F506C9">
            <w:pPr>
              <w:pStyle w:val="Textbody"/>
              <w:widowControl/>
              <w:snapToGrid w:val="0"/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5FFCB1B6" w14:textId="77777777" w:rsidR="00F506C9" w:rsidRDefault="00F506C9">
      <w:pPr>
        <w:pStyle w:val="Textbody"/>
        <w:snapToGrid w:val="0"/>
        <w:spacing w:line="360" w:lineRule="auto"/>
        <w:jc w:val="both"/>
        <w:rPr>
          <w:rFonts w:ascii="標楷體" w:eastAsia="標楷體" w:hAnsi="標楷體"/>
          <w:b/>
          <w:sz w:val="28"/>
          <w:szCs w:val="28"/>
        </w:rPr>
      </w:pPr>
    </w:p>
    <w:p w14:paraId="7C3A8A79" w14:textId="77777777" w:rsidR="00F506C9" w:rsidRDefault="00000000">
      <w:pPr>
        <w:pStyle w:val="Textbody"/>
        <w:snapToGrid w:val="0"/>
        <w:spacing w:line="360" w:lineRule="auto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捌、預期效益</w:t>
      </w:r>
    </w:p>
    <w:p w14:paraId="6CDF51B8" w14:textId="77777777" w:rsidR="00F506C9" w:rsidRDefault="00000000">
      <w:pPr>
        <w:pStyle w:val="Textbody"/>
        <w:spacing w:line="36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(範例，請自行增列預期效益項目)</w:t>
      </w:r>
    </w:p>
    <w:p w14:paraId="4E4EF328" w14:textId="77777777" w:rsidR="00F506C9" w:rsidRDefault="00000000">
      <w:pPr>
        <w:pStyle w:val="a3"/>
        <w:spacing w:line="360" w:lineRule="auto"/>
        <w:ind w:left="283"/>
        <w:jc w:val="both"/>
      </w:pPr>
      <w:r>
        <w:rPr>
          <w:rFonts w:ascii="標楷體" w:eastAsia="標楷體" w:hAnsi="標楷體"/>
          <w:sz w:val="28"/>
          <w:szCs w:val="28"/>
        </w:rPr>
        <w:t>1、自行或結合民間團體辦理脫貧方案服務受益人數達</w:t>
      </w:r>
      <w:r>
        <w:rPr>
          <w:rFonts w:ascii="標楷體" w:eastAsia="標楷體" w:hAnsi="標楷體"/>
          <w:b/>
          <w:bCs/>
          <w:sz w:val="28"/>
          <w:szCs w:val="28"/>
          <w:u w:val="single"/>
        </w:rPr>
        <w:t>OOO人</w:t>
      </w:r>
      <w:r>
        <w:rPr>
          <w:rFonts w:ascii="標楷體" w:eastAsia="標楷體" w:hAnsi="標楷體"/>
          <w:sz w:val="28"/>
          <w:szCs w:val="28"/>
        </w:rPr>
        <w:t>受益。</w:t>
      </w:r>
    </w:p>
    <w:p w14:paraId="45D3345A" w14:textId="77777777" w:rsidR="00F506C9" w:rsidRDefault="00000000">
      <w:pPr>
        <w:pStyle w:val="a3"/>
        <w:spacing w:line="360" w:lineRule="auto"/>
        <w:ind w:left="283"/>
        <w:jc w:val="both"/>
      </w:pPr>
      <w:r>
        <w:rPr>
          <w:rFonts w:ascii="標楷體" w:eastAsia="標楷體" w:hAnsi="標楷體"/>
          <w:sz w:val="28"/>
          <w:szCs w:val="28"/>
        </w:rPr>
        <w:lastRenderedPageBreak/>
        <w:t>2、推動兒少教育發展帳戶相關配套措施(如理財教育、以工代賑、</w:t>
      </w:r>
    </w:p>
    <w:p w14:paraId="528C2CF9" w14:textId="77777777" w:rsidR="00F506C9" w:rsidRDefault="00000000">
      <w:pPr>
        <w:pStyle w:val="a3"/>
        <w:spacing w:line="360" w:lineRule="auto"/>
        <w:ind w:left="-2" w:firstLine="708"/>
        <w:jc w:val="both"/>
      </w:pPr>
      <w:r>
        <w:rPr>
          <w:rFonts w:ascii="標楷體" w:eastAsia="標楷體" w:hAnsi="標楷體"/>
          <w:sz w:val="28"/>
          <w:szCs w:val="28"/>
        </w:rPr>
        <w:t>獎勵機制…等)，受益人數達</w:t>
      </w:r>
      <w:r>
        <w:rPr>
          <w:rFonts w:ascii="標楷體" w:eastAsia="標楷體" w:hAnsi="標楷體"/>
          <w:b/>
          <w:bCs/>
          <w:sz w:val="28"/>
          <w:szCs w:val="28"/>
          <w:u w:val="single"/>
        </w:rPr>
        <w:t>OOO人</w:t>
      </w:r>
      <w:r>
        <w:rPr>
          <w:rFonts w:ascii="標楷體" w:eastAsia="標楷體" w:hAnsi="標楷體"/>
          <w:sz w:val="28"/>
          <w:szCs w:val="28"/>
        </w:rPr>
        <w:t>受益。</w:t>
      </w:r>
    </w:p>
    <w:p w14:paraId="66A622D9" w14:textId="77777777" w:rsidR="00F506C9" w:rsidRDefault="00000000">
      <w:pPr>
        <w:pStyle w:val="a3"/>
        <w:spacing w:line="360" w:lineRule="auto"/>
        <w:ind w:left="283"/>
        <w:jc w:val="both"/>
      </w:pPr>
      <w:r>
        <w:rPr>
          <w:rFonts w:ascii="標楷體" w:eastAsia="標楷體" w:hAnsi="標楷體"/>
          <w:sz w:val="28"/>
          <w:szCs w:val="28"/>
        </w:rPr>
        <w:t>3、兒童及少年未來教育與發展帳戶存款率達</w:t>
      </w:r>
      <w:r>
        <w:rPr>
          <w:rFonts w:ascii="標楷體" w:eastAsia="標楷體" w:hAnsi="標楷體"/>
          <w:b/>
          <w:bCs/>
          <w:sz w:val="28"/>
          <w:szCs w:val="28"/>
          <w:u w:val="single"/>
        </w:rPr>
        <w:t>87%</w:t>
      </w:r>
      <w:r>
        <w:rPr>
          <w:rFonts w:ascii="標楷體" w:eastAsia="標楷體" w:hAnsi="標楷體"/>
          <w:sz w:val="28"/>
          <w:szCs w:val="28"/>
        </w:rPr>
        <w:t>。</w:t>
      </w:r>
    </w:p>
    <w:p w14:paraId="0E93C93C" w14:textId="77777777" w:rsidR="00F506C9" w:rsidRDefault="00000000">
      <w:pPr>
        <w:pStyle w:val="a3"/>
        <w:spacing w:line="360" w:lineRule="auto"/>
        <w:ind w:left="283"/>
        <w:jc w:val="both"/>
      </w:pPr>
      <w:r>
        <w:rPr>
          <w:rFonts w:ascii="標楷體" w:eastAsia="標楷體" w:hAnsi="標楷體"/>
          <w:sz w:val="28"/>
          <w:szCs w:val="28"/>
        </w:rPr>
        <w:t>4、社勞政聯合促進就業服務成長率增加</w:t>
      </w:r>
      <w:r>
        <w:rPr>
          <w:rFonts w:ascii="標楷體" w:eastAsia="標楷體" w:hAnsi="標楷體"/>
          <w:b/>
          <w:bCs/>
          <w:sz w:val="28"/>
          <w:szCs w:val="28"/>
          <w:u w:val="single"/>
        </w:rPr>
        <w:t>1%</w:t>
      </w:r>
      <w:r>
        <w:rPr>
          <w:rFonts w:ascii="標楷體" w:eastAsia="標楷體" w:hAnsi="標楷體"/>
          <w:sz w:val="28"/>
          <w:szCs w:val="28"/>
        </w:rPr>
        <w:t>。</w:t>
      </w:r>
    </w:p>
    <w:p w14:paraId="569BB393" w14:textId="77777777" w:rsidR="00F506C9" w:rsidRDefault="00F506C9">
      <w:pPr>
        <w:spacing w:line="360" w:lineRule="auto"/>
        <w:jc w:val="both"/>
      </w:pPr>
    </w:p>
    <w:p w14:paraId="2E44F1C2" w14:textId="77777777" w:rsidR="00F506C9" w:rsidRDefault="00000000">
      <w:pPr>
        <w:pStyle w:val="Textbody"/>
        <w:snapToGrid w:val="0"/>
        <w:spacing w:line="360" w:lineRule="auto"/>
        <w:jc w:val="both"/>
      </w:pPr>
      <w:r>
        <w:rPr>
          <w:rFonts w:ascii="標楷體" w:eastAsia="標楷體" w:hAnsi="標楷體"/>
          <w:b/>
          <w:sz w:val="28"/>
          <w:szCs w:val="28"/>
        </w:rPr>
        <w:t>玖、本案承辦人員聯繫方式：○○○(姓名)/0*-*********(電話)</w:t>
      </w:r>
    </w:p>
    <w:p w14:paraId="25FB73C6" w14:textId="77777777" w:rsidR="00F506C9" w:rsidRDefault="00F506C9">
      <w:pPr>
        <w:spacing w:line="360" w:lineRule="auto"/>
        <w:jc w:val="both"/>
      </w:pPr>
    </w:p>
    <w:sectPr w:rsidR="00F506C9">
      <w:pgSz w:w="11906" w:h="16838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1807BA" w14:textId="77777777" w:rsidR="00A04727" w:rsidRDefault="00A04727">
      <w:r>
        <w:separator/>
      </w:r>
    </w:p>
  </w:endnote>
  <w:endnote w:type="continuationSeparator" w:id="0">
    <w:p w14:paraId="5F0940F8" w14:textId="77777777" w:rsidR="00A04727" w:rsidRDefault="00A04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3B2573" w14:textId="77777777" w:rsidR="00A04727" w:rsidRDefault="00A04727">
      <w:r>
        <w:rPr>
          <w:color w:val="000000"/>
        </w:rPr>
        <w:separator/>
      </w:r>
    </w:p>
  </w:footnote>
  <w:footnote w:type="continuationSeparator" w:id="0">
    <w:p w14:paraId="42C8157B" w14:textId="77777777" w:rsidR="00A04727" w:rsidRDefault="00A04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F74250"/>
    <w:multiLevelType w:val="multilevel"/>
    <w:tmpl w:val="88C6790E"/>
    <w:lvl w:ilvl="0">
      <w:start w:val="1"/>
      <w:numFmt w:val="decimal"/>
      <w:lvlText w:val="%1、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num w:numId="1" w16cid:durableId="10516132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506C9"/>
    <w:rsid w:val="000A4116"/>
    <w:rsid w:val="00734914"/>
    <w:rsid w:val="00A04727"/>
    <w:rsid w:val="00F50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9C4B3"/>
  <w15:docId w15:val="{24D173A2-4EFA-4F4C-9134-EDB0C3422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pPr>
      <w:widowControl w:val="0"/>
      <w:suppressAutoHyphens/>
    </w:pPr>
    <w:rPr>
      <w:rFonts w:ascii="Times New Roman" w:eastAsia="Times New Roman" w:hAnsi="Times New Roman"/>
      <w:szCs w:val="24"/>
    </w:rPr>
  </w:style>
  <w:style w:type="paragraph" w:styleId="a3">
    <w:name w:val="List Paragraph"/>
    <w:basedOn w:val="Textbody"/>
    <w:pPr>
      <w:ind w:left="480"/>
    </w:pPr>
    <w:rPr>
      <w:rFonts w:ascii="Calibri" w:eastAsia="Calibri" w:hAnsi="Calibri" w:cs="Calibri"/>
      <w:szCs w:val="22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4">
    <w:name w:val="header"/>
    <w:basedOn w:val="Textbody"/>
    <w:pPr>
      <w:tabs>
        <w:tab w:val="center" w:pos="4153"/>
        <w:tab w:val="right" w:pos="8306"/>
      </w:tabs>
      <w:snapToGrid w:val="0"/>
    </w:pPr>
  </w:style>
  <w:style w:type="paragraph" w:styleId="a5">
    <w:name w:val="footer"/>
    <w:basedOn w:val="Textbody"/>
    <w:pPr>
      <w:tabs>
        <w:tab w:val="center" w:pos="4153"/>
        <w:tab w:val="right" w:pos="8306"/>
      </w:tabs>
      <w:snapToGrid w:val="0"/>
    </w:pPr>
  </w:style>
  <w:style w:type="paragraph" w:styleId="a6">
    <w:name w:val="Body Text Indent"/>
    <w:basedOn w:val="Textbody"/>
    <w:pPr>
      <w:ind w:firstLine="480"/>
      <w:jc w:val="both"/>
      <w:textAlignment w:val="auto"/>
    </w:p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character" w:customStyle="1" w:styleId="a7">
    <w:name w:val="清單段落 字元"/>
    <w:rPr>
      <w:rFonts w:ascii="Calibri" w:eastAsia="Calibri" w:hAnsi="Calibri" w:cs="Calibri"/>
      <w:kern w:val="3"/>
    </w:rPr>
  </w:style>
  <w:style w:type="character" w:customStyle="1" w:styleId="a8">
    <w:name w:val="頁首 字元"/>
    <w:basedOn w:val="a0"/>
    <w:rPr>
      <w:rFonts w:ascii="Times New Roman" w:eastAsia="新細明體" w:hAnsi="Times New Roman" w:cs="Times New Roman"/>
      <w:kern w:val="0"/>
      <w:sz w:val="20"/>
      <w:szCs w:val="20"/>
    </w:rPr>
  </w:style>
  <w:style w:type="character" w:customStyle="1" w:styleId="a9">
    <w:name w:val="頁尾 字元"/>
    <w:basedOn w:val="a0"/>
    <w:rPr>
      <w:rFonts w:ascii="Times New Roman" w:eastAsia="新細明體" w:hAnsi="Times New Roman" w:cs="Times New Roman"/>
      <w:kern w:val="0"/>
      <w:sz w:val="20"/>
      <w:szCs w:val="20"/>
    </w:rPr>
  </w:style>
  <w:style w:type="character" w:customStyle="1" w:styleId="aa">
    <w:name w:val="本文縮排 字元"/>
    <w:basedOn w:val="a0"/>
    <w:rPr>
      <w:rFonts w:ascii="Times New Roman" w:eastAsia="新細明體" w:hAnsi="Times New Roman" w:cs="Times New Roman"/>
      <w:szCs w:val="24"/>
    </w:rPr>
  </w:style>
  <w:style w:type="character" w:customStyle="1" w:styleId="NumberingSymbols">
    <w:name w:val="Numbering Symbols"/>
  </w:style>
  <w:style w:type="paragraph" w:customStyle="1" w:styleId="Default">
    <w:name w:val="Default"/>
    <w:pPr>
      <w:widowControl w:val="0"/>
      <w:autoSpaceDE w:val="0"/>
      <w:textAlignment w:val="auto"/>
    </w:pPr>
    <w:rPr>
      <w:rFonts w:ascii="標楷體" w:eastAsia="標楷體" w:hAnsi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187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社會救助及社工司吳婉華</dc:creator>
  <dc:description/>
  <cp:lastModifiedBy>蔡旻璇</cp:lastModifiedBy>
  <cp:revision>2</cp:revision>
  <cp:lastPrinted>2022-06-07T14:52:00Z</cp:lastPrinted>
  <dcterms:created xsi:type="dcterms:W3CDTF">2026-08-11T06:17:00Z</dcterms:created>
  <dcterms:modified xsi:type="dcterms:W3CDTF">2026-08-11T06:17:00Z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atCheck">
    <vt:bool>true</vt:bool>
  </property>
</Properties>
</file>