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3E883B" w14:textId="77777777" w:rsidR="0066386D" w:rsidRDefault="0011460E">
      <w:pPr>
        <w:snapToGrid w:val="0"/>
        <w:spacing w:line="440" w:lineRule="exact"/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  <w:sz w:val="36"/>
          <w:szCs w:val="36"/>
        </w:rPr>
        <w:t>家庭暴力加害人執行人員訓練課程講師資料表</w:t>
      </w:r>
    </w:p>
    <w:p w14:paraId="4DFD26AF" w14:textId="77777777" w:rsidR="0066386D" w:rsidRDefault="0011460E">
      <w:pPr>
        <w:snapToGrid w:val="0"/>
        <w:spacing w:line="440" w:lineRule="exact"/>
        <w:jc w:val="center"/>
      </w:pPr>
      <w:r>
        <w:rPr>
          <w:rFonts w:ascii="標楷體" w:eastAsia="標楷體" w:hAnsi="標楷體"/>
          <w:sz w:val="36"/>
          <w:szCs w:val="36"/>
        </w:rPr>
        <w:t xml:space="preserve">                                          </w:t>
      </w:r>
      <w:r>
        <w:rPr>
          <w:rFonts w:eastAsia="標楷體"/>
        </w:rPr>
        <w:t>115</w:t>
      </w:r>
      <w:r>
        <w:rPr>
          <w:rFonts w:eastAsia="標楷體"/>
        </w:rPr>
        <w:t>年</w:t>
      </w:r>
      <w:r>
        <w:rPr>
          <w:rFonts w:eastAsia="標楷體"/>
        </w:rPr>
        <w:t>5</w:t>
      </w:r>
      <w:r>
        <w:rPr>
          <w:rFonts w:eastAsia="標楷體"/>
        </w:rPr>
        <w:t>月</w:t>
      </w:r>
      <w:r>
        <w:rPr>
          <w:rFonts w:eastAsia="標楷體"/>
        </w:rPr>
        <w:t>20</w:t>
      </w:r>
      <w:r>
        <w:rPr>
          <w:rFonts w:eastAsia="標楷體"/>
        </w:rPr>
        <w:t>日修訂</w:t>
      </w:r>
    </w:p>
    <w:p w14:paraId="03C1ECF5" w14:textId="77777777" w:rsidR="0066386D" w:rsidRDefault="0011460E">
      <w:pPr>
        <w:pStyle w:val="a9"/>
        <w:numPr>
          <w:ilvl w:val="0"/>
          <w:numId w:val="1"/>
        </w:numPr>
        <w:tabs>
          <w:tab w:val="left" w:pos="567"/>
        </w:tabs>
        <w:spacing w:after="180"/>
        <w:ind w:left="482" w:hanging="48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講師資料</w:t>
      </w:r>
    </w:p>
    <w:tbl>
      <w:tblPr>
        <w:tblW w:w="9640" w:type="dxa"/>
        <w:tblInd w:w="-3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02"/>
        <w:gridCol w:w="1984"/>
        <w:gridCol w:w="992"/>
        <w:gridCol w:w="426"/>
        <w:gridCol w:w="1275"/>
        <w:gridCol w:w="1560"/>
        <w:gridCol w:w="1701"/>
      </w:tblGrid>
      <w:tr w:rsidR="0066386D" w14:paraId="66F3D2BB" w14:textId="77777777">
        <w:tblPrEx>
          <w:tblCellMar>
            <w:top w:w="0" w:type="dxa"/>
            <w:bottom w:w="0" w:type="dxa"/>
          </w:tblCellMar>
        </w:tblPrEx>
        <w:trPr>
          <w:trHeight w:val="880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AC1D44" w14:textId="77777777" w:rsidR="0066386D" w:rsidRDefault="0011460E">
            <w:pPr>
              <w:pStyle w:val="a9"/>
              <w:ind w:left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講師姓名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EB7E44" w14:textId="77777777" w:rsidR="0066386D" w:rsidRDefault="0066386D">
            <w:pPr>
              <w:pStyle w:val="a9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57B1E6" w14:textId="77777777" w:rsidR="0066386D" w:rsidRDefault="0011460E">
            <w:pPr>
              <w:pStyle w:val="a9"/>
              <w:ind w:left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性別</w:t>
            </w:r>
          </w:p>
        </w:tc>
        <w:tc>
          <w:tcPr>
            <w:tcW w:w="3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508B12" w14:textId="77777777" w:rsidR="0066386D" w:rsidRDefault="0066386D">
            <w:pPr>
              <w:pStyle w:val="a9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6386D" w14:paraId="691A52C9" w14:textId="77777777">
        <w:tblPrEx>
          <w:tblCellMar>
            <w:top w:w="0" w:type="dxa"/>
            <w:bottom w:w="0" w:type="dxa"/>
          </w:tblCellMar>
        </w:tblPrEx>
        <w:trPr>
          <w:trHeight w:val="1121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E83BAF" w14:textId="77777777" w:rsidR="0066386D" w:rsidRDefault="0011460E">
            <w:pPr>
              <w:pStyle w:val="a9"/>
              <w:ind w:left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身分證字號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467AB3" w14:textId="77777777" w:rsidR="0066386D" w:rsidRDefault="0066386D">
            <w:pPr>
              <w:pStyle w:val="a9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DDDB80" w14:textId="77777777" w:rsidR="0066386D" w:rsidRDefault="0011460E">
            <w:pPr>
              <w:pStyle w:val="a9"/>
              <w:ind w:left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出生年月日</w:t>
            </w:r>
          </w:p>
        </w:tc>
        <w:tc>
          <w:tcPr>
            <w:tcW w:w="3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3A995D" w14:textId="77777777" w:rsidR="0066386D" w:rsidRDefault="0066386D">
            <w:pPr>
              <w:pStyle w:val="a9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6386D" w14:paraId="49EB83BA" w14:textId="77777777">
        <w:tblPrEx>
          <w:tblCellMar>
            <w:top w:w="0" w:type="dxa"/>
            <w:bottom w:w="0" w:type="dxa"/>
          </w:tblCellMar>
        </w:tblPrEx>
        <w:trPr>
          <w:trHeight w:val="978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E6C63B" w14:textId="77777777" w:rsidR="0066386D" w:rsidRDefault="0011460E">
            <w:pPr>
              <w:pStyle w:val="a9"/>
              <w:ind w:left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連絡電話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4F9DC5" w14:textId="77777777" w:rsidR="0066386D" w:rsidRDefault="0066386D">
            <w:pPr>
              <w:pStyle w:val="a9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6494AF" w14:textId="77777777" w:rsidR="0066386D" w:rsidRDefault="0011460E">
            <w:pPr>
              <w:pStyle w:val="a9"/>
              <w:ind w:left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電子信箱</w:t>
            </w:r>
          </w:p>
        </w:tc>
        <w:tc>
          <w:tcPr>
            <w:tcW w:w="3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A9032D" w14:textId="77777777" w:rsidR="0066386D" w:rsidRDefault="0066386D">
            <w:pPr>
              <w:pStyle w:val="a9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6386D" w14:paraId="144F7203" w14:textId="77777777">
        <w:tblPrEx>
          <w:tblCellMar>
            <w:top w:w="0" w:type="dxa"/>
            <w:bottom w:w="0" w:type="dxa"/>
          </w:tblCellMar>
        </w:tblPrEx>
        <w:trPr>
          <w:trHeight w:val="980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29611E" w14:textId="77777777" w:rsidR="0066386D" w:rsidRDefault="0011460E">
            <w:pPr>
              <w:pStyle w:val="a9"/>
              <w:ind w:left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聯絡地址</w:t>
            </w:r>
          </w:p>
        </w:tc>
        <w:tc>
          <w:tcPr>
            <w:tcW w:w="79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7FA0FA" w14:textId="77777777" w:rsidR="0066386D" w:rsidRDefault="0066386D">
            <w:pPr>
              <w:pStyle w:val="a9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6386D" w14:paraId="4E671A8D" w14:textId="77777777">
        <w:tblPrEx>
          <w:tblCellMar>
            <w:top w:w="0" w:type="dxa"/>
            <w:bottom w:w="0" w:type="dxa"/>
          </w:tblCellMar>
        </w:tblPrEx>
        <w:trPr>
          <w:trHeight w:val="853"/>
        </w:trPr>
        <w:tc>
          <w:tcPr>
            <w:tcW w:w="17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D592BD" w14:textId="77777777" w:rsidR="0066386D" w:rsidRDefault="0011460E">
            <w:pPr>
              <w:pStyle w:val="a9"/>
              <w:ind w:left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最高學歷</w:t>
            </w:r>
          </w:p>
        </w:tc>
        <w:tc>
          <w:tcPr>
            <w:tcW w:w="79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6B389A" w14:textId="77777777" w:rsidR="0066386D" w:rsidRDefault="0011460E">
            <w:pPr>
              <w:pStyle w:val="a9"/>
              <w:ind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學校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</w:p>
        </w:tc>
      </w:tr>
      <w:tr w:rsidR="0066386D" w14:paraId="0E60DB88" w14:textId="77777777">
        <w:tblPrEx>
          <w:tblCellMar>
            <w:top w:w="0" w:type="dxa"/>
            <w:bottom w:w="0" w:type="dxa"/>
          </w:tblCellMar>
        </w:tblPrEx>
        <w:trPr>
          <w:trHeight w:val="838"/>
        </w:trPr>
        <w:tc>
          <w:tcPr>
            <w:tcW w:w="17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726C4F" w14:textId="77777777" w:rsidR="0066386D" w:rsidRDefault="0066386D">
            <w:pPr>
              <w:pStyle w:val="a9"/>
              <w:ind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9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B211C8" w14:textId="77777777" w:rsidR="0066386D" w:rsidRDefault="0011460E">
            <w:pPr>
              <w:pStyle w:val="a9"/>
              <w:ind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科系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:                    </w:t>
            </w:r>
            <w:r>
              <w:rPr>
                <w:rFonts w:ascii="標楷體" w:eastAsia="標楷體" w:hAnsi="標楷體"/>
                <w:sz w:val="28"/>
                <w:szCs w:val="28"/>
              </w:rPr>
              <w:t>畢業年度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</w:p>
        </w:tc>
      </w:tr>
      <w:tr w:rsidR="0066386D" w14:paraId="105E4E7E" w14:textId="77777777">
        <w:tblPrEx>
          <w:tblCellMar>
            <w:top w:w="0" w:type="dxa"/>
            <w:bottom w:w="0" w:type="dxa"/>
          </w:tblCellMar>
        </w:tblPrEx>
        <w:trPr>
          <w:trHeight w:val="1269"/>
        </w:trPr>
        <w:tc>
          <w:tcPr>
            <w:tcW w:w="17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D2BAE3" w14:textId="77777777" w:rsidR="0066386D" w:rsidRDefault="0066386D">
            <w:pPr>
              <w:pStyle w:val="a9"/>
              <w:ind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9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585F13" w14:textId="77777777" w:rsidR="0066386D" w:rsidRDefault="0011460E">
            <w:pPr>
              <w:pStyle w:val="a9"/>
              <w:ind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級別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/>
                <w:sz w:val="28"/>
                <w:szCs w:val="28"/>
              </w:rPr>
              <w:t>請勾選</w:t>
            </w:r>
          </w:p>
          <w:p w14:paraId="40440FC1" w14:textId="77777777" w:rsidR="0066386D" w:rsidRDefault="0011460E">
            <w:pPr>
              <w:pStyle w:val="a9"/>
              <w:ind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□</w:t>
            </w:r>
            <w:r>
              <w:rPr>
                <w:rFonts w:ascii="標楷體" w:eastAsia="標楷體" w:hAnsi="標楷體"/>
                <w:sz w:val="28"/>
                <w:szCs w:val="28"/>
              </w:rPr>
              <w:t>博士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□</w:t>
            </w:r>
            <w:r>
              <w:rPr>
                <w:rFonts w:ascii="標楷體" w:eastAsia="標楷體" w:hAnsi="標楷體"/>
                <w:sz w:val="28"/>
                <w:szCs w:val="28"/>
              </w:rPr>
              <w:t>碩士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□</w:t>
            </w:r>
            <w:r>
              <w:rPr>
                <w:rFonts w:ascii="標楷體" w:eastAsia="標楷體" w:hAnsi="標楷體"/>
                <w:sz w:val="28"/>
                <w:szCs w:val="28"/>
              </w:rPr>
              <w:t>大學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□</w:t>
            </w:r>
            <w:r>
              <w:rPr>
                <w:rFonts w:ascii="標楷體" w:eastAsia="標楷體" w:hAnsi="標楷體"/>
                <w:sz w:val="28"/>
                <w:szCs w:val="28"/>
              </w:rPr>
              <w:t>技術學院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□</w:t>
            </w:r>
            <w:r>
              <w:rPr>
                <w:rFonts w:ascii="標楷體" w:eastAsia="標楷體" w:hAnsi="標楷體"/>
                <w:sz w:val="28"/>
                <w:szCs w:val="28"/>
              </w:rPr>
              <w:t>大專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</w:p>
          <w:p w14:paraId="0E1D2D44" w14:textId="77777777" w:rsidR="0066386D" w:rsidRDefault="0011460E">
            <w:pPr>
              <w:pStyle w:val="a9"/>
              <w:ind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□</w:t>
            </w:r>
            <w:r>
              <w:rPr>
                <w:rFonts w:ascii="標楷體" w:eastAsia="標楷體" w:hAnsi="標楷體"/>
                <w:sz w:val="28"/>
                <w:szCs w:val="28"/>
              </w:rPr>
              <w:t>其他</w:t>
            </w:r>
            <w:r>
              <w:rPr>
                <w:rFonts w:ascii="標楷體" w:eastAsia="標楷體" w:hAnsi="標楷體"/>
                <w:sz w:val="28"/>
                <w:szCs w:val="28"/>
              </w:rPr>
              <w:t>_______</w:t>
            </w:r>
          </w:p>
        </w:tc>
      </w:tr>
      <w:tr w:rsidR="0066386D" w14:paraId="5696BC56" w14:textId="77777777">
        <w:tblPrEx>
          <w:tblCellMar>
            <w:top w:w="0" w:type="dxa"/>
            <w:bottom w:w="0" w:type="dxa"/>
          </w:tblCellMar>
        </w:tblPrEx>
        <w:trPr>
          <w:trHeight w:val="796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F5E183" w14:textId="77777777" w:rsidR="0066386D" w:rsidRDefault="0011460E">
            <w:pPr>
              <w:pStyle w:val="a9"/>
              <w:ind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專業證照</w:t>
            </w:r>
          </w:p>
        </w:tc>
        <w:tc>
          <w:tcPr>
            <w:tcW w:w="79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D918BC" w14:textId="77777777" w:rsidR="0066386D" w:rsidRDefault="0066386D">
            <w:pPr>
              <w:pStyle w:val="a9"/>
              <w:ind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6386D" w14:paraId="4091563C" w14:textId="77777777">
        <w:tblPrEx>
          <w:tblCellMar>
            <w:top w:w="0" w:type="dxa"/>
            <w:bottom w:w="0" w:type="dxa"/>
          </w:tblCellMar>
        </w:tblPrEx>
        <w:trPr>
          <w:trHeight w:val="1277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C4197D" w14:textId="77777777" w:rsidR="0066386D" w:rsidRDefault="0011460E">
            <w:pPr>
              <w:pStyle w:val="a9"/>
              <w:ind w:left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教育部</w:t>
            </w:r>
          </w:p>
          <w:p w14:paraId="5112BFFA" w14:textId="77777777" w:rsidR="0066386D" w:rsidRDefault="0011460E">
            <w:pPr>
              <w:pStyle w:val="a9"/>
              <w:ind w:left="0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/>
                <w:sz w:val="28"/>
                <w:szCs w:val="28"/>
              </w:rPr>
              <w:t>部定教</w:t>
            </w:r>
            <w:proofErr w:type="gramEnd"/>
            <w:r>
              <w:rPr>
                <w:rFonts w:ascii="標楷體" w:eastAsia="標楷體" w:hAnsi="標楷體"/>
                <w:sz w:val="28"/>
                <w:szCs w:val="28"/>
              </w:rPr>
              <w:t>職</w:t>
            </w:r>
          </w:p>
        </w:tc>
        <w:tc>
          <w:tcPr>
            <w:tcW w:w="79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5BC57E" w14:textId="77777777" w:rsidR="0066386D" w:rsidRDefault="0011460E">
            <w:pPr>
              <w:pStyle w:val="a9"/>
              <w:ind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sz w:val="28"/>
                <w:szCs w:val="28"/>
              </w:rPr>
              <w:t>無</w:t>
            </w:r>
          </w:p>
          <w:p w14:paraId="76B44D49" w14:textId="77777777" w:rsidR="0066386D" w:rsidRDefault="0011460E">
            <w:pPr>
              <w:pStyle w:val="a9"/>
              <w:ind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sz w:val="28"/>
                <w:szCs w:val="28"/>
              </w:rPr>
              <w:t>有，請勾選</w:t>
            </w:r>
          </w:p>
          <w:p w14:paraId="7E05D38A" w14:textId="77777777" w:rsidR="0066386D" w:rsidRDefault="0011460E">
            <w:pPr>
              <w:pStyle w:val="a9"/>
              <w:ind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/>
                <w:sz w:val="28"/>
                <w:szCs w:val="28"/>
              </w:rPr>
              <w:t>職級</w:t>
            </w:r>
            <w:r>
              <w:rPr>
                <w:rFonts w:ascii="標楷體" w:eastAsia="標楷體" w:hAnsi="標楷體"/>
                <w:sz w:val="28"/>
                <w:szCs w:val="28"/>
              </w:rPr>
              <w:t>:□</w:t>
            </w:r>
            <w:r>
              <w:rPr>
                <w:rFonts w:ascii="標楷體" w:eastAsia="標楷體" w:hAnsi="標楷體"/>
                <w:sz w:val="28"/>
                <w:szCs w:val="28"/>
              </w:rPr>
              <w:t>教授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□</w:t>
            </w:r>
            <w:r>
              <w:rPr>
                <w:rFonts w:ascii="標楷體" w:eastAsia="標楷體" w:hAnsi="標楷體"/>
                <w:sz w:val="28"/>
                <w:szCs w:val="28"/>
              </w:rPr>
              <w:t>副教授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□</w:t>
            </w:r>
            <w:r>
              <w:rPr>
                <w:rFonts w:ascii="標楷體" w:eastAsia="標楷體" w:hAnsi="標楷體"/>
                <w:sz w:val="28"/>
                <w:szCs w:val="28"/>
              </w:rPr>
              <w:t>助理教授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□</w:t>
            </w:r>
            <w:r>
              <w:rPr>
                <w:rFonts w:ascii="標楷體" w:eastAsia="標楷體" w:hAnsi="標楷體"/>
                <w:sz w:val="28"/>
                <w:szCs w:val="28"/>
              </w:rPr>
              <w:t>講師</w:t>
            </w:r>
          </w:p>
        </w:tc>
      </w:tr>
      <w:tr w:rsidR="0066386D" w14:paraId="176B429B" w14:textId="77777777">
        <w:tblPrEx>
          <w:tblCellMar>
            <w:top w:w="0" w:type="dxa"/>
            <w:bottom w:w="0" w:type="dxa"/>
          </w:tblCellMar>
        </w:tblPrEx>
        <w:trPr>
          <w:trHeight w:val="937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A61470" w14:textId="77777777" w:rsidR="0066386D" w:rsidRDefault="0011460E">
            <w:pPr>
              <w:pStyle w:val="a9"/>
              <w:ind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專長</w:t>
            </w:r>
          </w:p>
        </w:tc>
        <w:tc>
          <w:tcPr>
            <w:tcW w:w="79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6AE1F4" w14:textId="77777777" w:rsidR="0066386D" w:rsidRDefault="0066386D">
            <w:pPr>
              <w:pStyle w:val="a9"/>
              <w:ind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6386D" w14:paraId="2DC27215" w14:textId="77777777">
        <w:tblPrEx>
          <w:tblCellMar>
            <w:top w:w="0" w:type="dxa"/>
            <w:bottom w:w="0" w:type="dxa"/>
          </w:tblCellMar>
        </w:tblPrEx>
        <w:trPr>
          <w:trHeight w:val="184"/>
        </w:trPr>
        <w:tc>
          <w:tcPr>
            <w:tcW w:w="17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E6FC8B" w14:textId="77777777" w:rsidR="0066386D" w:rsidRDefault="0011460E">
            <w:pPr>
              <w:pStyle w:val="a9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現職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7317DF" w14:textId="77777777" w:rsidR="0066386D" w:rsidRDefault="0011460E">
            <w:pPr>
              <w:pStyle w:val="a9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單位名稱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678267" w14:textId="77777777" w:rsidR="0066386D" w:rsidRDefault="0011460E">
            <w:pPr>
              <w:pStyle w:val="a9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職稱</w:t>
            </w:r>
          </w:p>
        </w:tc>
        <w:tc>
          <w:tcPr>
            <w:tcW w:w="45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0292B1" w14:textId="77777777" w:rsidR="0066386D" w:rsidRDefault="0011460E">
            <w:pPr>
              <w:pStyle w:val="a9"/>
              <w:ind w:left="0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年資</w:t>
            </w:r>
            <w:proofErr w:type="gramStart"/>
            <w:r>
              <w:rPr>
                <w:rFonts w:ascii="標楷體" w:eastAsia="標楷體" w:hAnsi="標楷體"/>
                <w:vertAlign w:val="superscript"/>
              </w:rPr>
              <w:t>註</w:t>
            </w:r>
            <w:proofErr w:type="gramEnd"/>
          </w:p>
        </w:tc>
      </w:tr>
      <w:tr w:rsidR="0066386D" w14:paraId="62E8B88E" w14:textId="77777777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17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9F6B1F" w14:textId="77777777" w:rsidR="0066386D" w:rsidRDefault="0066386D">
            <w:pPr>
              <w:pStyle w:val="a9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DD2F6B" w14:textId="77777777" w:rsidR="0066386D" w:rsidRDefault="0066386D">
            <w:pPr>
              <w:pStyle w:val="a9"/>
              <w:ind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710DB1" w14:textId="77777777" w:rsidR="0066386D" w:rsidRDefault="0066386D">
            <w:pPr>
              <w:pStyle w:val="a9"/>
              <w:ind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26EF68" w14:textId="77777777" w:rsidR="0066386D" w:rsidRDefault="0011460E">
            <w:pPr>
              <w:pStyle w:val="a9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教學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BB33C9" w14:textId="77777777" w:rsidR="0066386D" w:rsidRDefault="0011460E">
            <w:pPr>
              <w:pStyle w:val="a9"/>
              <w:snapToGrid w:val="0"/>
              <w:spacing w:line="400" w:lineRule="atLeast"/>
              <w:ind w:left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家暴防治實務經驗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BE790B" w14:textId="77777777" w:rsidR="0066386D" w:rsidRDefault="0011460E">
            <w:pPr>
              <w:pStyle w:val="a9"/>
              <w:snapToGrid w:val="0"/>
              <w:spacing w:line="400" w:lineRule="atLeast"/>
              <w:ind w:left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處遇實務</w:t>
            </w:r>
          </w:p>
          <w:p w14:paraId="7F36585C" w14:textId="77777777" w:rsidR="0066386D" w:rsidRDefault="0011460E">
            <w:pPr>
              <w:pStyle w:val="a9"/>
              <w:snapToGrid w:val="0"/>
              <w:spacing w:line="400" w:lineRule="atLeast"/>
              <w:ind w:left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工作經驗</w:t>
            </w:r>
          </w:p>
        </w:tc>
      </w:tr>
      <w:tr w:rsidR="0066386D" w14:paraId="38B3FB43" w14:textId="77777777">
        <w:tblPrEx>
          <w:tblCellMar>
            <w:top w:w="0" w:type="dxa"/>
            <w:bottom w:w="0" w:type="dxa"/>
          </w:tblCellMar>
        </w:tblPrEx>
        <w:trPr>
          <w:trHeight w:val="944"/>
        </w:trPr>
        <w:tc>
          <w:tcPr>
            <w:tcW w:w="17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FD1899" w14:textId="77777777" w:rsidR="0066386D" w:rsidRDefault="0066386D">
            <w:pPr>
              <w:pStyle w:val="a9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A56678" w14:textId="77777777" w:rsidR="0066386D" w:rsidRDefault="0066386D">
            <w:pPr>
              <w:pStyle w:val="a9"/>
              <w:ind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58EEFA" w14:textId="77777777" w:rsidR="0066386D" w:rsidRDefault="0066386D">
            <w:pPr>
              <w:pStyle w:val="a9"/>
              <w:ind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D49714" w14:textId="77777777" w:rsidR="0066386D" w:rsidRDefault="0066386D">
            <w:pPr>
              <w:pStyle w:val="a9"/>
              <w:ind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B4C530" w14:textId="77777777" w:rsidR="0066386D" w:rsidRDefault="0066386D">
            <w:pPr>
              <w:pStyle w:val="a9"/>
              <w:ind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FDB274" w14:textId="77777777" w:rsidR="0066386D" w:rsidRDefault="0066386D">
            <w:pPr>
              <w:pStyle w:val="a9"/>
              <w:ind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6386D" w14:paraId="0636D4FF" w14:textId="77777777">
        <w:tblPrEx>
          <w:tblCellMar>
            <w:top w:w="0" w:type="dxa"/>
            <w:bottom w:w="0" w:type="dxa"/>
          </w:tblCellMar>
        </w:tblPrEx>
        <w:trPr>
          <w:trHeight w:val="831"/>
        </w:trPr>
        <w:tc>
          <w:tcPr>
            <w:tcW w:w="17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BAFB33" w14:textId="77777777" w:rsidR="0066386D" w:rsidRDefault="0066386D">
            <w:pPr>
              <w:pStyle w:val="a9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43C6C3" w14:textId="77777777" w:rsidR="0066386D" w:rsidRDefault="0066386D">
            <w:pPr>
              <w:pStyle w:val="a9"/>
              <w:ind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2D3520" w14:textId="77777777" w:rsidR="0066386D" w:rsidRDefault="0066386D">
            <w:pPr>
              <w:pStyle w:val="a9"/>
              <w:ind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5C0A6D" w14:textId="77777777" w:rsidR="0066386D" w:rsidRDefault="0066386D">
            <w:pPr>
              <w:pStyle w:val="a9"/>
              <w:ind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08F6D4" w14:textId="77777777" w:rsidR="0066386D" w:rsidRDefault="0066386D">
            <w:pPr>
              <w:pStyle w:val="a9"/>
              <w:ind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F1E6FA" w14:textId="77777777" w:rsidR="0066386D" w:rsidRDefault="0066386D">
            <w:pPr>
              <w:pStyle w:val="a9"/>
              <w:ind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6386D" w14:paraId="1806DC1F" w14:textId="77777777">
        <w:tblPrEx>
          <w:tblCellMar>
            <w:top w:w="0" w:type="dxa"/>
            <w:bottom w:w="0" w:type="dxa"/>
          </w:tblCellMar>
        </w:tblPrEx>
        <w:trPr>
          <w:trHeight w:val="842"/>
        </w:trPr>
        <w:tc>
          <w:tcPr>
            <w:tcW w:w="17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95FBC1" w14:textId="77777777" w:rsidR="0066386D" w:rsidRDefault="0011460E">
            <w:pPr>
              <w:pStyle w:val="a9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經歷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E7C8AC" w14:textId="77777777" w:rsidR="0066386D" w:rsidRDefault="0066386D">
            <w:pPr>
              <w:pStyle w:val="a9"/>
              <w:ind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0A32BF" w14:textId="77777777" w:rsidR="0066386D" w:rsidRDefault="0066386D">
            <w:pPr>
              <w:pStyle w:val="a9"/>
              <w:ind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99A92" w14:textId="77777777" w:rsidR="0066386D" w:rsidRDefault="0066386D">
            <w:pPr>
              <w:pStyle w:val="a9"/>
              <w:ind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BB8AE" w14:textId="77777777" w:rsidR="0066386D" w:rsidRDefault="0066386D">
            <w:pPr>
              <w:pStyle w:val="a9"/>
              <w:ind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A8C127" w14:textId="77777777" w:rsidR="0066386D" w:rsidRDefault="0066386D">
            <w:pPr>
              <w:pStyle w:val="a9"/>
              <w:ind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6386D" w14:paraId="0F17FC1E" w14:textId="77777777">
        <w:tblPrEx>
          <w:tblCellMar>
            <w:top w:w="0" w:type="dxa"/>
            <w:bottom w:w="0" w:type="dxa"/>
          </w:tblCellMar>
        </w:tblPrEx>
        <w:trPr>
          <w:trHeight w:val="841"/>
        </w:trPr>
        <w:tc>
          <w:tcPr>
            <w:tcW w:w="17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375AC4" w14:textId="77777777" w:rsidR="0066386D" w:rsidRDefault="0066386D">
            <w:pPr>
              <w:pStyle w:val="a9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A1F250" w14:textId="77777777" w:rsidR="0066386D" w:rsidRDefault="0066386D">
            <w:pPr>
              <w:pStyle w:val="a9"/>
              <w:ind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D9AA20" w14:textId="77777777" w:rsidR="0066386D" w:rsidRDefault="0066386D">
            <w:pPr>
              <w:pStyle w:val="a9"/>
              <w:ind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6056E8" w14:textId="77777777" w:rsidR="0066386D" w:rsidRDefault="0066386D">
            <w:pPr>
              <w:pStyle w:val="a9"/>
              <w:ind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F2CE7C" w14:textId="77777777" w:rsidR="0066386D" w:rsidRDefault="0066386D">
            <w:pPr>
              <w:pStyle w:val="a9"/>
              <w:ind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E83A78" w14:textId="77777777" w:rsidR="0066386D" w:rsidRDefault="0066386D">
            <w:pPr>
              <w:pStyle w:val="a9"/>
              <w:ind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262FBB4E" w14:textId="77777777" w:rsidR="0066386D" w:rsidRDefault="0011460E">
      <w:pPr>
        <w:snapToGrid w:val="0"/>
        <w:rPr>
          <w:rFonts w:ascii="標楷體" w:eastAsia="標楷體" w:hAnsi="標楷體"/>
          <w:sz w:val="16"/>
          <w:szCs w:val="16"/>
        </w:rPr>
      </w:pPr>
      <w:r>
        <w:rPr>
          <w:rFonts w:ascii="標楷體" w:eastAsia="標楷體" w:hAnsi="標楷體"/>
          <w:sz w:val="16"/>
          <w:szCs w:val="16"/>
        </w:rPr>
        <w:t>附註</w:t>
      </w:r>
      <w:r>
        <w:rPr>
          <w:rFonts w:ascii="標楷體" w:eastAsia="標楷體" w:hAnsi="標楷體"/>
          <w:sz w:val="16"/>
          <w:szCs w:val="16"/>
        </w:rPr>
        <w:t>:</w:t>
      </w:r>
      <w:r>
        <w:rPr>
          <w:rFonts w:ascii="標楷體" w:eastAsia="標楷體" w:hAnsi="標楷體"/>
          <w:sz w:val="16"/>
          <w:szCs w:val="16"/>
        </w:rPr>
        <w:t>師資條件，應符合下列條件之</w:t>
      </w:r>
      <w:proofErr w:type="gramStart"/>
      <w:r>
        <w:rPr>
          <w:rFonts w:ascii="標楷體" w:eastAsia="標楷體" w:hAnsi="標楷體"/>
          <w:sz w:val="16"/>
          <w:szCs w:val="16"/>
        </w:rPr>
        <w:t>一</w:t>
      </w:r>
      <w:proofErr w:type="gramEnd"/>
    </w:p>
    <w:p w14:paraId="10315FDA" w14:textId="77777777" w:rsidR="0066386D" w:rsidRDefault="0011460E">
      <w:pPr>
        <w:pStyle w:val="a9"/>
        <w:numPr>
          <w:ilvl w:val="0"/>
          <w:numId w:val="2"/>
        </w:numPr>
        <w:snapToGrid w:val="0"/>
        <w:ind w:left="142" w:hanging="142"/>
        <w:rPr>
          <w:rFonts w:ascii="Arial" w:eastAsia="標楷體" w:hAnsi="Arial" w:cs="Arial"/>
          <w:sz w:val="16"/>
          <w:szCs w:val="16"/>
        </w:rPr>
      </w:pPr>
      <w:r>
        <w:rPr>
          <w:rFonts w:ascii="Arial" w:eastAsia="標楷體" w:hAnsi="Arial" w:cs="Arial"/>
          <w:sz w:val="16"/>
          <w:szCs w:val="16"/>
        </w:rPr>
        <w:t>與授課主題相關之大學校院科系所講師</w:t>
      </w:r>
      <w:r>
        <w:rPr>
          <w:rFonts w:ascii="Arial" w:eastAsia="標楷體" w:hAnsi="Arial" w:cs="Arial"/>
          <w:sz w:val="16"/>
          <w:szCs w:val="16"/>
        </w:rPr>
        <w:t>(</w:t>
      </w:r>
      <w:r>
        <w:rPr>
          <w:rFonts w:ascii="Arial" w:eastAsia="標楷體" w:hAnsi="Arial" w:cs="Arial"/>
          <w:sz w:val="16"/>
          <w:szCs w:val="16"/>
        </w:rPr>
        <w:t>含</w:t>
      </w:r>
      <w:r>
        <w:rPr>
          <w:rFonts w:ascii="Arial" w:eastAsia="標楷體" w:hAnsi="Arial" w:cs="Arial"/>
          <w:sz w:val="16"/>
          <w:szCs w:val="16"/>
        </w:rPr>
        <w:t>)</w:t>
      </w:r>
      <w:r>
        <w:rPr>
          <w:rFonts w:ascii="Arial" w:eastAsia="標楷體" w:hAnsi="Arial" w:cs="Arial"/>
          <w:sz w:val="16"/>
          <w:szCs w:val="16"/>
        </w:rPr>
        <w:t>以上資格者。</w:t>
      </w:r>
    </w:p>
    <w:p w14:paraId="5136F0BB" w14:textId="77777777" w:rsidR="0066386D" w:rsidRDefault="0011460E">
      <w:pPr>
        <w:pStyle w:val="a9"/>
        <w:numPr>
          <w:ilvl w:val="0"/>
          <w:numId w:val="2"/>
        </w:numPr>
        <w:snapToGrid w:val="0"/>
        <w:ind w:left="142" w:hanging="142"/>
        <w:rPr>
          <w:rFonts w:ascii="Arial" w:eastAsia="標楷體" w:hAnsi="Arial" w:cs="Arial"/>
          <w:sz w:val="16"/>
          <w:szCs w:val="16"/>
        </w:rPr>
      </w:pPr>
      <w:r>
        <w:rPr>
          <w:rFonts w:ascii="Arial" w:eastAsia="標楷體" w:hAnsi="Arial" w:cs="Arial"/>
          <w:sz w:val="16"/>
          <w:szCs w:val="16"/>
        </w:rPr>
        <w:t>與授課主題相關之實務工作者，且從事家庭暴力防治實務工作經驗</w:t>
      </w:r>
      <w:r>
        <w:rPr>
          <w:rFonts w:ascii="Arial" w:eastAsia="標楷體" w:hAnsi="Arial" w:cs="Arial"/>
          <w:sz w:val="16"/>
          <w:szCs w:val="16"/>
        </w:rPr>
        <w:t>5</w:t>
      </w:r>
      <w:r>
        <w:rPr>
          <w:rFonts w:ascii="Arial" w:eastAsia="標楷體" w:hAnsi="Arial" w:cs="Arial"/>
          <w:sz w:val="16"/>
          <w:szCs w:val="16"/>
        </w:rPr>
        <w:t>年以上。</w:t>
      </w:r>
    </w:p>
    <w:p w14:paraId="43BE1B29" w14:textId="77777777" w:rsidR="0066386D" w:rsidRDefault="0011460E">
      <w:pPr>
        <w:pStyle w:val="a9"/>
        <w:numPr>
          <w:ilvl w:val="0"/>
          <w:numId w:val="2"/>
        </w:numPr>
        <w:snapToGrid w:val="0"/>
        <w:ind w:left="142" w:hanging="142"/>
        <w:rPr>
          <w:rFonts w:ascii="Arial" w:eastAsia="標楷體" w:hAnsi="Arial" w:cs="Arial"/>
          <w:sz w:val="16"/>
          <w:szCs w:val="16"/>
        </w:rPr>
      </w:pPr>
      <w:r>
        <w:rPr>
          <w:rFonts w:ascii="Arial" w:eastAsia="標楷體" w:hAnsi="Arial" w:cs="Arial"/>
          <w:sz w:val="16"/>
          <w:szCs w:val="16"/>
        </w:rPr>
        <w:t>帶領團體進行觀察與帶領訓練、個案研討課程者及擔任督導者</w:t>
      </w:r>
      <w:proofErr w:type="gramStart"/>
      <w:r>
        <w:rPr>
          <w:rFonts w:ascii="Arial" w:eastAsia="標楷體" w:hAnsi="Arial" w:cs="Arial"/>
          <w:sz w:val="16"/>
          <w:szCs w:val="16"/>
        </w:rPr>
        <w:t>應具處遇</w:t>
      </w:r>
      <w:proofErr w:type="gramEnd"/>
      <w:r>
        <w:rPr>
          <w:rFonts w:ascii="Arial" w:eastAsia="標楷體" w:hAnsi="Arial" w:cs="Arial"/>
          <w:sz w:val="16"/>
          <w:szCs w:val="16"/>
        </w:rPr>
        <w:t>實務工作經驗。</w:t>
      </w:r>
    </w:p>
    <w:p w14:paraId="6F24DCF1" w14:textId="77777777" w:rsidR="0066386D" w:rsidRDefault="0066386D">
      <w:pPr>
        <w:pStyle w:val="a9"/>
        <w:snapToGrid w:val="0"/>
        <w:ind w:left="142"/>
        <w:rPr>
          <w:rFonts w:ascii="Arial" w:eastAsia="標楷體" w:hAnsi="Arial" w:cs="Arial"/>
          <w:sz w:val="16"/>
          <w:szCs w:val="16"/>
        </w:rPr>
      </w:pPr>
    </w:p>
    <w:p w14:paraId="743CFCB6" w14:textId="77777777" w:rsidR="0066386D" w:rsidRDefault="0011460E">
      <w:pPr>
        <w:pStyle w:val="a9"/>
        <w:numPr>
          <w:ilvl w:val="0"/>
          <w:numId w:val="1"/>
        </w:numPr>
        <w:tabs>
          <w:tab w:val="left" w:pos="567"/>
        </w:tabs>
        <w:spacing w:after="180"/>
        <w:ind w:left="482" w:hanging="48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授課資訊</w:t>
      </w:r>
    </w:p>
    <w:tbl>
      <w:tblPr>
        <w:tblW w:w="9640" w:type="dxa"/>
        <w:tblInd w:w="-3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02"/>
        <w:gridCol w:w="7938"/>
      </w:tblGrid>
      <w:tr w:rsidR="0066386D" w14:paraId="117AFADA" w14:textId="77777777">
        <w:tblPrEx>
          <w:tblCellMar>
            <w:top w:w="0" w:type="dxa"/>
            <w:bottom w:w="0" w:type="dxa"/>
          </w:tblCellMar>
        </w:tblPrEx>
        <w:trPr>
          <w:trHeight w:val="855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B7D95C" w14:textId="77777777" w:rsidR="0066386D" w:rsidRDefault="0011460E">
            <w:pPr>
              <w:pStyle w:val="a9"/>
              <w:ind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課程時間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1A9961" w14:textId="77777777" w:rsidR="0066386D" w:rsidRDefault="0011460E">
            <w:pPr>
              <w:pStyle w:val="a9"/>
              <w:ind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____ </w:t>
            </w:r>
            <w:r>
              <w:rPr>
                <w:rFonts w:ascii="標楷體" w:eastAsia="標楷體" w:hAnsi="標楷體"/>
                <w:sz w:val="28"/>
                <w:szCs w:val="28"/>
              </w:rPr>
              <w:t>年</w:t>
            </w:r>
            <w:r>
              <w:rPr>
                <w:rFonts w:ascii="標楷體" w:eastAsia="標楷體" w:hAnsi="標楷體"/>
                <w:sz w:val="28"/>
                <w:szCs w:val="28"/>
              </w:rPr>
              <w:t>____</w:t>
            </w:r>
            <w:r>
              <w:rPr>
                <w:rFonts w:ascii="標楷體" w:eastAsia="標楷體" w:hAnsi="標楷體"/>
                <w:sz w:val="28"/>
                <w:szCs w:val="28"/>
              </w:rPr>
              <w:t>月</w:t>
            </w:r>
            <w:r>
              <w:rPr>
                <w:rFonts w:ascii="標楷體" w:eastAsia="標楷體" w:hAnsi="標楷體"/>
                <w:sz w:val="28"/>
                <w:szCs w:val="28"/>
              </w:rPr>
              <w:t>____</w:t>
            </w:r>
            <w:r>
              <w:rPr>
                <w:rFonts w:ascii="標楷體" w:eastAsia="標楷體" w:hAnsi="標楷體"/>
                <w:sz w:val="28"/>
                <w:szCs w:val="28"/>
              </w:rPr>
              <w:t>日</w:t>
            </w:r>
          </w:p>
        </w:tc>
      </w:tr>
      <w:tr w:rsidR="0066386D" w14:paraId="414803AE" w14:textId="77777777">
        <w:tblPrEx>
          <w:tblCellMar>
            <w:top w:w="0" w:type="dxa"/>
            <w:bottom w:w="0" w:type="dxa"/>
          </w:tblCellMar>
        </w:tblPrEx>
        <w:trPr>
          <w:trHeight w:val="1408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F64427" w14:textId="77777777" w:rsidR="0066386D" w:rsidRDefault="0011460E">
            <w:pPr>
              <w:pStyle w:val="a9"/>
              <w:ind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課程分類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A16688" w14:textId="77777777" w:rsidR="0066386D" w:rsidRDefault="0011460E">
            <w:pPr>
              <w:pStyle w:val="a9"/>
              <w:ind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sz w:val="28"/>
                <w:szCs w:val="28"/>
              </w:rPr>
              <w:t>必修，請勾選</w:t>
            </w:r>
            <w:r>
              <w:rPr>
                <w:rFonts w:ascii="標楷體" w:eastAsia="標楷體" w:hAnsi="標楷體"/>
                <w:sz w:val="28"/>
                <w:szCs w:val="28"/>
              </w:rPr>
              <w:t>:□</w:t>
            </w:r>
            <w:r>
              <w:rPr>
                <w:rFonts w:ascii="標楷體" w:eastAsia="標楷體" w:hAnsi="標楷體"/>
                <w:sz w:val="28"/>
                <w:szCs w:val="28"/>
              </w:rPr>
              <w:t>認知教育輔導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□</w:t>
            </w:r>
            <w:r>
              <w:rPr>
                <w:rFonts w:ascii="標楷體" w:eastAsia="標楷體" w:hAnsi="標楷體"/>
                <w:sz w:val="28"/>
                <w:szCs w:val="28"/>
              </w:rPr>
              <w:t>親職教育輔導</w:t>
            </w:r>
          </w:p>
          <w:p w14:paraId="21E74B7F" w14:textId="77777777" w:rsidR="0066386D" w:rsidRDefault="0011460E">
            <w:pPr>
              <w:pStyle w:val="a9"/>
              <w:ind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sz w:val="28"/>
                <w:szCs w:val="28"/>
              </w:rPr>
              <w:t>選修</w:t>
            </w:r>
          </w:p>
        </w:tc>
      </w:tr>
      <w:tr w:rsidR="0066386D" w14:paraId="52D8B134" w14:textId="77777777">
        <w:tblPrEx>
          <w:tblCellMar>
            <w:top w:w="0" w:type="dxa"/>
            <w:bottom w:w="0" w:type="dxa"/>
          </w:tblCellMar>
        </w:tblPrEx>
        <w:trPr>
          <w:trHeight w:val="846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C1FB10" w14:textId="77777777" w:rsidR="0066386D" w:rsidRDefault="0011460E">
            <w:pPr>
              <w:pStyle w:val="a9"/>
              <w:ind w:left="0"/>
              <w:jc w:val="both"/>
            </w:pPr>
            <w:r>
              <w:rPr>
                <w:rFonts w:ascii="標楷體" w:eastAsia="標楷體" w:hAnsi="標楷體"/>
                <w:sz w:val="28"/>
                <w:szCs w:val="28"/>
              </w:rPr>
              <w:t>課程名稱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C947E9" w14:textId="77777777" w:rsidR="0066386D" w:rsidRDefault="0066386D">
            <w:pPr>
              <w:pStyle w:val="a9"/>
              <w:ind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6386D" w14:paraId="424AE0B3" w14:textId="77777777">
        <w:tblPrEx>
          <w:tblCellMar>
            <w:top w:w="0" w:type="dxa"/>
            <w:bottom w:w="0" w:type="dxa"/>
          </w:tblCellMar>
        </w:tblPrEx>
        <w:trPr>
          <w:trHeight w:val="1379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12F686" w14:textId="77777777" w:rsidR="0066386D" w:rsidRDefault="0011460E">
            <w:pPr>
              <w:pStyle w:val="a9"/>
              <w:ind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課程目標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885C55" w14:textId="77777777" w:rsidR="0066386D" w:rsidRDefault="0066386D">
            <w:pPr>
              <w:pStyle w:val="a9"/>
              <w:ind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6386D" w14:paraId="7E81F1D2" w14:textId="77777777">
        <w:tblPrEx>
          <w:tblCellMar>
            <w:top w:w="0" w:type="dxa"/>
            <w:bottom w:w="0" w:type="dxa"/>
          </w:tblCellMar>
        </w:tblPrEx>
        <w:trPr>
          <w:trHeight w:val="5243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9B193B" w14:textId="77777777" w:rsidR="0066386D" w:rsidRDefault="0011460E">
            <w:pPr>
              <w:pStyle w:val="a9"/>
              <w:ind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課程內容</w:t>
            </w:r>
          </w:p>
          <w:p w14:paraId="5223BCFB" w14:textId="77777777" w:rsidR="0066386D" w:rsidRDefault="0011460E">
            <w:pPr>
              <w:pStyle w:val="a9"/>
              <w:ind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摘要</w:t>
            </w:r>
          </w:p>
          <w:p w14:paraId="4015CD23" w14:textId="77777777" w:rsidR="0066386D" w:rsidRDefault="0011460E">
            <w:pPr>
              <w:pStyle w:val="a9"/>
              <w:ind w:left="0"/>
              <w:jc w:val="both"/>
              <w:rPr>
                <w:rFonts w:ascii="Arial" w:eastAsia="標楷體" w:hAnsi="Arial" w:cs="Arial"/>
                <w:sz w:val="16"/>
                <w:szCs w:val="16"/>
              </w:rPr>
            </w:pPr>
            <w:r>
              <w:rPr>
                <w:rFonts w:ascii="Arial" w:eastAsia="標楷體" w:hAnsi="Arial" w:cs="Arial"/>
                <w:sz w:val="16"/>
                <w:szCs w:val="16"/>
              </w:rPr>
              <w:t>(</w:t>
            </w:r>
            <w:r>
              <w:rPr>
                <w:rFonts w:ascii="Arial" w:eastAsia="標楷體" w:hAnsi="Arial" w:cs="Arial"/>
                <w:sz w:val="16"/>
                <w:szCs w:val="16"/>
              </w:rPr>
              <w:t>至少</w:t>
            </w:r>
            <w:r>
              <w:rPr>
                <w:rFonts w:ascii="Arial" w:eastAsia="標楷體" w:hAnsi="Arial" w:cs="Arial"/>
                <w:sz w:val="16"/>
                <w:szCs w:val="16"/>
              </w:rPr>
              <w:t>150</w:t>
            </w:r>
            <w:r>
              <w:rPr>
                <w:rFonts w:ascii="Arial" w:eastAsia="標楷體" w:hAnsi="Arial" w:cs="Arial"/>
                <w:sz w:val="16"/>
                <w:szCs w:val="16"/>
              </w:rPr>
              <w:t>字以上</w:t>
            </w:r>
            <w:r>
              <w:rPr>
                <w:rFonts w:ascii="Arial" w:eastAsia="標楷體" w:hAnsi="Arial" w:cs="Arial"/>
                <w:sz w:val="16"/>
                <w:szCs w:val="16"/>
              </w:rPr>
              <w:t>)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6B9D65" w14:textId="77777777" w:rsidR="0066386D" w:rsidRDefault="0066386D">
            <w:pPr>
              <w:pStyle w:val="a9"/>
              <w:ind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5A270617" w14:textId="77777777" w:rsidR="0066386D" w:rsidRDefault="0011460E">
      <w:pPr>
        <w:pStyle w:val="a9"/>
        <w:snapToGrid w:val="0"/>
        <w:spacing w:line="240" w:lineRule="atLeast"/>
      </w:pPr>
      <w:r>
        <w:rPr>
          <w:rFonts w:ascii="Arial" w:hAnsi="Arial" w:cs="Arial"/>
          <w:sz w:val="28"/>
          <w:szCs w:val="28"/>
        </w:rPr>
        <w:t xml:space="preserve"> </w:t>
      </w:r>
    </w:p>
    <w:sectPr w:rsidR="0066386D">
      <w:footerReference w:type="default" r:id="rId7"/>
      <w:pgSz w:w="11906" w:h="16838"/>
      <w:pgMar w:top="1134" w:right="1134" w:bottom="1134" w:left="1134" w:header="851" w:footer="992" w:gutter="0"/>
      <w:cols w:space="720"/>
      <w:docGrid w:type="lines" w:linePitch="40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4DDEA9" w14:textId="77777777" w:rsidR="0011460E" w:rsidRDefault="0011460E">
      <w:r>
        <w:separator/>
      </w:r>
    </w:p>
  </w:endnote>
  <w:endnote w:type="continuationSeparator" w:id="0">
    <w:p w14:paraId="5463C536" w14:textId="77777777" w:rsidR="0011460E" w:rsidRDefault="001146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C93449" w14:textId="77777777" w:rsidR="0011460E" w:rsidRDefault="0011460E">
    <w:pPr>
      <w:pStyle w:val="a5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1</w:t>
    </w:r>
    <w:r>
      <w:rPr>
        <w:lang w:val="zh-TW"/>
      </w:rPr>
      <w:fldChar w:fldCharType="end"/>
    </w:r>
  </w:p>
  <w:p w14:paraId="64E7D099" w14:textId="77777777" w:rsidR="0011460E" w:rsidRDefault="0011460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103EEB" w14:textId="77777777" w:rsidR="0011460E" w:rsidRDefault="0011460E">
      <w:r>
        <w:rPr>
          <w:color w:val="000000"/>
        </w:rPr>
        <w:separator/>
      </w:r>
    </w:p>
  </w:footnote>
  <w:footnote w:type="continuationSeparator" w:id="0">
    <w:p w14:paraId="07189BF1" w14:textId="77777777" w:rsidR="0011460E" w:rsidRDefault="001146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D8095E"/>
    <w:multiLevelType w:val="multilevel"/>
    <w:tmpl w:val="1C4605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1" w15:restartNumberingAfterBreak="0">
    <w:nsid w:val="406D5465"/>
    <w:multiLevelType w:val="multilevel"/>
    <w:tmpl w:val="D1F64E48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num w:numId="1" w16cid:durableId="1118989672">
    <w:abstractNumId w:val="1"/>
  </w:num>
  <w:num w:numId="2" w16cid:durableId="13975865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66386D"/>
    <w:rsid w:val="0011460E"/>
    <w:rsid w:val="0066386D"/>
    <w:rsid w:val="0067440F"/>
    <w:rsid w:val="00B61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412371"/>
  <w15:docId w15:val="{27EB37DD-70F3-4568-B6F5-D8DFB1658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rPr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rPr>
      <w:sz w:val="20"/>
      <w:szCs w:val="20"/>
    </w:rPr>
  </w:style>
  <w:style w:type="paragraph" w:styleId="a7">
    <w:name w:val="Balloon Text"/>
    <w:basedOn w:val="a"/>
    <w:rPr>
      <w:rFonts w:ascii="Cambria" w:hAnsi="Cambria"/>
      <w:sz w:val="18"/>
      <w:szCs w:val="18"/>
    </w:rPr>
  </w:style>
  <w:style w:type="character" w:customStyle="1" w:styleId="a8">
    <w:name w:val="註解方塊文字 字元"/>
    <w:basedOn w:val="a0"/>
    <w:rPr>
      <w:rFonts w:ascii="Cambria" w:eastAsia="新細明體" w:hAnsi="Cambria" w:cs="Times New Roman"/>
      <w:sz w:val="18"/>
      <w:szCs w:val="18"/>
    </w:rPr>
  </w:style>
  <w:style w:type="paragraph" w:styleId="a9">
    <w:name w:val="List Paragraph"/>
    <w:basedOn w:val="a"/>
    <w:pPr>
      <w:ind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</Words>
  <Characters>491</Characters>
  <Application>Microsoft Office Word</Application>
  <DocSecurity>0</DocSecurity>
  <Lines>4</Lines>
  <Paragraphs>1</Paragraphs>
  <ScaleCrop>false</ScaleCrop>
  <Company/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心理及口腔健康司陳琬菁</dc:creator>
  <cp:lastModifiedBy>心理健康司金浩恩</cp:lastModifiedBy>
  <cp:revision>2</cp:revision>
  <cp:lastPrinted>2017-04-27T03:21:00Z</cp:lastPrinted>
  <dcterms:created xsi:type="dcterms:W3CDTF">2026-05-28T02:58:00Z</dcterms:created>
  <dcterms:modified xsi:type="dcterms:W3CDTF">2026-05-28T02:58:00Z</dcterms:modified>
</cp:coreProperties>
</file>